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3FE0" w14:textId="0986DC0B" w:rsidR="00EF6A6E" w:rsidRPr="00E50F4B" w:rsidRDefault="00EF6A6E" w:rsidP="00EF6A6E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Znak sprawy:</w:t>
      </w:r>
      <w:r w:rsidRPr="00E50F4B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449</w:t>
      </w:r>
      <w:r w:rsidRPr="00E50F4B">
        <w:rPr>
          <w:rFonts w:ascii="Verdana" w:hAnsi="Verdana"/>
          <w:b/>
          <w:sz w:val="16"/>
          <w:szCs w:val="16"/>
        </w:rPr>
        <w:t>/22</w:t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i/>
          <w:sz w:val="16"/>
          <w:szCs w:val="16"/>
        </w:rPr>
        <w:tab/>
      </w:r>
      <w:r w:rsidRPr="00E50F4B">
        <w:rPr>
          <w:rFonts w:ascii="Verdana" w:hAnsi="Verdana"/>
          <w:b/>
          <w:sz w:val="16"/>
          <w:szCs w:val="16"/>
        </w:rPr>
        <w:t>Załącznik nr 2</w:t>
      </w:r>
    </w:p>
    <w:p w14:paraId="71A861FE" w14:textId="77777777" w:rsidR="00EF6A6E" w:rsidRPr="00E50F4B" w:rsidRDefault="00EF6A6E" w:rsidP="00EF6A6E">
      <w:pPr>
        <w:keepNext/>
        <w:spacing w:after="0" w:line="36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                                                                     </w:t>
      </w:r>
      <w:r w:rsidRPr="00E50F4B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63C44395" w14:textId="77777777" w:rsidR="00EF6A6E" w:rsidRPr="00E50F4B" w:rsidRDefault="00EF6A6E" w:rsidP="00EF6A6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Akademia Górniczo-Hutnicza</w:t>
      </w:r>
    </w:p>
    <w:p w14:paraId="7B61A423" w14:textId="77777777" w:rsidR="00EF6A6E" w:rsidRPr="00E50F4B" w:rsidRDefault="00EF6A6E" w:rsidP="00EF6A6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>im. St. Staszica w Krakowie</w:t>
      </w:r>
    </w:p>
    <w:p w14:paraId="6BE2B9F7" w14:textId="77777777" w:rsidR="00EF6A6E" w:rsidRPr="00E50F4B" w:rsidRDefault="00EF6A6E" w:rsidP="00EF6A6E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E50F4B">
        <w:rPr>
          <w:rFonts w:ascii="Verdana" w:hAnsi="Verdana"/>
          <w:sz w:val="16"/>
          <w:szCs w:val="16"/>
        </w:rPr>
        <w:t xml:space="preserve">Al. Mickiewicza 30, </w:t>
      </w:r>
      <w:r w:rsidRPr="00E50F4B">
        <w:rPr>
          <w:rFonts w:ascii="Verdana" w:hAnsi="Verdana"/>
          <w:sz w:val="16"/>
          <w:szCs w:val="16"/>
        </w:rPr>
        <w:br/>
        <w:t>30-059 Kraków</w:t>
      </w:r>
    </w:p>
    <w:p w14:paraId="74051E41" w14:textId="77777777" w:rsidR="00EF6A6E" w:rsidRPr="00E50F4B" w:rsidRDefault="00EF6A6E" w:rsidP="00EF6A6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0366A89D" w14:textId="77777777" w:rsidR="00EF6A6E" w:rsidRPr="00E50F4B" w:rsidRDefault="00EF6A6E" w:rsidP="00EF6A6E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 w:rsidRPr="00E50F4B">
        <w:rPr>
          <w:rFonts w:ascii="Verdana" w:hAnsi="Verdana" w:cs="Arial"/>
          <w:b/>
          <w:sz w:val="16"/>
          <w:szCs w:val="16"/>
        </w:rPr>
        <w:t>Wykonawca:</w:t>
      </w:r>
    </w:p>
    <w:p w14:paraId="145F5266" w14:textId="77777777" w:rsidR="00EF6A6E" w:rsidRPr="00E50F4B" w:rsidRDefault="00EF6A6E" w:rsidP="00EF6A6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27E8D1D9" w14:textId="77777777" w:rsidR="00EF6A6E" w:rsidRPr="00E50F4B" w:rsidRDefault="00EF6A6E" w:rsidP="00EF6A6E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hAnsi="Verdana" w:cs="Arial"/>
          <w:i/>
          <w:sz w:val="16"/>
          <w:szCs w:val="16"/>
        </w:rPr>
        <w:t>)</w:t>
      </w:r>
    </w:p>
    <w:p w14:paraId="29C72D8D" w14:textId="77777777" w:rsidR="00EF6A6E" w:rsidRPr="00E50F4B" w:rsidRDefault="00EF6A6E" w:rsidP="00EF6A6E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E50F4B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92B4B25" w14:textId="77777777" w:rsidR="00EF6A6E" w:rsidRPr="00E50F4B" w:rsidRDefault="00EF6A6E" w:rsidP="00EF6A6E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E50F4B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6CEEAADF" w14:textId="77777777" w:rsidR="00EF6A6E" w:rsidRPr="00E50F4B" w:rsidRDefault="00EF6A6E" w:rsidP="00EF6A6E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E50F4B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1B1E2473" w14:textId="77777777" w:rsidR="00EF6A6E" w:rsidRPr="00E50F4B" w:rsidRDefault="00EF6A6E" w:rsidP="00EF6A6E">
      <w:pPr>
        <w:spacing w:line="254" w:lineRule="auto"/>
        <w:rPr>
          <w:rFonts w:ascii="Arial" w:hAnsi="Arial" w:cs="Arial"/>
        </w:rPr>
      </w:pPr>
    </w:p>
    <w:p w14:paraId="6E6917EE" w14:textId="77777777" w:rsidR="00EF6A6E" w:rsidRPr="00E50F4B" w:rsidRDefault="00EF6A6E" w:rsidP="00EF6A6E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OŚWIADCZENIE WYKONAWCY</w:t>
      </w:r>
    </w:p>
    <w:p w14:paraId="50C80297" w14:textId="77777777" w:rsidR="00EF6A6E" w:rsidRPr="00E50F4B" w:rsidRDefault="00EF6A6E" w:rsidP="00EF6A6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41841E2" w14:textId="77777777" w:rsidR="00EF6A6E" w:rsidRPr="00E50F4B" w:rsidRDefault="00EF6A6E" w:rsidP="00EF6A6E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E50F4B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eastAsia="Times New Roman" w:cs="Calibri"/>
          <w:b/>
          <w:lang w:eastAsia="pl-PL"/>
        </w:rPr>
        <w:t>Pzp</w:t>
      </w:r>
      <w:proofErr w:type="spellEnd"/>
      <w:r w:rsidRPr="00E50F4B">
        <w:rPr>
          <w:rFonts w:eastAsia="Times New Roman" w:cs="Calibri"/>
          <w:b/>
          <w:lang w:eastAsia="pl-PL"/>
        </w:rPr>
        <w:t>)</w:t>
      </w:r>
    </w:p>
    <w:p w14:paraId="51A44B93" w14:textId="77777777" w:rsidR="00EF6A6E" w:rsidRPr="00E50F4B" w:rsidRDefault="00EF6A6E" w:rsidP="00EF6A6E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E50F4B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6F42364" w14:textId="5394F5D9" w:rsidR="00EF6A6E" w:rsidRPr="00E50F4B" w:rsidRDefault="00EF6A6E" w:rsidP="00EF6A6E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5A6473" w:rsidRPr="00C204CA">
        <w:rPr>
          <w:b/>
        </w:rPr>
        <w:t>Dostawa artykułów technicznych (w tym metalowych i hydraulicznych) niezbędnych dla zapewnienia prawidłowego funkcjonowania MS AGH w Krakowie</w:t>
      </w:r>
      <w:r>
        <w:rPr>
          <w:b/>
        </w:rPr>
        <w:t>, znak sprawy: KC-zp.272-449/22</w:t>
      </w:r>
      <w:r w:rsidRPr="00E50F4B">
        <w:rPr>
          <w:rFonts w:eastAsia="Times New Roman" w:cs="Calibri"/>
          <w:lang w:eastAsia="pl-PL"/>
        </w:rPr>
        <w:t>,</w:t>
      </w:r>
      <w:r w:rsidRPr="00E50F4B">
        <w:rPr>
          <w:rFonts w:eastAsia="Times New Roman" w:cs="Calibri"/>
          <w:i/>
          <w:lang w:eastAsia="pl-PL"/>
        </w:rPr>
        <w:t xml:space="preserve"> </w:t>
      </w:r>
      <w:r w:rsidRPr="00E50F4B">
        <w:rPr>
          <w:rFonts w:eastAsia="Times New Roman" w:cs="Calibri"/>
          <w:lang w:eastAsia="pl-PL"/>
        </w:rPr>
        <w:t>oświadczam, co następuje:</w:t>
      </w:r>
    </w:p>
    <w:p w14:paraId="7EFE76C3" w14:textId="77777777" w:rsidR="00EF6A6E" w:rsidRPr="00E50F4B" w:rsidRDefault="00EF6A6E" w:rsidP="00EF6A6E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31F02F7" w14:textId="77777777" w:rsidR="00EF6A6E" w:rsidRPr="00E50F4B" w:rsidRDefault="00EF6A6E" w:rsidP="00EF6A6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57C17567" w14:textId="77777777" w:rsidR="00EF6A6E" w:rsidRPr="008D61B1" w:rsidRDefault="00EF6A6E" w:rsidP="00EF6A6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3C1C8B0" w14:textId="77777777" w:rsidR="00EF6A6E" w:rsidRPr="00E50F4B" w:rsidRDefault="00EF6A6E" w:rsidP="00EF6A6E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2C3CD15E" w14:textId="77777777" w:rsidR="00EF6A6E" w:rsidRPr="00E50F4B" w:rsidRDefault="00EF6A6E" w:rsidP="00EF6A6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438DD4A" w14:textId="77777777" w:rsidR="00EF6A6E" w:rsidRDefault="00EF6A6E" w:rsidP="00EF6A6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048E2712" w14:textId="77777777" w:rsidR="00EF6A6E" w:rsidRDefault="00EF6A6E" w:rsidP="00EF6A6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C7D8014" w14:textId="77777777" w:rsidR="00EF6A6E" w:rsidRPr="008D61B1" w:rsidRDefault="00EF6A6E" w:rsidP="00EF6A6E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 xml:space="preserve">Oświadczam, że nie zachodzą w stosunku do mnie przesłanki wykluczenia z postępowania na </w:t>
      </w:r>
      <w:r w:rsidRPr="008D61B1">
        <w:rPr>
          <w:rFonts w:eastAsia="Times New Roman" w:cs="Calibri"/>
          <w:highlight w:val="yellow"/>
          <w:lang w:eastAsia="pl-PL"/>
        </w:rPr>
        <w:lastRenderedPageBreak/>
        <w:t>podstawie art.  7 ust. 1 ustawy z dnia 13 kwietnia 2022 r. o szczególnych rozwiązaniach w zakresie przeciwdziałania wspieraniu agresji na Ukrainę oraz służących ochronie bezpieczeństwa narodowego (Dz. U. poz. 835) .</w:t>
      </w:r>
    </w:p>
    <w:p w14:paraId="55A7755A" w14:textId="77777777" w:rsidR="00EF6A6E" w:rsidRPr="00E50F4B" w:rsidRDefault="00EF6A6E" w:rsidP="00EF6A6E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144DE1BA" w14:textId="77777777" w:rsidR="00EF6A6E" w:rsidRPr="00E50F4B" w:rsidRDefault="00EF6A6E" w:rsidP="00EF6A6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AD962DB" w14:textId="77777777" w:rsidR="00EF6A6E" w:rsidRPr="00E50F4B" w:rsidRDefault="00EF6A6E" w:rsidP="00EF6A6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0B22D92" w14:textId="77777777" w:rsidR="00EF6A6E" w:rsidRPr="00E50F4B" w:rsidRDefault="00EF6A6E" w:rsidP="00EF6A6E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E8B14DA" w14:textId="77777777" w:rsidR="00EF6A6E" w:rsidRPr="00E50F4B" w:rsidRDefault="00EF6A6E" w:rsidP="00EF6A6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18ABCEBB" w14:textId="77777777" w:rsidR="00EF6A6E" w:rsidRPr="00E50F4B" w:rsidRDefault="00EF6A6E" w:rsidP="00EF6A6E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1226A61E" w14:textId="77777777" w:rsidR="00EF6A6E" w:rsidRPr="00E50F4B" w:rsidRDefault="00EF6A6E" w:rsidP="00EF6A6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FBF79A1" w14:textId="77777777" w:rsidR="00EF6A6E" w:rsidRPr="00E50F4B" w:rsidRDefault="00EF6A6E" w:rsidP="00EF6A6E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1FAA0030" w14:textId="77777777" w:rsidR="00EF6A6E" w:rsidRPr="00E50F4B" w:rsidRDefault="00EF6A6E" w:rsidP="00EF6A6E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57D5FE17" w14:textId="77777777" w:rsidR="00EF6A6E" w:rsidRPr="00E50F4B" w:rsidRDefault="00EF6A6E" w:rsidP="00EF6A6E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47818B3A" w14:textId="77777777" w:rsidR="00EF6A6E" w:rsidRPr="00E50F4B" w:rsidRDefault="00EF6A6E" w:rsidP="00EF6A6E"/>
    <w:p w14:paraId="4FC705DD" w14:textId="77777777" w:rsidR="00EF6A6E" w:rsidRPr="00E50F4B" w:rsidRDefault="00EF6A6E" w:rsidP="00EF6A6E"/>
    <w:p w14:paraId="2138C84D" w14:textId="77777777" w:rsidR="00EF6A6E" w:rsidRDefault="00EF6A6E" w:rsidP="00EF6A6E"/>
    <w:p w14:paraId="1A6903B9" w14:textId="77777777" w:rsidR="00EF6A6E" w:rsidRPr="00411A1B" w:rsidRDefault="00EF6A6E" w:rsidP="00EF6A6E"/>
    <w:p w14:paraId="49C08A34" w14:textId="77777777" w:rsidR="00EF6A6E" w:rsidRPr="00C157C6" w:rsidRDefault="00EF6A6E" w:rsidP="00EF6A6E"/>
    <w:p w14:paraId="3249C812" w14:textId="77777777" w:rsidR="005103B9" w:rsidRPr="003116CC" w:rsidRDefault="005103B9" w:rsidP="003116CC"/>
    <w:sectPr w:rsidR="005103B9" w:rsidRPr="003116C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3006C" w14:textId="77777777" w:rsidR="00E07EC1" w:rsidRDefault="00E07EC1" w:rsidP="0038231F">
      <w:pPr>
        <w:spacing w:after="0" w:line="240" w:lineRule="auto"/>
      </w:pPr>
      <w:r>
        <w:separator/>
      </w:r>
    </w:p>
  </w:endnote>
  <w:endnote w:type="continuationSeparator" w:id="0">
    <w:p w14:paraId="6988A0B7" w14:textId="77777777" w:rsidR="00E07EC1" w:rsidRDefault="00E07E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2D9ED" w14:textId="77777777" w:rsidR="003334F0" w:rsidRDefault="003334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26B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8699D0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CE068" w14:textId="77777777" w:rsidR="003334F0" w:rsidRDefault="003334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2C6AB" w14:textId="77777777" w:rsidR="00E07EC1" w:rsidRDefault="00E07EC1" w:rsidP="0038231F">
      <w:pPr>
        <w:spacing w:after="0" w:line="240" w:lineRule="auto"/>
      </w:pPr>
      <w:r>
        <w:separator/>
      </w:r>
    </w:p>
  </w:footnote>
  <w:footnote w:type="continuationSeparator" w:id="0">
    <w:p w14:paraId="3AEB3D54" w14:textId="77777777" w:rsidR="00E07EC1" w:rsidRDefault="00E07EC1" w:rsidP="0038231F">
      <w:pPr>
        <w:spacing w:after="0" w:line="240" w:lineRule="auto"/>
      </w:pPr>
      <w:r>
        <w:continuationSeparator/>
      </w:r>
    </w:p>
  </w:footnote>
  <w:footnote w:id="1">
    <w:p w14:paraId="7A82B6FE" w14:textId="77777777" w:rsidR="00EF6A6E" w:rsidRPr="0024624C" w:rsidRDefault="00EF6A6E" w:rsidP="00EF6A6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3B320C5" w14:textId="77777777" w:rsidR="00EF6A6E" w:rsidRPr="008D4C56" w:rsidRDefault="00EF6A6E" w:rsidP="00EF6A6E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A33EC" w14:textId="77777777" w:rsidR="003334F0" w:rsidRDefault="00333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0FF26" w14:textId="77777777" w:rsidR="003334F0" w:rsidRDefault="00333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D6932" w14:textId="77777777" w:rsidR="003334F0" w:rsidRDefault="003334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7733308">
    <w:abstractNumId w:val="7"/>
  </w:num>
  <w:num w:numId="2" w16cid:durableId="1043289790">
    <w:abstractNumId w:val="0"/>
  </w:num>
  <w:num w:numId="3" w16cid:durableId="248201013">
    <w:abstractNumId w:val="6"/>
  </w:num>
  <w:num w:numId="4" w16cid:durableId="327027904">
    <w:abstractNumId w:val="9"/>
  </w:num>
  <w:num w:numId="5" w16cid:durableId="1438912380">
    <w:abstractNumId w:val="8"/>
  </w:num>
  <w:num w:numId="6" w16cid:durableId="1024404289">
    <w:abstractNumId w:val="5"/>
  </w:num>
  <w:num w:numId="7" w16cid:durableId="413237007">
    <w:abstractNumId w:val="1"/>
  </w:num>
  <w:num w:numId="8" w16cid:durableId="711003385">
    <w:abstractNumId w:val="3"/>
  </w:num>
  <w:num w:numId="9" w16cid:durableId="1465123096">
    <w:abstractNumId w:val="2"/>
  </w:num>
  <w:num w:numId="10" w16cid:durableId="663318414">
    <w:abstractNumId w:val="4"/>
  </w:num>
  <w:num w:numId="11" w16cid:durableId="17810995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EC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16CC"/>
    <w:rsid w:val="00313417"/>
    <w:rsid w:val="00313911"/>
    <w:rsid w:val="00333209"/>
    <w:rsid w:val="003334F0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6473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7EC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6A6E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C35AC6"/>
  <w15:chartTrackingRefBased/>
  <w15:docId w15:val="{96C9A36F-DD47-49A0-8417-E0F4508D7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6A6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2022-07-12T07:22:00Z</cp:lastPrinted>
  <dcterms:created xsi:type="dcterms:W3CDTF">2022-07-12T07:23:00Z</dcterms:created>
  <dcterms:modified xsi:type="dcterms:W3CDTF">2022-07-12T07:23:00Z</dcterms:modified>
</cp:coreProperties>
</file>