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7C010" w14:textId="77777777" w:rsidR="001D56D3" w:rsidRPr="005E30B1" w:rsidRDefault="001D56D3" w:rsidP="005E30B1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5E30B1">
        <w:rPr>
          <w:rFonts w:ascii="Times New Roman" w:hAnsi="Times New Roman"/>
          <w:sz w:val="22"/>
        </w:rPr>
        <w:t xml:space="preserve">Załącznik nr </w:t>
      </w:r>
      <w:r w:rsidR="0074007D" w:rsidRPr="005E30B1">
        <w:rPr>
          <w:rFonts w:ascii="Times New Roman" w:hAnsi="Times New Roman"/>
          <w:sz w:val="22"/>
        </w:rPr>
        <w:t>3</w:t>
      </w:r>
    </w:p>
    <w:p w14:paraId="7B4013BB" w14:textId="77777777" w:rsidR="001D56D3" w:rsidRPr="005E30B1" w:rsidRDefault="001D56D3" w:rsidP="005E30B1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6441D8AE" w14:textId="77777777" w:rsidR="001D56D3" w:rsidRPr="005E30B1" w:rsidRDefault="001D56D3" w:rsidP="005E30B1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5E30B1">
        <w:rPr>
          <w:rFonts w:ascii="Times New Roman" w:hAnsi="Times New Roman"/>
          <w:sz w:val="22"/>
        </w:rPr>
        <w:t>WZÓR UMOWY O ŚWIADCZENIE USŁUG</w:t>
      </w:r>
    </w:p>
    <w:p w14:paraId="4D226CD8" w14:textId="77777777" w:rsidR="001D56D3" w:rsidRPr="005E30B1" w:rsidRDefault="001D56D3" w:rsidP="005E30B1">
      <w:pPr>
        <w:spacing w:after="0" w:line="240" w:lineRule="auto"/>
        <w:jc w:val="both"/>
        <w:rPr>
          <w:rFonts w:ascii="Times New Roman" w:hAnsi="Times New Roman"/>
        </w:rPr>
      </w:pPr>
    </w:p>
    <w:p w14:paraId="3CB667F2" w14:textId="77777777" w:rsidR="0074007D" w:rsidRPr="005E30B1" w:rsidRDefault="0074007D" w:rsidP="005E30B1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>Umowa zawarta w Krakowie w wyniku przeprowadzonego postępowania o zamówienie publiczne pomiędzy</w:t>
      </w:r>
    </w:p>
    <w:p w14:paraId="3CBE81B6" w14:textId="77777777" w:rsidR="001D56D3" w:rsidRPr="005E30B1" w:rsidRDefault="001D56D3" w:rsidP="005E30B1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  <w:b/>
        </w:rPr>
        <w:t>Akademią Górniczo – Hutniczą im. Stanisława Staszica w Krakowie</w:t>
      </w:r>
      <w:r w:rsidRPr="005E30B1">
        <w:rPr>
          <w:rFonts w:ascii="Times New Roman" w:hAnsi="Times New Roman"/>
          <w:b/>
          <w:color w:val="000000"/>
        </w:rPr>
        <w:t xml:space="preserve">, </w:t>
      </w:r>
      <w:r w:rsidRPr="005E30B1">
        <w:rPr>
          <w:rFonts w:ascii="Times New Roman" w:hAnsi="Times New Roman"/>
          <w:b/>
        </w:rPr>
        <w:t xml:space="preserve">Al. Mickiewicza 30, 30-059 Kraków, </w:t>
      </w:r>
      <w:r w:rsidRPr="005E30B1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7382F1F0" w14:textId="77777777" w:rsidR="001D56D3" w:rsidRPr="005E30B1" w:rsidRDefault="001D56D3" w:rsidP="005E30B1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5E30B1">
        <w:rPr>
          <w:rFonts w:ascii="Times New Roman" w:hAnsi="Times New Roman"/>
          <w:sz w:val="22"/>
        </w:rPr>
        <w:t>reprezentowaną przez:</w:t>
      </w:r>
    </w:p>
    <w:p w14:paraId="018887B1" w14:textId="77777777" w:rsidR="001D56D3" w:rsidRPr="005E30B1" w:rsidRDefault="001D56D3" w:rsidP="005E30B1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5E30B1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027B6674" w14:textId="77777777" w:rsidR="001D56D3" w:rsidRPr="005E30B1" w:rsidRDefault="001D56D3" w:rsidP="005E30B1">
      <w:pPr>
        <w:spacing w:after="0" w:line="240" w:lineRule="auto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>zwaną dalej ZLECENIODAWCĄ</w:t>
      </w:r>
    </w:p>
    <w:p w14:paraId="53162FE7" w14:textId="77777777" w:rsidR="001D56D3" w:rsidRPr="005E30B1" w:rsidRDefault="001D56D3" w:rsidP="005E30B1">
      <w:pPr>
        <w:spacing w:after="0" w:line="240" w:lineRule="auto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>a</w:t>
      </w:r>
    </w:p>
    <w:p w14:paraId="1538A0DE" w14:textId="77777777" w:rsidR="001D56D3" w:rsidRPr="005E30B1" w:rsidRDefault="001D56D3" w:rsidP="005E30B1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5E30B1">
        <w:rPr>
          <w:rFonts w:ascii="Times New Roman" w:hAnsi="Times New Roman"/>
          <w:sz w:val="22"/>
        </w:rPr>
        <w:t>………………………………………………………</w:t>
      </w:r>
    </w:p>
    <w:p w14:paraId="38801700" w14:textId="77777777" w:rsidR="001D56D3" w:rsidRPr="005E30B1" w:rsidRDefault="001D56D3" w:rsidP="005E30B1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5E30B1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24FF373D" w14:textId="77777777" w:rsidR="001D56D3" w:rsidRPr="005E30B1" w:rsidRDefault="001D56D3" w:rsidP="005E30B1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5E30B1">
        <w:rPr>
          <w:rFonts w:ascii="Times New Roman" w:hAnsi="Times New Roman"/>
          <w:sz w:val="22"/>
        </w:rPr>
        <w:t>reprezentowaną przez:</w:t>
      </w:r>
    </w:p>
    <w:p w14:paraId="6DF6E9A3" w14:textId="77777777" w:rsidR="001D56D3" w:rsidRPr="005E30B1" w:rsidRDefault="001D56D3" w:rsidP="005E30B1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5E30B1">
        <w:rPr>
          <w:rFonts w:ascii="Times New Roman" w:hAnsi="Times New Roman"/>
          <w:sz w:val="22"/>
        </w:rPr>
        <w:t>1...................................................................................................................................................</w:t>
      </w:r>
    </w:p>
    <w:p w14:paraId="346E012F" w14:textId="1C6A7967" w:rsidR="001D56D3" w:rsidRPr="005E30B1" w:rsidRDefault="001D56D3" w:rsidP="005E30B1">
      <w:pPr>
        <w:spacing w:after="0" w:line="240" w:lineRule="auto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>zwanym dalej ZLECENIOBIORCĄ</w:t>
      </w:r>
      <w:r w:rsidR="00C15DD4" w:rsidRPr="005E30B1">
        <w:rPr>
          <w:rFonts w:ascii="Times New Roman" w:hAnsi="Times New Roman"/>
        </w:rPr>
        <w:t>.</w:t>
      </w:r>
    </w:p>
    <w:p w14:paraId="056EBEE8" w14:textId="77777777" w:rsidR="001D56D3" w:rsidRPr="005E30B1" w:rsidRDefault="001D56D3" w:rsidP="005E30B1">
      <w:pPr>
        <w:spacing w:after="0" w:line="240" w:lineRule="auto"/>
        <w:jc w:val="center"/>
        <w:rPr>
          <w:rFonts w:ascii="Times New Roman" w:hAnsi="Times New Roman"/>
        </w:rPr>
      </w:pPr>
      <w:r w:rsidRPr="005E30B1">
        <w:rPr>
          <w:rFonts w:ascii="Times New Roman" w:hAnsi="Times New Roman"/>
        </w:rPr>
        <w:t>§ 1</w:t>
      </w:r>
    </w:p>
    <w:p w14:paraId="049E8AF3" w14:textId="11D980E2" w:rsidR="00127975" w:rsidRPr="005E30B1" w:rsidRDefault="001D56D3" w:rsidP="005E30B1">
      <w:pPr>
        <w:numPr>
          <w:ilvl w:val="0"/>
          <w:numId w:val="21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bookmarkStart w:id="0" w:name="_Ref82001637"/>
      <w:r w:rsidRPr="005E30B1">
        <w:rPr>
          <w:rFonts w:ascii="Times New Roman" w:hAnsi="Times New Roman"/>
        </w:rPr>
        <w:t>Zleceniodawca powierza, a Zleceniobiorca przyjmuje do wykonania</w:t>
      </w:r>
      <w:r w:rsidR="00127975" w:rsidRPr="005E30B1">
        <w:rPr>
          <w:rFonts w:ascii="Times New Roman" w:hAnsi="Times New Roman"/>
        </w:rPr>
        <w:t>:</w:t>
      </w:r>
      <w:r w:rsidR="0074007D" w:rsidRPr="005E30B1">
        <w:rPr>
          <w:rFonts w:ascii="Times New Roman" w:hAnsi="Times New Roman"/>
        </w:rPr>
        <w:t xml:space="preserve"> </w:t>
      </w:r>
      <w:r w:rsidR="0014496C" w:rsidRPr="005E30B1">
        <w:rPr>
          <w:rFonts w:ascii="Times New Roman" w:hAnsi="Times New Roman"/>
          <w:b/>
        </w:rPr>
        <w:t>Usługa cateringu na 4 dwudniowe szkolenia realizowane w ramach projektu Centrum Mistrzostwa Informatycznego POPC.03.02.00-00-0002/18</w:t>
      </w:r>
      <w:bookmarkEnd w:id="0"/>
      <w:r w:rsidR="0014496C" w:rsidRPr="005E30B1">
        <w:rPr>
          <w:rFonts w:ascii="Times New Roman" w:hAnsi="Times New Roman"/>
          <w:b/>
        </w:rPr>
        <w:t>.</w:t>
      </w:r>
    </w:p>
    <w:p w14:paraId="51453663" w14:textId="74E78C27" w:rsidR="001D56D3" w:rsidRPr="005E30B1" w:rsidRDefault="001D56D3" w:rsidP="005E30B1">
      <w:pPr>
        <w:numPr>
          <w:ilvl w:val="0"/>
          <w:numId w:val="21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>Szczegółowy</w:t>
      </w:r>
      <w:r w:rsidR="006A79A8" w:rsidRPr="005E30B1">
        <w:rPr>
          <w:rFonts w:ascii="Times New Roman" w:hAnsi="Times New Roman"/>
        </w:rPr>
        <w:t xml:space="preserve"> </w:t>
      </w:r>
      <w:r w:rsidRPr="005E30B1">
        <w:rPr>
          <w:rFonts w:ascii="Times New Roman" w:hAnsi="Times New Roman"/>
        </w:rPr>
        <w:t>zakres prac /dalej zwany przedmiotem umowy/ jest  określony w</w:t>
      </w:r>
      <w:r w:rsidR="00F94DCF" w:rsidRPr="005E30B1">
        <w:rPr>
          <w:rFonts w:ascii="Times New Roman" w:hAnsi="Times New Roman"/>
        </w:rPr>
        <w:t xml:space="preserve"> </w:t>
      </w:r>
      <w:r w:rsidR="00923D96">
        <w:rPr>
          <w:rFonts w:ascii="Times New Roman" w:hAnsi="Times New Roman"/>
        </w:rPr>
        <w:t>Załączniku nr 1</w:t>
      </w:r>
      <w:r w:rsidRPr="005E30B1">
        <w:rPr>
          <w:rFonts w:ascii="Times New Roman" w:hAnsi="Times New Roman"/>
        </w:rPr>
        <w:t>, któr</w:t>
      </w:r>
      <w:r w:rsidR="00923D96">
        <w:rPr>
          <w:rFonts w:ascii="Times New Roman" w:hAnsi="Times New Roman"/>
        </w:rPr>
        <w:t>y</w:t>
      </w:r>
      <w:r w:rsidRPr="005E30B1">
        <w:rPr>
          <w:rFonts w:ascii="Times New Roman" w:hAnsi="Times New Roman"/>
        </w:rPr>
        <w:t xml:space="preserve">  stanowią  integralną część niniejszej umowy.</w:t>
      </w:r>
      <w:r w:rsidR="00123436" w:rsidRPr="005E30B1">
        <w:rPr>
          <w:rFonts w:ascii="Times New Roman" w:hAnsi="Times New Roman"/>
        </w:rPr>
        <w:t xml:space="preserve"> </w:t>
      </w:r>
      <w:r w:rsidR="0074007D" w:rsidRPr="005E30B1">
        <w:rPr>
          <w:rFonts w:ascii="Times New Roman" w:hAnsi="Times New Roman"/>
        </w:rPr>
        <w:t xml:space="preserve"> </w:t>
      </w:r>
    </w:p>
    <w:p w14:paraId="42E26414" w14:textId="77777777" w:rsidR="001D56D3" w:rsidRPr="005E30B1" w:rsidRDefault="001D56D3" w:rsidP="005E30B1">
      <w:pPr>
        <w:spacing w:after="0" w:line="240" w:lineRule="auto"/>
        <w:jc w:val="center"/>
        <w:rPr>
          <w:rFonts w:ascii="Times New Roman" w:hAnsi="Times New Roman"/>
        </w:rPr>
      </w:pPr>
      <w:r w:rsidRPr="005E30B1">
        <w:rPr>
          <w:rFonts w:ascii="Times New Roman" w:hAnsi="Times New Roman"/>
        </w:rPr>
        <w:t>§ 2</w:t>
      </w:r>
    </w:p>
    <w:p w14:paraId="77F96392" w14:textId="797ECA65" w:rsidR="00123436" w:rsidRPr="005E30B1" w:rsidRDefault="00FE4859" w:rsidP="005E30B1">
      <w:pPr>
        <w:numPr>
          <w:ilvl w:val="0"/>
          <w:numId w:val="25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>Przedmiot umowy zostanie zrealizowany w termin</w:t>
      </w:r>
      <w:r w:rsidR="00315122" w:rsidRPr="005E30B1">
        <w:rPr>
          <w:rFonts w:ascii="Times New Roman" w:hAnsi="Times New Roman"/>
        </w:rPr>
        <w:t>ach</w:t>
      </w:r>
      <w:r w:rsidRPr="005E30B1">
        <w:rPr>
          <w:rFonts w:ascii="Times New Roman" w:hAnsi="Times New Roman"/>
        </w:rPr>
        <w:t xml:space="preserve">: </w:t>
      </w:r>
      <w:r w:rsidR="00D560C9" w:rsidRPr="005E30B1">
        <w:rPr>
          <w:rFonts w:ascii="Times New Roman" w:hAnsi="Times New Roman"/>
          <w:bCs/>
          <w:color w:val="000000"/>
        </w:rPr>
        <w:t>17-18.09.2022, 14-15.01.2023, 18-19.02.2023, 18-19.03.2023, 03-04.06.2023</w:t>
      </w:r>
      <w:r w:rsidR="00123436" w:rsidRPr="005E30B1">
        <w:rPr>
          <w:rFonts w:ascii="Times New Roman" w:eastAsia="Arial Unicode MS" w:hAnsi="Times New Roman"/>
        </w:rPr>
        <w:t>.</w:t>
      </w:r>
    </w:p>
    <w:p w14:paraId="291810E2" w14:textId="0F13FFEE" w:rsidR="00123436" w:rsidRPr="005E30B1" w:rsidRDefault="00123436" w:rsidP="005E30B1">
      <w:pPr>
        <w:numPr>
          <w:ilvl w:val="0"/>
          <w:numId w:val="25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5E30B1">
        <w:rPr>
          <w:rFonts w:ascii="Times New Roman" w:eastAsia="Arial Unicode MS" w:hAnsi="Times New Roman"/>
        </w:rPr>
        <w:t xml:space="preserve">Przedmiot umowy jest realizowany w ramach </w:t>
      </w:r>
      <w:bookmarkStart w:id="1" w:name="_Hlk79669234"/>
      <w:r w:rsidRPr="005E30B1">
        <w:rPr>
          <w:rFonts w:ascii="Times New Roman" w:eastAsia="Arial Unicode MS" w:hAnsi="Times New Roman"/>
        </w:rPr>
        <w:t xml:space="preserve">projektu </w:t>
      </w:r>
      <w:bookmarkEnd w:id="1"/>
      <w:r w:rsidRPr="005E30B1">
        <w:rPr>
          <w:rFonts w:ascii="Times New Roman" w:hAnsi="Times New Roman"/>
          <w:bCs/>
          <w:color w:val="000000"/>
        </w:rPr>
        <w:t>Centrum Mistrzostwa Informatycznego POPC.03.02.00-00.0002/18, Oś Priorytetowa nr 3 Cyfrowe Kompetencje społeczeństwa, Działanie nr 3.2 Innowacyjne rozwiązania na rzecz aktywizacji cyfrowej.</w:t>
      </w:r>
    </w:p>
    <w:p w14:paraId="0995A437" w14:textId="77777777" w:rsidR="001D56D3" w:rsidRPr="005E30B1" w:rsidRDefault="001D56D3" w:rsidP="005E30B1">
      <w:pPr>
        <w:spacing w:after="0" w:line="240" w:lineRule="auto"/>
        <w:jc w:val="center"/>
        <w:rPr>
          <w:rFonts w:ascii="Times New Roman" w:hAnsi="Times New Roman"/>
        </w:rPr>
      </w:pPr>
      <w:r w:rsidRPr="005E30B1">
        <w:rPr>
          <w:rFonts w:ascii="Times New Roman" w:hAnsi="Times New Roman"/>
        </w:rPr>
        <w:t>§ 3</w:t>
      </w:r>
    </w:p>
    <w:p w14:paraId="6479C978" w14:textId="3380D6BA" w:rsidR="00FE4859" w:rsidRPr="005E30B1" w:rsidRDefault="00FE4859" w:rsidP="005E30B1">
      <w:pPr>
        <w:pStyle w:val="Akapitzlist"/>
        <w:numPr>
          <w:ilvl w:val="0"/>
          <w:numId w:val="26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 xml:space="preserve">Strony ustalają cenę brutto za usługę </w:t>
      </w:r>
      <w:r w:rsidR="00DF082E" w:rsidRPr="005E30B1">
        <w:rPr>
          <w:rFonts w:ascii="Times New Roman" w:hAnsi="Times New Roman"/>
        </w:rPr>
        <w:t>z</w:t>
      </w:r>
      <w:r w:rsidR="002E30AA">
        <w:rPr>
          <w:rFonts w:ascii="Times New Roman" w:hAnsi="Times New Roman"/>
        </w:rPr>
        <w:t>a</w:t>
      </w:r>
      <w:r w:rsidRPr="005E30B1">
        <w:rPr>
          <w:rFonts w:ascii="Times New Roman" w:hAnsi="Times New Roman"/>
        </w:rPr>
        <w:t xml:space="preserve"> maksymaln</w:t>
      </w:r>
      <w:r w:rsidR="00DF082E" w:rsidRPr="005E30B1">
        <w:rPr>
          <w:rFonts w:ascii="Times New Roman" w:hAnsi="Times New Roman"/>
        </w:rPr>
        <w:t>ą</w:t>
      </w:r>
      <w:r w:rsidRPr="005E30B1">
        <w:rPr>
          <w:rFonts w:ascii="Times New Roman" w:hAnsi="Times New Roman"/>
        </w:rPr>
        <w:t xml:space="preserve"> </w:t>
      </w:r>
      <w:r w:rsidR="002E30AA">
        <w:rPr>
          <w:rFonts w:ascii="Times New Roman" w:hAnsi="Times New Roman"/>
        </w:rPr>
        <w:t xml:space="preserve">łączną </w:t>
      </w:r>
      <w:r w:rsidRPr="005E30B1">
        <w:rPr>
          <w:rFonts w:ascii="Times New Roman" w:hAnsi="Times New Roman"/>
        </w:rPr>
        <w:t>liczb</w:t>
      </w:r>
      <w:r w:rsidR="00DF082E" w:rsidRPr="005E30B1">
        <w:rPr>
          <w:rFonts w:ascii="Times New Roman" w:hAnsi="Times New Roman"/>
        </w:rPr>
        <w:t>ę</w:t>
      </w:r>
      <w:r w:rsidRPr="005E30B1">
        <w:rPr>
          <w:rFonts w:ascii="Times New Roman" w:hAnsi="Times New Roman"/>
        </w:rPr>
        <w:t xml:space="preserve"> </w:t>
      </w:r>
      <w:r w:rsidR="00DF082E" w:rsidRPr="005E30B1">
        <w:rPr>
          <w:rFonts w:ascii="Times New Roman" w:hAnsi="Times New Roman"/>
        </w:rPr>
        <w:t xml:space="preserve">posiłków </w:t>
      </w:r>
      <w:r w:rsidR="002E30AA">
        <w:rPr>
          <w:rFonts w:ascii="Times New Roman" w:hAnsi="Times New Roman"/>
        </w:rPr>
        <w:t>dla 700 osób</w:t>
      </w:r>
      <w:r w:rsidR="00DF082E" w:rsidRPr="005E30B1">
        <w:rPr>
          <w:rFonts w:ascii="Times New Roman" w:hAnsi="Times New Roman"/>
        </w:rPr>
        <w:t>,</w:t>
      </w:r>
      <w:r w:rsidRPr="005E30B1">
        <w:rPr>
          <w:rFonts w:ascii="Times New Roman" w:hAnsi="Times New Roman"/>
        </w:rPr>
        <w:t xml:space="preserve"> </w:t>
      </w:r>
      <w:r w:rsidR="00DF082E" w:rsidRPr="005E30B1">
        <w:rPr>
          <w:rFonts w:ascii="Times New Roman" w:hAnsi="Times New Roman"/>
        </w:rPr>
        <w:t xml:space="preserve">w dniach </w:t>
      </w:r>
      <w:r w:rsidR="00D560C9" w:rsidRPr="005E30B1">
        <w:rPr>
          <w:rFonts w:ascii="Times New Roman" w:hAnsi="Times New Roman"/>
          <w:bCs/>
          <w:color w:val="000000"/>
        </w:rPr>
        <w:t>17-18.09.2022, 14-15.01.2023, 18-19.02.2023, 18-19.03.2023, 03-04.06.2023</w:t>
      </w:r>
      <w:r w:rsidRPr="005E30B1">
        <w:rPr>
          <w:rFonts w:ascii="Times New Roman" w:hAnsi="Times New Roman"/>
        </w:rPr>
        <w:t xml:space="preserve">: ……………. zł (słownie: ………………….). </w:t>
      </w:r>
    </w:p>
    <w:p w14:paraId="0BC077CD" w14:textId="21275AD0" w:rsidR="00052E1F" w:rsidRPr="005E30B1" w:rsidRDefault="00052E1F" w:rsidP="005E30B1">
      <w:pPr>
        <w:pStyle w:val="Akapitzlist"/>
        <w:numPr>
          <w:ilvl w:val="0"/>
          <w:numId w:val="26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  <w:b/>
        </w:rPr>
        <w:t xml:space="preserve">Cena brutto za usługę za posiłek dla 1 osoby </w:t>
      </w:r>
      <w:r w:rsidR="00315122" w:rsidRPr="005E30B1">
        <w:rPr>
          <w:rFonts w:ascii="Times New Roman" w:hAnsi="Times New Roman"/>
          <w:b/>
        </w:rPr>
        <w:t xml:space="preserve">podczas jednego dnia szkolenia </w:t>
      </w:r>
      <w:r w:rsidRPr="005E30B1">
        <w:rPr>
          <w:rFonts w:ascii="Times New Roman" w:hAnsi="Times New Roman"/>
          <w:b/>
        </w:rPr>
        <w:t>…………………….. zł</w:t>
      </w:r>
    </w:p>
    <w:p w14:paraId="4DF27A7C" w14:textId="305233B6" w:rsidR="00FE4859" w:rsidRPr="005E30B1" w:rsidRDefault="00FE4859" w:rsidP="005E30B1">
      <w:pPr>
        <w:pStyle w:val="Akapitzlist"/>
        <w:numPr>
          <w:ilvl w:val="0"/>
          <w:numId w:val="26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>Powyższa kwota zawiera właściwą stawkę podatku VAT.</w:t>
      </w:r>
    </w:p>
    <w:p w14:paraId="1D22C915" w14:textId="7E502EDB" w:rsidR="00DF082E" w:rsidRPr="005E30B1" w:rsidRDefault="00DF082E" w:rsidP="005E30B1">
      <w:pPr>
        <w:numPr>
          <w:ilvl w:val="0"/>
          <w:numId w:val="26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 xml:space="preserve">Zleceniodawca zgłosi Zleceniobiorcy zgłosi ostateczną ilość potraw i posiłków najpóźniej </w:t>
      </w:r>
      <w:r w:rsidR="00E554F3" w:rsidRPr="005E30B1">
        <w:rPr>
          <w:rFonts w:ascii="Times New Roman" w:hAnsi="Times New Roman"/>
        </w:rPr>
        <w:t xml:space="preserve">na </w:t>
      </w:r>
      <w:r w:rsidR="00636835" w:rsidRPr="005E30B1">
        <w:rPr>
          <w:rFonts w:ascii="Times New Roman" w:hAnsi="Times New Roman"/>
        </w:rPr>
        <w:t>3</w:t>
      </w:r>
      <w:r w:rsidRPr="005E30B1">
        <w:rPr>
          <w:rFonts w:ascii="Times New Roman" w:hAnsi="Times New Roman"/>
        </w:rPr>
        <w:t xml:space="preserve"> dni </w:t>
      </w:r>
      <w:r w:rsidR="00E554F3" w:rsidRPr="005E30B1">
        <w:rPr>
          <w:rFonts w:ascii="Times New Roman" w:hAnsi="Times New Roman"/>
        </w:rPr>
        <w:t>przed rozpoczęciem każdej uroczystości</w:t>
      </w:r>
      <w:r w:rsidRPr="005E30B1">
        <w:rPr>
          <w:rFonts w:ascii="Times New Roman" w:hAnsi="Times New Roman"/>
        </w:rPr>
        <w:t xml:space="preserve"> (e-mailowo).</w:t>
      </w:r>
    </w:p>
    <w:p w14:paraId="1DBAA04A" w14:textId="451DA012" w:rsidR="00127975" w:rsidRDefault="00FE4859" w:rsidP="005E30B1">
      <w:pPr>
        <w:pStyle w:val="Akapitzlist"/>
        <w:numPr>
          <w:ilvl w:val="0"/>
          <w:numId w:val="26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>Wynagrodzenie obejmuje wszystkie koszty i opłaty związane z wykonaniem przedmiotu umowy.</w:t>
      </w:r>
    </w:p>
    <w:p w14:paraId="1C92A8B6" w14:textId="481CDABB" w:rsidR="002E30AA" w:rsidRPr="005E30B1" w:rsidRDefault="002E30AA" w:rsidP="005E30B1">
      <w:pPr>
        <w:pStyle w:val="Akapitzlist"/>
        <w:numPr>
          <w:ilvl w:val="0"/>
          <w:numId w:val="26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Gwarantowany zakres umowy – łączna </w:t>
      </w:r>
      <w:r w:rsidRPr="005E30B1">
        <w:rPr>
          <w:rFonts w:ascii="Times New Roman" w:hAnsi="Times New Roman"/>
        </w:rPr>
        <w:t>liczb</w:t>
      </w:r>
      <w:r>
        <w:rPr>
          <w:rFonts w:ascii="Times New Roman" w:hAnsi="Times New Roman"/>
        </w:rPr>
        <w:t>a</w:t>
      </w:r>
      <w:r w:rsidRPr="005E30B1">
        <w:rPr>
          <w:rFonts w:ascii="Times New Roman" w:hAnsi="Times New Roman"/>
        </w:rPr>
        <w:t xml:space="preserve"> posiłków </w:t>
      </w:r>
      <w:r>
        <w:rPr>
          <w:rFonts w:ascii="Times New Roman" w:hAnsi="Times New Roman"/>
        </w:rPr>
        <w:t>dla 500 osób</w:t>
      </w:r>
      <w:r w:rsidRPr="005E30B1">
        <w:rPr>
          <w:rFonts w:ascii="Times New Roman" w:hAnsi="Times New Roman"/>
        </w:rPr>
        <w:t xml:space="preserve">, w dniach </w:t>
      </w:r>
      <w:r w:rsidRPr="005E30B1">
        <w:rPr>
          <w:rFonts w:ascii="Times New Roman" w:hAnsi="Times New Roman"/>
          <w:bCs/>
          <w:color w:val="000000"/>
        </w:rPr>
        <w:t>17-18.09.2022, 14-15.01.2023, 18-19.02.2023, 18-19.03.2023, 03-04.06.2023</w:t>
      </w:r>
      <w:r>
        <w:rPr>
          <w:rFonts w:ascii="Times New Roman" w:hAnsi="Times New Roman"/>
          <w:bCs/>
          <w:color w:val="000000"/>
        </w:rPr>
        <w:t>.</w:t>
      </w:r>
    </w:p>
    <w:p w14:paraId="7F508451" w14:textId="77777777" w:rsidR="001D56D3" w:rsidRPr="005E30B1" w:rsidRDefault="001D56D3" w:rsidP="005E30B1">
      <w:pPr>
        <w:spacing w:after="0" w:line="240" w:lineRule="auto"/>
        <w:jc w:val="center"/>
        <w:rPr>
          <w:rFonts w:ascii="Times New Roman" w:hAnsi="Times New Roman"/>
        </w:rPr>
      </w:pPr>
      <w:r w:rsidRPr="005E30B1">
        <w:rPr>
          <w:rFonts w:ascii="Times New Roman" w:hAnsi="Times New Roman"/>
        </w:rPr>
        <w:t>§ 4</w:t>
      </w:r>
    </w:p>
    <w:p w14:paraId="2FA12F0A" w14:textId="20B0AA10" w:rsidR="001D56D3" w:rsidRPr="005E30B1" w:rsidRDefault="001D56D3" w:rsidP="005E30B1">
      <w:pPr>
        <w:numPr>
          <w:ilvl w:val="0"/>
          <w:numId w:val="27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 xml:space="preserve">Zleceniodawca zastrzega możliwość wyboru, w ramach danego zamówienia, tylko części z usług wymienionych w </w:t>
      </w:r>
      <w:r w:rsidR="00052E1F" w:rsidRPr="005E30B1">
        <w:rPr>
          <w:rFonts w:ascii="Times New Roman" w:hAnsi="Times New Roman"/>
        </w:rPr>
        <w:t>Formularzu oferty</w:t>
      </w:r>
      <w:r w:rsidRPr="005E30B1">
        <w:rPr>
          <w:rFonts w:ascii="Times New Roman" w:hAnsi="Times New Roman"/>
        </w:rPr>
        <w:t>,</w:t>
      </w:r>
      <w:r w:rsidR="00755766" w:rsidRPr="005E30B1">
        <w:rPr>
          <w:rFonts w:ascii="Times New Roman" w:hAnsi="Times New Roman"/>
        </w:rPr>
        <w:t xml:space="preserve"> </w:t>
      </w:r>
      <w:r w:rsidRPr="005E30B1">
        <w:rPr>
          <w:rFonts w:ascii="Times New Roman" w:hAnsi="Times New Roman"/>
        </w:rPr>
        <w:t xml:space="preserve">stanowiącym załącznik nr 1 do umowy, zgodnie ze zgłaszanym zapotrzebowaniem. Wynagrodzenie będzie przekazywane Zleceniobiorcy tylko za usługi zrealizowane. </w:t>
      </w:r>
    </w:p>
    <w:p w14:paraId="00E2071C" w14:textId="77777777" w:rsidR="006B1641" w:rsidRPr="005E30B1" w:rsidRDefault="001D56D3" w:rsidP="005E30B1">
      <w:pPr>
        <w:numPr>
          <w:ilvl w:val="0"/>
          <w:numId w:val="27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 xml:space="preserve">Zleceniodawca zastrzega sobie prawo zmiany produktów, najpóźniej na </w:t>
      </w:r>
      <w:r w:rsidR="006B1641" w:rsidRPr="005E30B1">
        <w:rPr>
          <w:rFonts w:ascii="Times New Roman" w:hAnsi="Times New Roman"/>
        </w:rPr>
        <w:t>3 dni</w:t>
      </w:r>
      <w:r w:rsidRPr="005E30B1">
        <w:rPr>
          <w:rFonts w:ascii="Times New Roman" w:hAnsi="Times New Roman"/>
        </w:rPr>
        <w:t xml:space="preserve"> przed terminem dostarczenia.   </w:t>
      </w:r>
    </w:p>
    <w:p w14:paraId="0328D989" w14:textId="3B9605BB" w:rsidR="001D56D3" w:rsidRPr="005E30B1" w:rsidRDefault="001D56D3" w:rsidP="005E30B1">
      <w:pPr>
        <w:numPr>
          <w:ilvl w:val="0"/>
          <w:numId w:val="27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>W ramach zamówienia Zleceniobiorca jest zobowiązany do: przygotowan</w:t>
      </w:r>
      <w:r w:rsidR="00390E83" w:rsidRPr="005E30B1">
        <w:rPr>
          <w:rFonts w:ascii="Times New Roman" w:hAnsi="Times New Roman"/>
        </w:rPr>
        <w:t xml:space="preserve">ia posiłków, ich </w:t>
      </w:r>
      <w:r w:rsidRPr="005E30B1">
        <w:rPr>
          <w:rFonts w:ascii="Times New Roman" w:hAnsi="Times New Roman"/>
        </w:rPr>
        <w:t>estetycznego</w:t>
      </w:r>
      <w:r w:rsidR="006B1641" w:rsidRPr="005E30B1">
        <w:rPr>
          <w:rFonts w:ascii="Times New Roman" w:hAnsi="Times New Roman"/>
        </w:rPr>
        <w:t xml:space="preserve"> </w:t>
      </w:r>
      <w:r w:rsidRPr="005E30B1">
        <w:rPr>
          <w:rFonts w:ascii="Times New Roman" w:hAnsi="Times New Roman"/>
        </w:rPr>
        <w:t>podawania w dni i o godzinie wskazanej przez Zle</w:t>
      </w:r>
      <w:r w:rsidR="00390E83" w:rsidRPr="005E30B1">
        <w:rPr>
          <w:rFonts w:ascii="Times New Roman" w:hAnsi="Times New Roman"/>
        </w:rPr>
        <w:t xml:space="preserve">ceniodawcę </w:t>
      </w:r>
      <w:r w:rsidR="00F94DCF" w:rsidRPr="005E30B1">
        <w:rPr>
          <w:rFonts w:ascii="Times New Roman" w:hAnsi="Times New Roman"/>
        </w:rPr>
        <w:t>w</w:t>
      </w:r>
      <w:r w:rsidR="00390E83" w:rsidRPr="005E30B1">
        <w:rPr>
          <w:rFonts w:ascii="Times New Roman" w:hAnsi="Times New Roman"/>
        </w:rPr>
        <w:t xml:space="preserve"> miejsc</w:t>
      </w:r>
      <w:r w:rsidR="00F94DCF" w:rsidRPr="005E30B1">
        <w:rPr>
          <w:rFonts w:ascii="Times New Roman" w:hAnsi="Times New Roman"/>
        </w:rPr>
        <w:t>u</w:t>
      </w:r>
      <w:r w:rsidR="00390E83" w:rsidRPr="005E30B1">
        <w:rPr>
          <w:rFonts w:ascii="Times New Roman" w:hAnsi="Times New Roman"/>
        </w:rPr>
        <w:t xml:space="preserve"> i sali, </w:t>
      </w:r>
      <w:r w:rsidR="00F94DCF" w:rsidRPr="005E30B1">
        <w:rPr>
          <w:rFonts w:ascii="Times New Roman" w:hAnsi="Times New Roman"/>
        </w:rPr>
        <w:t>wskazanej na Formularzu oferty</w:t>
      </w:r>
      <w:r w:rsidRPr="005E30B1">
        <w:rPr>
          <w:rFonts w:ascii="Times New Roman" w:hAnsi="Times New Roman"/>
        </w:rPr>
        <w:t xml:space="preserve">, najpóźniej na </w:t>
      </w:r>
      <w:r w:rsidR="00052E1F" w:rsidRPr="005E30B1">
        <w:rPr>
          <w:rFonts w:ascii="Times New Roman" w:hAnsi="Times New Roman"/>
        </w:rPr>
        <w:t>30</w:t>
      </w:r>
      <w:r w:rsidRPr="005E30B1">
        <w:rPr>
          <w:rFonts w:ascii="Times New Roman" w:hAnsi="Times New Roman"/>
        </w:rPr>
        <w:t xml:space="preserve"> min. przed rozpoczęciem spotkania, przygotowania stołów w sposób uzgodniony ze Zleceniodawcą. </w:t>
      </w:r>
    </w:p>
    <w:p w14:paraId="702D777C" w14:textId="016EBFA7" w:rsidR="00641672" w:rsidRPr="005E30B1" w:rsidRDefault="001D56D3" w:rsidP="005E30B1">
      <w:pPr>
        <w:numPr>
          <w:ilvl w:val="0"/>
          <w:numId w:val="27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>Usługa gastronomiczna świadczona będzie na zastawie ceramicznej, z użyciem sztućców metalowych i serwetek papierowych oraz szklanych naczyń do zimnych</w:t>
      </w:r>
      <w:r w:rsidR="00F94DCF" w:rsidRPr="005E30B1">
        <w:rPr>
          <w:rFonts w:ascii="Times New Roman" w:hAnsi="Times New Roman"/>
        </w:rPr>
        <w:t xml:space="preserve"> </w:t>
      </w:r>
      <w:r w:rsidRPr="005E30B1">
        <w:rPr>
          <w:rFonts w:ascii="Times New Roman" w:hAnsi="Times New Roman"/>
        </w:rPr>
        <w:t>napojów.</w:t>
      </w:r>
    </w:p>
    <w:p w14:paraId="6E016044" w14:textId="2E3A3019" w:rsidR="001D56D3" w:rsidRPr="005E30B1" w:rsidRDefault="001D56D3" w:rsidP="005E30B1">
      <w:pPr>
        <w:numPr>
          <w:ilvl w:val="0"/>
          <w:numId w:val="27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>Zleceniobiorca zobowiązany jest do przygotowania posiłków przy użyciu produktów spełniających normy jakości produktów</w:t>
      </w:r>
      <w:r w:rsidR="00755766" w:rsidRPr="005E30B1">
        <w:rPr>
          <w:rFonts w:ascii="Times New Roman" w:hAnsi="Times New Roman"/>
        </w:rPr>
        <w:t xml:space="preserve"> </w:t>
      </w:r>
      <w:r w:rsidRPr="005E30B1">
        <w:rPr>
          <w:rFonts w:ascii="Times New Roman" w:hAnsi="Times New Roman"/>
        </w:rPr>
        <w:t xml:space="preserve">spożywczych, estetycznego podawania tych posiłków, przestrzegania przepisów </w:t>
      </w:r>
      <w:r w:rsidRPr="005E30B1">
        <w:rPr>
          <w:rFonts w:ascii="Times New Roman" w:hAnsi="Times New Roman"/>
        </w:rPr>
        <w:lastRenderedPageBreak/>
        <w:t>prawnych w zakresie przechowywania i przygotowywania artykułów spożywczych - Ustawa z dnia 25 sierpnia 2006 r. o bezpieczeństwie żywności i  ż</w:t>
      </w:r>
      <w:r w:rsidR="00390E83" w:rsidRPr="005E30B1">
        <w:rPr>
          <w:rFonts w:ascii="Times New Roman" w:hAnsi="Times New Roman"/>
        </w:rPr>
        <w:t>ywienia (Dz. U. z 2007 r.  poz. </w:t>
      </w:r>
      <w:r w:rsidRPr="005E30B1">
        <w:rPr>
          <w:rFonts w:ascii="Times New Roman" w:hAnsi="Times New Roman"/>
        </w:rPr>
        <w:t>149).</w:t>
      </w:r>
    </w:p>
    <w:p w14:paraId="45D70FEE" w14:textId="1D5BC238" w:rsidR="001D56D3" w:rsidRPr="005E30B1" w:rsidRDefault="001D56D3" w:rsidP="005E30B1">
      <w:pPr>
        <w:numPr>
          <w:ilvl w:val="0"/>
          <w:numId w:val="27"/>
        </w:numPr>
        <w:tabs>
          <w:tab w:val="clear" w:pos="717"/>
          <w:tab w:val="num" w:pos="357"/>
        </w:tabs>
        <w:suppressAutoHyphens/>
        <w:spacing w:after="0" w:line="240" w:lineRule="auto"/>
        <w:ind w:left="284" w:hanging="433"/>
        <w:jc w:val="both"/>
        <w:rPr>
          <w:rFonts w:ascii="Times New Roman" w:hAnsi="Times New Roman"/>
          <w:iCs/>
        </w:rPr>
      </w:pPr>
      <w:r w:rsidRPr="005E30B1">
        <w:rPr>
          <w:rFonts w:ascii="Times New Roman" w:hAnsi="Times New Roman"/>
        </w:rPr>
        <w:t>Zleceniodawca zastrzega sobie w trakcie realizacji umowy prawo dostępu do wszystkich atestów na surowce, urządzenia, sprzęt, naczynia, opakowania transportowe  wykorzystywane w procesie</w:t>
      </w:r>
      <w:r w:rsidR="00D560C9" w:rsidRPr="005E30B1">
        <w:rPr>
          <w:rFonts w:ascii="Times New Roman" w:hAnsi="Times New Roman"/>
        </w:rPr>
        <w:t xml:space="preserve"> </w:t>
      </w:r>
      <w:r w:rsidRPr="005E30B1">
        <w:rPr>
          <w:rFonts w:ascii="Times New Roman" w:hAnsi="Times New Roman"/>
        </w:rPr>
        <w:t>przygotowania i transportu posiłków</w:t>
      </w:r>
      <w:r w:rsidRPr="005E30B1">
        <w:rPr>
          <w:rFonts w:ascii="Times New Roman" w:hAnsi="Times New Roman"/>
          <w:iCs/>
        </w:rPr>
        <w:t>.</w:t>
      </w:r>
    </w:p>
    <w:p w14:paraId="668B07C8" w14:textId="77777777" w:rsidR="001D56D3" w:rsidRPr="005E30B1" w:rsidRDefault="001D56D3" w:rsidP="005E30B1">
      <w:pPr>
        <w:numPr>
          <w:ilvl w:val="0"/>
          <w:numId w:val="27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>Zleceniobiorca odpowiada za transport przedmiotu zamów</w:t>
      </w:r>
      <w:r w:rsidR="00390E83" w:rsidRPr="005E30B1">
        <w:rPr>
          <w:rFonts w:ascii="Times New Roman" w:hAnsi="Times New Roman"/>
        </w:rPr>
        <w:t>ienia oraz podanie go zgodnie z </w:t>
      </w:r>
      <w:r w:rsidRPr="005E30B1">
        <w:rPr>
          <w:rFonts w:ascii="Times New Roman" w:hAnsi="Times New Roman"/>
        </w:rPr>
        <w:t>wymaganiami sanitarnymi dotyczącymi żywności i żywienia, w szczególności zobowiązany jest do przestrzegania wymagań określonych w ustawie o bezpieczeństwie żywności i żywienia z dnia 25 sierpnia 2006 r</w:t>
      </w:r>
      <w:r w:rsidR="00BD72A3" w:rsidRPr="005E30B1">
        <w:rPr>
          <w:rFonts w:ascii="Times New Roman" w:hAnsi="Times New Roman"/>
        </w:rPr>
        <w:t xml:space="preserve">. </w:t>
      </w:r>
      <w:r w:rsidRPr="005E30B1">
        <w:rPr>
          <w:rFonts w:ascii="Times New Roman" w:hAnsi="Times New Roman"/>
        </w:rPr>
        <w:t>(Dz. U. z 2007 r.  poz. 149).</w:t>
      </w:r>
    </w:p>
    <w:p w14:paraId="7EB67A30" w14:textId="77777777" w:rsidR="001D56D3" w:rsidRPr="005E30B1" w:rsidRDefault="001D56D3" w:rsidP="005E30B1">
      <w:pPr>
        <w:numPr>
          <w:ilvl w:val="0"/>
          <w:numId w:val="27"/>
        </w:numPr>
        <w:tabs>
          <w:tab w:val="clear" w:pos="717"/>
          <w:tab w:val="num" w:pos="357"/>
        </w:tabs>
        <w:suppressAutoHyphens/>
        <w:spacing w:after="0" w:line="240" w:lineRule="auto"/>
        <w:ind w:left="284" w:hanging="433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>Zleceniobiorca zobowiązany jest do bieżącej obsługi spotkania.</w:t>
      </w:r>
    </w:p>
    <w:p w14:paraId="2E2424CA" w14:textId="77777777" w:rsidR="001D56D3" w:rsidRPr="005E30B1" w:rsidRDefault="001D56D3" w:rsidP="005E30B1"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</w:rPr>
      </w:pPr>
      <w:r w:rsidRPr="005E30B1">
        <w:rPr>
          <w:rFonts w:ascii="Times New Roman" w:hAnsi="Times New Roman"/>
        </w:rPr>
        <w:t xml:space="preserve"> § 5</w:t>
      </w:r>
    </w:p>
    <w:p w14:paraId="3BA4249D" w14:textId="6E082F9B" w:rsidR="001D56D3" w:rsidRPr="005E30B1" w:rsidRDefault="001D56D3" w:rsidP="005E30B1">
      <w:pPr>
        <w:numPr>
          <w:ilvl w:val="0"/>
          <w:numId w:val="22"/>
        </w:numPr>
        <w:tabs>
          <w:tab w:val="clear" w:pos="717"/>
          <w:tab w:val="left" w:pos="142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>W terminie do 7 dni od dnia wykonania usług, o których mowa w § 1</w:t>
      </w:r>
      <w:r w:rsidR="00F94DCF" w:rsidRPr="005E30B1">
        <w:rPr>
          <w:rFonts w:ascii="Times New Roman" w:hAnsi="Times New Roman"/>
        </w:rPr>
        <w:t xml:space="preserve"> </w:t>
      </w:r>
      <w:r w:rsidRPr="005E30B1">
        <w:rPr>
          <w:rFonts w:ascii="Times New Roman" w:hAnsi="Times New Roman"/>
        </w:rPr>
        <w:t>ust.</w:t>
      </w:r>
      <w:r w:rsidR="00F94DCF" w:rsidRPr="005E30B1">
        <w:rPr>
          <w:rFonts w:ascii="Times New Roman" w:hAnsi="Times New Roman"/>
        </w:rPr>
        <w:t xml:space="preserve"> </w:t>
      </w:r>
      <w:r w:rsidRPr="005E30B1">
        <w:rPr>
          <w:rFonts w:ascii="Times New Roman" w:hAnsi="Times New Roman"/>
        </w:rPr>
        <w:t>2,</w:t>
      </w:r>
      <w:r w:rsidR="00F94DCF" w:rsidRPr="005E30B1">
        <w:rPr>
          <w:rFonts w:ascii="Times New Roman" w:hAnsi="Times New Roman"/>
        </w:rPr>
        <w:t xml:space="preserve"> </w:t>
      </w:r>
      <w:r w:rsidRPr="005E30B1">
        <w:rPr>
          <w:rFonts w:ascii="Times New Roman" w:hAnsi="Times New Roman"/>
        </w:rPr>
        <w:t>zostanie sporządzony protokół odbioru zrealizowanych w/w usług, podpisany przez Zleceniobiorcę i Zleceniodawcę.</w:t>
      </w:r>
      <w:r w:rsidR="007903E8" w:rsidRPr="005E30B1">
        <w:rPr>
          <w:rFonts w:ascii="Times New Roman" w:hAnsi="Times New Roman"/>
        </w:rPr>
        <w:t xml:space="preserve"> Płatność </w:t>
      </w:r>
      <w:r w:rsidR="00315122" w:rsidRPr="005E30B1">
        <w:rPr>
          <w:rFonts w:ascii="Times New Roman" w:hAnsi="Times New Roman"/>
        </w:rPr>
        <w:t xml:space="preserve">nastąpi </w:t>
      </w:r>
      <w:r w:rsidR="007903E8" w:rsidRPr="005E30B1">
        <w:rPr>
          <w:rFonts w:ascii="Times New Roman" w:hAnsi="Times New Roman"/>
        </w:rPr>
        <w:t xml:space="preserve">po każdym </w:t>
      </w:r>
      <w:r w:rsidR="00315122" w:rsidRPr="005E30B1">
        <w:rPr>
          <w:rFonts w:ascii="Times New Roman" w:hAnsi="Times New Roman"/>
        </w:rPr>
        <w:t xml:space="preserve">dwudniowym </w:t>
      </w:r>
      <w:r w:rsidR="007903E8" w:rsidRPr="005E30B1">
        <w:rPr>
          <w:rFonts w:ascii="Times New Roman" w:hAnsi="Times New Roman"/>
        </w:rPr>
        <w:t>szkoleniu</w:t>
      </w:r>
    </w:p>
    <w:p w14:paraId="231D5C99" w14:textId="77777777" w:rsidR="001D56D3" w:rsidRPr="005E30B1" w:rsidRDefault="001D56D3" w:rsidP="005E30B1">
      <w:pPr>
        <w:numPr>
          <w:ilvl w:val="0"/>
          <w:numId w:val="22"/>
        </w:numPr>
        <w:tabs>
          <w:tab w:val="clear" w:pos="717"/>
          <w:tab w:val="left" w:pos="142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>Protokół odbioru, o którym mowa w ust.1, powinien zawierać w szczególności:</w:t>
      </w:r>
    </w:p>
    <w:p w14:paraId="387630F3" w14:textId="77777777" w:rsidR="001D56D3" w:rsidRPr="005E30B1" w:rsidRDefault="001D56D3" w:rsidP="005E30B1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 xml:space="preserve"> dzień i miejsce odbioru zamówienia,</w:t>
      </w:r>
    </w:p>
    <w:p w14:paraId="2940AC2D" w14:textId="77777777" w:rsidR="001D56D3" w:rsidRPr="005E30B1" w:rsidRDefault="001D56D3" w:rsidP="005E30B1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 xml:space="preserve"> oświadczenie Zleceniodawcy o braku albo o istnieniu wad w realizacji zamówienia.</w:t>
      </w:r>
    </w:p>
    <w:p w14:paraId="4DD64605" w14:textId="77777777" w:rsidR="001D56D3" w:rsidRPr="005E30B1" w:rsidRDefault="001D56D3" w:rsidP="005E30B1">
      <w:pPr>
        <w:spacing w:after="0" w:line="240" w:lineRule="auto"/>
        <w:jc w:val="center"/>
        <w:rPr>
          <w:rFonts w:ascii="Times New Roman" w:hAnsi="Times New Roman"/>
        </w:rPr>
      </w:pPr>
      <w:r w:rsidRPr="005E30B1">
        <w:rPr>
          <w:rFonts w:ascii="Times New Roman" w:hAnsi="Times New Roman"/>
        </w:rPr>
        <w:t>§ 6</w:t>
      </w:r>
    </w:p>
    <w:p w14:paraId="3048FAB2" w14:textId="2897F6BF" w:rsidR="001D56D3" w:rsidRPr="005E30B1" w:rsidRDefault="001D56D3" w:rsidP="005E30B1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>Dokumentem rozliczeniowym będzie faktura VAT.</w:t>
      </w:r>
    </w:p>
    <w:p w14:paraId="7AC64013" w14:textId="77777777" w:rsidR="001D56D3" w:rsidRPr="005E30B1" w:rsidRDefault="001D56D3" w:rsidP="005E30B1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>Należność z tytułu realizacji usługi będzie uregulowana przez Zleceniodawcę w terminie do 21 dni od dnia otrzymania prawidłowo wystawionej faktury przez Zleceniobiorcę po potwierdzeniu wykonania przedmiotu umowy – protokołem odbioru o którym mowa w  § 5.</w:t>
      </w:r>
    </w:p>
    <w:p w14:paraId="229508B3" w14:textId="0F53E3B9" w:rsidR="001D56D3" w:rsidRPr="005E30B1" w:rsidRDefault="00127975" w:rsidP="005E30B1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</w:t>
      </w:r>
      <w:r w:rsidR="00E554F3" w:rsidRPr="005E30B1">
        <w:rPr>
          <w:rFonts w:ascii="Times New Roman" w:hAnsi="Times New Roman"/>
        </w:rPr>
        <w:t>,</w:t>
      </w:r>
      <w:r w:rsidRPr="005E30B1">
        <w:rPr>
          <w:rFonts w:ascii="Times New Roman" w:hAnsi="Times New Roman"/>
        </w:rPr>
        <w:t xml:space="preserve"> o których mowa </w:t>
      </w:r>
      <w:r w:rsidR="00E554F3" w:rsidRPr="005E30B1">
        <w:rPr>
          <w:rFonts w:ascii="Times New Roman" w:hAnsi="Times New Roman"/>
        </w:rPr>
        <w:t>w ust. 5</w:t>
      </w:r>
      <w:r w:rsidRPr="005E30B1">
        <w:rPr>
          <w:rFonts w:ascii="Times New Roman" w:hAnsi="Times New Roman"/>
        </w:rPr>
        <w:t>.</w:t>
      </w:r>
    </w:p>
    <w:p w14:paraId="4A7B6ECD" w14:textId="39EE0A8C" w:rsidR="001D56D3" w:rsidRPr="005E30B1" w:rsidRDefault="001D56D3" w:rsidP="005E30B1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 xml:space="preserve">Strony postanawiają, że zapłata następuje w dniu obciążenia rachunku bankowego Zleceniodawcy. </w:t>
      </w:r>
    </w:p>
    <w:p w14:paraId="7C569C04" w14:textId="7C17683C" w:rsidR="001D56D3" w:rsidRPr="005E30B1" w:rsidRDefault="001D56D3" w:rsidP="005E30B1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>W przypadku nieterminowej płatności należności Zleceniobiorca ma prawo naliczyć Zleceniodawcy odsetki ustawowe za każdy dzień zwłoki.</w:t>
      </w:r>
    </w:p>
    <w:p w14:paraId="666F6D01" w14:textId="77777777" w:rsidR="001D56D3" w:rsidRPr="005E30B1" w:rsidRDefault="001D56D3" w:rsidP="005E30B1">
      <w:pPr>
        <w:spacing w:after="0" w:line="240" w:lineRule="auto"/>
        <w:jc w:val="center"/>
        <w:rPr>
          <w:rFonts w:ascii="Times New Roman" w:hAnsi="Times New Roman"/>
        </w:rPr>
      </w:pPr>
      <w:r w:rsidRPr="005E30B1">
        <w:rPr>
          <w:rFonts w:ascii="Times New Roman" w:hAnsi="Times New Roman"/>
        </w:rPr>
        <w:t>§ 7</w:t>
      </w:r>
    </w:p>
    <w:p w14:paraId="5BB5AA5C" w14:textId="6AE69C33" w:rsidR="001D56D3" w:rsidRPr="005E30B1" w:rsidRDefault="001D56D3" w:rsidP="005E30B1">
      <w:pPr>
        <w:numPr>
          <w:ilvl w:val="0"/>
          <w:numId w:val="24"/>
        </w:numPr>
        <w:tabs>
          <w:tab w:val="clear" w:pos="717"/>
          <w:tab w:val="num" w:pos="567"/>
        </w:tabs>
        <w:suppressAutoHyphens/>
        <w:spacing w:after="0" w:line="240" w:lineRule="auto"/>
        <w:ind w:left="567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>Strony ustanawiają odpowiedzialność</w:t>
      </w:r>
      <w:r w:rsidR="00052E1F" w:rsidRPr="005E30B1">
        <w:rPr>
          <w:rFonts w:ascii="Times New Roman" w:hAnsi="Times New Roman"/>
        </w:rPr>
        <w:t xml:space="preserve"> </w:t>
      </w:r>
      <w:r w:rsidRPr="005E30B1">
        <w:rPr>
          <w:rFonts w:ascii="Times New Roman" w:hAnsi="Times New Roman"/>
        </w:rPr>
        <w:t>za niewykonanie</w:t>
      </w:r>
      <w:r w:rsidR="00052E1F" w:rsidRPr="005E30B1">
        <w:rPr>
          <w:rFonts w:ascii="Times New Roman" w:hAnsi="Times New Roman"/>
        </w:rPr>
        <w:t xml:space="preserve"> </w:t>
      </w:r>
      <w:r w:rsidRPr="005E30B1">
        <w:rPr>
          <w:rFonts w:ascii="Times New Roman" w:hAnsi="Times New Roman"/>
        </w:rPr>
        <w:t>lub</w:t>
      </w:r>
      <w:r w:rsidR="00052E1F" w:rsidRPr="005E30B1">
        <w:rPr>
          <w:rFonts w:ascii="Times New Roman" w:hAnsi="Times New Roman"/>
        </w:rPr>
        <w:t xml:space="preserve"> </w:t>
      </w:r>
      <w:r w:rsidRPr="005E30B1">
        <w:rPr>
          <w:rFonts w:ascii="Times New Roman" w:hAnsi="Times New Roman"/>
        </w:rPr>
        <w:t>nienależyte</w:t>
      </w:r>
      <w:r w:rsidR="00052E1F" w:rsidRPr="005E30B1">
        <w:rPr>
          <w:rFonts w:ascii="Times New Roman" w:hAnsi="Times New Roman"/>
        </w:rPr>
        <w:t xml:space="preserve"> </w:t>
      </w:r>
      <w:r w:rsidRPr="005E30B1">
        <w:rPr>
          <w:rFonts w:ascii="Times New Roman" w:hAnsi="Times New Roman"/>
        </w:rPr>
        <w:t>wykonanie</w:t>
      </w:r>
      <w:r w:rsidR="00052E1F" w:rsidRPr="005E30B1">
        <w:rPr>
          <w:rFonts w:ascii="Times New Roman" w:hAnsi="Times New Roman"/>
        </w:rPr>
        <w:t xml:space="preserve"> </w:t>
      </w:r>
      <w:r w:rsidRPr="005E30B1">
        <w:rPr>
          <w:rFonts w:ascii="Times New Roman" w:hAnsi="Times New Roman"/>
        </w:rPr>
        <w:t xml:space="preserve">umowy </w:t>
      </w:r>
      <w:r w:rsidR="0074007D" w:rsidRPr="005E30B1">
        <w:rPr>
          <w:rFonts w:ascii="Times New Roman" w:hAnsi="Times New Roman"/>
        </w:rPr>
        <w:br/>
      </w:r>
      <w:r w:rsidRPr="005E30B1">
        <w:rPr>
          <w:rFonts w:ascii="Times New Roman" w:hAnsi="Times New Roman"/>
        </w:rPr>
        <w:t>w formie kar umownych .</w:t>
      </w:r>
    </w:p>
    <w:p w14:paraId="635573F2" w14:textId="77777777" w:rsidR="001D56D3" w:rsidRPr="005E30B1" w:rsidRDefault="001D56D3" w:rsidP="005E30B1">
      <w:pPr>
        <w:numPr>
          <w:ilvl w:val="0"/>
          <w:numId w:val="24"/>
        </w:numPr>
        <w:tabs>
          <w:tab w:val="clear" w:pos="717"/>
          <w:tab w:val="num" w:pos="567"/>
        </w:tabs>
        <w:suppressAutoHyphens/>
        <w:spacing w:after="0" w:line="240" w:lineRule="auto"/>
        <w:ind w:left="567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>Zleceniobiorca zapłaci Zleceniodawcy kary umowne :</w:t>
      </w:r>
    </w:p>
    <w:p w14:paraId="604DF3AA" w14:textId="77777777" w:rsidR="001D56D3" w:rsidRPr="005E30B1" w:rsidRDefault="001D56D3" w:rsidP="005E30B1">
      <w:pPr>
        <w:numPr>
          <w:ilvl w:val="0"/>
          <w:numId w:val="1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>za zwłokę w wykonaniu każdorazowego zamówienia w wysokości 100 zł  za każdą godzinę zwłoki;</w:t>
      </w:r>
    </w:p>
    <w:p w14:paraId="2989980D" w14:textId="277E67BE" w:rsidR="001D56D3" w:rsidRPr="005E30B1" w:rsidRDefault="001D56D3" w:rsidP="005E30B1">
      <w:pPr>
        <w:numPr>
          <w:ilvl w:val="0"/>
          <w:numId w:val="1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>z tytułu wypowiedzenia umowy z przyczyn występujących po stronie Zleceniobiorcy, w wysokości 10</w:t>
      </w:r>
      <w:r w:rsidR="00D560C9" w:rsidRPr="005E30B1">
        <w:rPr>
          <w:rFonts w:ascii="Times New Roman" w:hAnsi="Times New Roman"/>
        </w:rPr>
        <w:t> </w:t>
      </w:r>
      <w:r w:rsidRPr="005E30B1">
        <w:rPr>
          <w:rFonts w:ascii="Times New Roman" w:hAnsi="Times New Roman"/>
        </w:rPr>
        <w:t xml:space="preserve">% od kwoty stanowiącej różnicę pomiędzy całkowitym  wynagrodzeniem brutto za przedmiot umowy określonym w §3  ust. </w:t>
      </w:r>
      <w:r w:rsidR="00E554F3" w:rsidRPr="005E30B1">
        <w:rPr>
          <w:rFonts w:ascii="Times New Roman" w:hAnsi="Times New Roman"/>
        </w:rPr>
        <w:t>1</w:t>
      </w:r>
      <w:r w:rsidRPr="005E30B1">
        <w:rPr>
          <w:rFonts w:ascii="Times New Roman" w:hAnsi="Times New Roman"/>
        </w:rPr>
        <w:t>, a sumą wynagrodzeń brutto za usługi zrealizowane do</w:t>
      </w:r>
      <w:r w:rsidR="00052E1F" w:rsidRPr="005E30B1">
        <w:rPr>
          <w:rFonts w:ascii="Times New Roman" w:hAnsi="Times New Roman"/>
        </w:rPr>
        <w:t xml:space="preserve"> </w:t>
      </w:r>
      <w:r w:rsidRPr="005E30B1">
        <w:rPr>
          <w:rFonts w:ascii="Times New Roman" w:hAnsi="Times New Roman"/>
        </w:rPr>
        <w:t>dnia wypowiedzenia umowy.</w:t>
      </w:r>
    </w:p>
    <w:p w14:paraId="1E9AF5A7" w14:textId="4CC2C8B6" w:rsidR="001A1963" w:rsidRPr="005E30B1" w:rsidRDefault="001A1963" w:rsidP="005E30B1">
      <w:pPr>
        <w:numPr>
          <w:ilvl w:val="0"/>
          <w:numId w:val="1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>za niewykonanie lub nienależyte wykonanie umowy w wysokości 10% wynagrodzenia określonego w § 3 ust.</w:t>
      </w:r>
      <w:r w:rsidR="00E554F3" w:rsidRPr="005E30B1">
        <w:rPr>
          <w:rFonts w:ascii="Times New Roman" w:hAnsi="Times New Roman"/>
        </w:rPr>
        <w:t>1</w:t>
      </w:r>
      <w:r w:rsidRPr="005E30B1">
        <w:rPr>
          <w:rFonts w:ascii="Times New Roman" w:hAnsi="Times New Roman"/>
        </w:rPr>
        <w:t>.</w:t>
      </w:r>
    </w:p>
    <w:p w14:paraId="39CED3B9" w14:textId="729BDD84" w:rsidR="001D56D3" w:rsidRPr="005E30B1" w:rsidRDefault="001D56D3" w:rsidP="005E30B1">
      <w:p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>3. Zleceniodawca zapłaci Zleceniobiorcy</w:t>
      </w:r>
      <w:r w:rsidR="00052E1F" w:rsidRPr="005E30B1">
        <w:rPr>
          <w:rFonts w:ascii="Times New Roman" w:hAnsi="Times New Roman"/>
        </w:rPr>
        <w:t xml:space="preserve"> </w:t>
      </w:r>
      <w:r w:rsidRPr="005E30B1">
        <w:rPr>
          <w:rFonts w:ascii="Times New Roman" w:hAnsi="Times New Roman"/>
        </w:rPr>
        <w:t>kary umowne z tytułu wypowiedzenia umowy z przyczyn występujących po stronie Zleceniodawcy, w wysokości 10 % od kwoty stanowiącej różnicę pomiędzy całkowitym  wynagrodzeniem brutto za przedmiot um</w:t>
      </w:r>
      <w:r w:rsidR="00390E83" w:rsidRPr="005E30B1">
        <w:rPr>
          <w:rFonts w:ascii="Times New Roman" w:hAnsi="Times New Roman"/>
        </w:rPr>
        <w:t>owy określonym w § 3</w:t>
      </w:r>
      <w:r w:rsidR="00052E1F" w:rsidRPr="005E30B1">
        <w:rPr>
          <w:rFonts w:ascii="Times New Roman" w:hAnsi="Times New Roman"/>
        </w:rPr>
        <w:t xml:space="preserve"> </w:t>
      </w:r>
      <w:r w:rsidR="00390E83" w:rsidRPr="005E30B1">
        <w:rPr>
          <w:rFonts w:ascii="Times New Roman" w:hAnsi="Times New Roman"/>
        </w:rPr>
        <w:t xml:space="preserve">ust. </w:t>
      </w:r>
      <w:r w:rsidR="00E554F3" w:rsidRPr="005E30B1">
        <w:rPr>
          <w:rFonts w:ascii="Times New Roman" w:hAnsi="Times New Roman"/>
        </w:rPr>
        <w:t>1</w:t>
      </w:r>
      <w:r w:rsidR="00390E83" w:rsidRPr="005E30B1">
        <w:rPr>
          <w:rFonts w:ascii="Times New Roman" w:hAnsi="Times New Roman"/>
        </w:rPr>
        <w:t>, a </w:t>
      </w:r>
      <w:r w:rsidRPr="005E30B1">
        <w:rPr>
          <w:rFonts w:ascii="Times New Roman" w:hAnsi="Times New Roman"/>
        </w:rPr>
        <w:t>sumą wynagrodzeń brutto za usługi zrealizowane do dnia wypowiedzenia umowy.</w:t>
      </w:r>
    </w:p>
    <w:p w14:paraId="4E9D21B2" w14:textId="77777777" w:rsidR="001D56D3" w:rsidRPr="005E30B1" w:rsidRDefault="001D56D3" w:rsidP="005E30B1">
      <w:p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>4.</w:t>
      </w:r>
      <w:r w:rsidRPr="005E30B1">
        <w:rPr>
          <w:rFonts w:ascii="Times New Roman" w:hAnsi="Times New Roman"/>
        </w:rPr>
        <w:tab/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7D227A0F" w14:textId="2C0344AB" w:rsidR="001D56D3" w:rsidRPr="005E30B1" w:rsidRDefault="001D56D3" w:rsidP="005E30B1">
      <w:pPr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>5.</w:t>
      </w:r>
      <w:r w:rsidRPr="005E30B1">
        <w:rPr>
          <w:rFonts w:ascii="Times New Roman" w:hAnsi="Times New Roman"/>
        </w:rPr>
        <w:tab/>
        <w:t xml:space="preserve"> Zleceniobiorca nie może dokonywać cesji wierzytelności wynikających z niniejszej umowy.</w:t>
      </w:r>
    </w:p>
    <w:p w14:paraId="219D9B77" w14:textId="77777777" w:rsidR="00E554F3" w:rsidRPr="005E30B1" w:rsidRDefault="001D56D3" w:rsidP="005E30B1">
      <w:pPr>
        <w:tabs>
          <w:tab w:val="num" w:pos="567"/>
        </w:tabs>
        <w:spacing w:after="0" w:line="240" w:lineRule="auto"/>
        <w:ind w:left="567" w:hanging="349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>6. Zleceniodawca zastrzega sobie możliwość potrącenia kar umownych z wynagrodzenia Zleceniobiorcy</w:t>
      </w:r>
      <w:r w:rsidR="00E554F3" w:rsidRPr="005E30B1">
        <w:rPr>
          <w:rFonts w:ascii="Times New Roman" w:hAnsi="Times New Roman"/>
        </w:rPr>
        <w:t>.</w:t>
      </w:r>
    </w:p>
    <w:p w14:paraId="2EB18DD5" w14:textId="1E3DD21C" w:rsidR="001D56D3" w:rsidRPr="005E30B1" w:rsidRDefault="00E554F3" w:rsidP="005E30B1">
      <w:pPr>
        <w:tabs>
          <w:tab w:val="num" w:pos="567"/>
        </w:tabs>
        <w:spacing w:after="0" w:line="240" w:lineRule="auto"/>
        <w:ind w:left="567" w:hanging="349"/>
        <w:jc w:val="both"/>
        <w:rPr>
          <w:rFonts w:ascii="Times New Roman" w:hAnsi="Times New Roman"/>
        </w:rPr>
      </w:pPr>
      <w:r w:rsidRPr="005E30B1">
        <w:rPr>
          <w:rFonts w:ascii="Times New Roman" w:hAnsi="Times New Roman"/>
        </w:rPr>
        <w:t xml:space="preserve">7. Łączna maksymalna wysokość kar umownych, których mogą dochodzić Strony nie może przekroczyć 20% wynagrodzenia netto, o którym mowa w </w:t>
      </w:r>
      <w:r w:rsidR="001D56D3" w:rsidRPr="005E30B1">
        <w:rPr>
          <w:rFonts w:ascii="Times New Roman" w:hAnsi="Times New Roman"/>
        </w:rPr>
        <w:t xml:space="preserve"> </w:t>
      </w:r>
      <w:r w:rsidRPr="005E30B1">
        <w:rPr>
          <w:rFonts w:ascii="Times New Roman" w:hAnsi="Times New Roman"/>
        </w:rPr>
        <w:t>§ 3  ust. 1 umowy.</w:t>
      </w:r>
    </w:p>
    <w:p w14:paraId="0E5A1B93" w14:textId="1FE35644" w:rsidR="001D56D3" w:rsidRPr="005E30B1" w:rsidRDefault="001D56D3" w:rsidP="005E30B1">
      <w:pPr>
        <w:spacing w:after="0" w:line="240" w:lineRule="auto"/>
        <w:jc w:val="center"/>
        <w:rPr>
          <w:rFonts w:ascii="Times New Roman" w:hAnsi="Times New Roman"/>
        </w:rPr>
      </w:pPr>
      <w:r w:rsidRPr="005E30B1">
        <w:rPr>
          <w:rFonts w:ascii="Times New Roman" w:hAnsi="Times New Roman"/>
        </w:rPr>
        <w:t>§ 8</w:t>
      </w:r>
    </w:p>
    <w:p w14:paraId="31E091AC" w14:textId="77777777" w:rsidR="001D56D3" w:rsidRPr="005E30B1" w:rsidRDefault="001D56D3" w:rsidP="005E30B1">
      <w:pPr>
        <w:numPr>
          <w:ilvl w:val="0"/>
          <w:numId w:val="29"/>
        </w:numPr>
        <w:spacing w:after="0" w:line="240" w:lineRule="auto"/>
        <w:ind w:left="567" w:hanging="207"/>
        <w:rPr>
          <w:rFonts w:ascii="Times New Roman" w:hAnsi="Times New Roman"/>
        </w:rPr>
      </w:pPr>
      <w:r w:rsidRPr="005E30B1">
        <w:rPr>
          <w:rFonts w:ascii="Times New Roman" w:hAnsi="Times New Roman"/>
        </w:rPr>
        <w:lastRenderedPageBreak/>
        <w:t xml:space="preserve"> Zleceniodawca może rozwiązać umowę za wypowiedzeniem w trybie natychmiastowym  (bez zachowania okresu wypowiedzenia)  z następujących przyczyn:</w:t>
      </w:r>
    </w:p>
    <w:p w14:paraId="0F4140F7" w14:textId="146E1C94" w:rsidR="001D56D3" w:rsidRPr="005E30B1" w:rsidRDefault="001D56D3" w:rsidP="005E30B1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5E30B1">
        <w:rPr>
          <w:rFonts w:ascii="Times New Roman" w:hAnsi="Times New Roman"/>
        </w:rPr>
        <w:t xml:space="preserve">w przypadku podjęcia likwidacji firmy przez Zleceniobiorcę lub co najmniej jednego </w:t>
      </w:r>
      <w:r w:rsidRPr="005E30B1">
        <w:rPr>
          <w:rFonts w:ascii="Times New Roman" w:hAnsi="Times New Roman"/>
        </w:rPr>
        <w:br/>
        <w:t>ze Zleceniobiorców w przypadku Zleceniobiorców wspólnie realizujących zamówienie (konsorcjum, spółka cywilna),</w:t>
      </w:r>
    </w:p>
    <w:p w14:paraId="5565F029" w14:textId="5F4B260B" w:rsidR="001D56D3" w:rsidRPr="005E30B1" w:rsidRDefault="001D56D3" w:rsidP="005E30B1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5E30B1">
        <w:rPr>
          <w:rFonts w:ascii="Times New Roman" w:hAnsi="Times New Roman"/>
        </w:rPr>
        <w:t xml:space="preserve">zostanie wydany nakaz zajęcia majątku Zleceniobiorcy w zakresie, który uniemożliwia wykonanie przez Zleceniobiorców przedmiotu Umowy, </w:t>
      </w:r>
    </w:p>
    <w:p w14:paraId="42BB4A15" w14:textId="7C998536" w:rsidR="001D56D3" w:rsidRPr="005E30B1" w:rsidRDefault="001D56D3" w:rsidP="005E30B1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5E30B1">
        <w:rPr>
          <w:rFonts w:ascii="Times New Roman" w:hAnsi="Times New Roman"/>
        </w:rPr>
        <w:t xml:space="preserve">w przypadku rozwiązania umowy konsorcjum przez co najmniej jednego z członków konsorcjum, </w:t>
      </w:r>
    </w:p>
    <w:p w14:paraId="2615E4C4" w14:textId="28986839" w:rsidR="001D56D3" w:rsidRPr="005E30B1" w:rsidRDefault="001D56D3" w:rsidP="005E30B1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5E30B1">
        <w:rPr>
          <w:rFonts w:ascii="Times New Roman" w:hAnsi="Times New Roman"/>
        </w:rPr>
        <w:t>w przypadku naruszenia przez Zleceniobiorcę któregokolwiek z</w:t>
      </w:r>
      <w:r w:rsidR="00390E83" w:rsidRPr="005E30B1">
        <w:rPr>
          <w:rFonts w:ascii="Times New Roman" w:hAnsi="Times New Roman"/>
        </w:rPr>
        <w:t xml:space="preserve"> warunków niniejszej umowy, a w </w:t>
      </w:r>
      <w:r w:rsidRPr="005E30B1">
        <w:rPr>
          <w:rFonts w:ascii="Times New Roman" w:hAnsi="Times New Roman"/>
        </w:rPr>
        <w:t>szczególności w sytuacji dostarczania produktów lub potraw o jakości niespełniającej wymagań określonych niniejszą umową,</w:t>
      </w:r>
    </w:p>
    <w:p w14:paraId="30F60494" w14:textId="79E31311" w:rsidR="001D56D3" w:rsidRPr="005E30B1" w:rsidRDefault="001D56D3" w:rsidP="005E30B1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5E30B1">
        <w:rPr>
          <w:rFonts w:ascii="Times New Roman" w:hAnsi="Times New Roman"/>
        </w:rPr>
        <w:t>w przypadku przewozu towarów niezgodnie z obowiązującymi przepisami.</w:t>
      </w:r>
    </w:p>
    <w:p w14:paraId="0D400B01" w14:textId="0B269F13" w:rsidR="005E30B1" w:rsidRPr="005E30B1" w:rsidRDefault="005E30B1" w:rsidP="005E30B1">
      <w:pPr>
        <w:tabs>
          <w:tab w:val="left" w:pos="355"/>
        </w:tabs>
        <w:autoSpaceDE w:val="0"/>
        <w:autoSpaceDN w:val="0"/>
        <w:adjustRightInd w:val="0"/>
        <w:spacing w:after="0" w:line="240" w:lineRule="auto"/>
        <w:ind w:left="355"/>
        <w:jc w:val="center"/>
        <w:rPr>
          <w:rFonts w:ascii="Times New Roman" w:eastAsia="Arial Unicode MS" w:hAnsi="Times New Roman"/>
          <w:b/>
          <w:bCs/>
          <w:lang w:eastAsia="pl-PL"/>
        </w:rPr>
      </w:pPr>
      <w:r w:rsidRPr="005E30B1">
        <w:rPr>
          <w:rFonts w:ascii="Times New Roman" w:eastAsia="Arial Unicode MS" w:hAnsi="Times New Roman"/>
          <w:b/>
        </w:rPr>
        <w:t xml:space="preserve">§ </w:t>
      </w:r>
      <w:r>
        <w:rPr>
          <w:rFonts w:ascii="Times New Roman" w:eastAsia="Arial Unicode MS" w:hAnsi="Times New Roman"/>
          <w:b/>
        </w:rPr>
        <w:t>9</w:t>
      </w:r>
      <w:r w:rsidRPr="005E30B1">
        <w:rPr>
          <w:rFonts w:ascii="Times New Roman" w:eastAsia="Arial Unicode MS" w:hAnsi="Times New Roman"/>
        </w:rPr>
        <w:t xml:space="preserve"> </w:t>
      </w:r>
      <w:r w:rsidRPr="005E30B1">
        <w:rPr>
          <w:rFonts w:ascii="Times New Roman" w:hAnsi="Times New Roman"/>
          <w:b/>
          <w:bCs/>
        </w:rPr>
        <w:t>Odstąpienie i wypowiedzenie Umowy</w:t>
      </w:r>
    </w:p>
    <w:p w14:paraId="6CF2EC9E" w14:textId="58C05DB7" w:rsidR="005E30B1" w:rsidRPr="005E30B1" w:rsidRDefault="005E30B1" w:rsidP="005E30B1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Arial Unicode MS" w:hAnsi="Times New Roman"/>
        </w:rPr>
      </w:pPr>
      <w:r w:rsidRPr="005E30B1">
        <w:rPr>
          <w:rFonts w:ascii="Times New Roman" w:eastAsia="Arial Unicode MS" w:hAnsi="Times New Roman"/>
        </w:rPr>
        <w:t>1. Zamawiający może odstąpić od Umowy w przypadku wystąpienia okoliczności, o których mowa w art. 456 ustawy z dnia 11 września 2019 r. Prawo zamówień publicznych (Dz.U. 20</w:t>
      </w:r>
      <w:r>
        <w:rPr>
          <w:rFonts w:ascii="Times New Roman" w:eastAsia="Arial Unicode MS" w:hAnsi="Times New Roman"/>
        </w:rPr>
        <w:t>21</w:t>
      </w:r>
      <w:r w:rsidRPr="005E30B1">
        <w:rPr>
          <w:rFonts w:ascii="Times New Roman" w:eastAsia="Arial Unicode MS" w:hAnsi="Times New Roman"/>
        </w:rPr>
        <w:t xml:space="preserve"> ze zm.).</w:t>
      </w:r>
    </w:p>
    <w:p w14:paraId="3E6C5FA3" w14:textId="77777777" w:rsidR="005E30B1" w:rsidRPr="005E30B1" w:rsidRDefault="005E30B1" w:rsidP="005E30B1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Arial Unicode MS" w:hAnsi="Times New Roman"/>
        </w:rPr>
      </w:pPr>
      <w:r w:rsidRPr="005E30B1">
        <w:rPr>
          <w:rFonts w:ascii="Times New Roman" w:eastAsia="Arial Unicode MS" w:hAnsi="Times New Roman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5E9DBBF7" w14:textId="77777777" w:rsidR="005E30B1" w:rsidRPr="005E30B1" w:rsidRDefault="005E30B1" w:rsidP="005E30B1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Arial Unicode MS" w:hAnsi="Times New Roman"/>
        </w:rPr>
      </w:pPr>
      <w:r w:rsidRPr="005E30B1">
        <w:rPr>
          <w:rFonts w:ascii="Times New Roman" w:eastAsia="Arial Unicode MS" w:hAnsi="Times New Roman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6440E512" w14:textId="77777777" w:rsidR="005E30B1" w:rsidRPr="005E30B1" w:rsidRDefault="005E30B1" w:rsidP="005E30B1">
      <w:pPr>
        <w:spacing w:after="0" w:line="240" w:lineRule="auto"/>
        <w:ind w:left="567"/>
        <w:jc w:val="center"/>
        <w:rPr>
          <w:rFonts w:ascii="Times New Roman" w:eastAsia="Times New Roman" w:hAnsi="Times New Roman"/>
          <w:b/>
          <w:bCs/>
        </w:rPr>
      </w:pPr>
    </w:p>
    <w:p w14:paraId="28A0C46C" w14:textId="5CE6EB8D" w:rsidR="005E30B1" w:rsidRPr="005E30B1" w:rsidRDefault="005E30B1" w:rsidP="005E30B1">
      <w:pPr>
        <w:spacing w:after="0" w:line="240" w:lineRule="auto"/>
        <w:ind w:left="567"/>
        <w:jc w:val="center"/>
        <w:rPr>
          <w:rFonts w:ascii="Times New Roman" w:hAnsi="Times New Roman"/>
          <w:b/>
          <w:bCs/>
        </w:rPr>
      </w:pPr>
      <w:r w:rsidRPr="005E30B1">
        <w:rPr>
          <w:rFonts w:ascii="Times New Roman" w:hAnsi="Times New Roman"/>
          <w:b/>
          <w:bCs/>
        </w:rPr>
        <w:t xml:space="preserve">§ </w:t>
      </w:r>
      <w:r>
        <w:rPr>
          <w:rFonts w:ascii="Times New Roman" w:hAnsi="Times New Roman"/>
          <w:b/>
          <w:bCs/>
        </w:rPr>
        <w:t>10</w:t>
      </w:r>
      <w:r w:rsidRPr="005E30B1">
        <w:rPr>
          <w:rFonts w:ascii="Times New Roman" w:hAnsi="Times New Roman"/>
          <w:b/>
          <w:bCs/>
        </w:rPr>
        <w:t xml:space="preserve"> Zmiany Umowy</w:t>
      </w:r>
    </w:p>
    <w:p w14:paraId="3A9C37C1" w14:textId="77777777" w:rsidR="005E30B1" w:rsidRPr="005E30B1" w:rsidRDefault="005E30B1" w:rsidP="005E30B1">
      <w:pPr>
        <w:tabs>
          <w:tab w:val="left" w:pos="360"/>
        </w:tabs>
        <w:suppressAutoHyphens/>
        <w:spacing w:after="0" w:line="240" w:lineRule="auto"/>
        <w:ind w:left="426" w:right="-189"/>
        <w:jc w:val="both"/>
        <w:rPr>
          <w:rFonts w:ascii="Times New Roman" w:hAnsi="Times New Roman"/>
          <w:kern w:val="2"/>
        </w:rPr>
      </w:pPr>
      <w:r w:rsidRPr="005E30B1">
        <w:rPr>
          <w:rFonts w:ascii="Times New Roman" w:hAnsi="Times New Roman"/>
          <w:kern w:val="2"/>
        </w:rPr>
        <w:t>1. Wszelkie zmiany umowy wymagają zgody obu Stron i zachowania formy pisemnej pod rygorem nieważności.</w:t>
      </w:r>
    </w:p>
    <w:p w14:paraId="1613BCC2" w14:textId="77777777" w:rsidR="005E30B1" w:rsidRPr="005E30B1" w:rsidRDefault="005E30B1" w:rsidP="005E30B1">
      <w:pPr>
        <w:tabs>
          <w:tab w:val="left" w:pos="360"/>
        </w:tabs>
        <w:suppressAutoHyphens/>
        <w:spacing w:after="0" w:line="240" w:lineRule="auto"/>
        <w:ind w:left="426" w:right="-189"/>
        <w:jc w:val="both"/>
        <w:rPr>
          <w:rFonts w:ascii="Times New Roman" w:hAnsi="Times New Roman"/>
          <w:kern w:val="2"/>
        </w:rPr>
      </w:pPr>
      <w:r w:rsidRPr="005E30B1">
        <w:rPr>
          <w:rFonts w:ascii="Times New Roman" w:hAnsi="Times New Roman"/>
          <w:kern w:val="2"/>
        </w:rPr>
        <w:t xml:space="preserve">2. Zmiany Umowy, o których mowa w ust. 1 muszą być dokonywane z zachowaniem przepisu art. 454 oraz 455 ustawy Prawo zamówień publicznych.  </w:t>
      </w:r>
    </w:p>
    <w:p w14:paraId="0E3D298F" w14:textId="77777777" w:rsidR="005E30B1" w:rsidRPr="005E30B1" w:rsidRDefault="005E30B1" w:rsidP="005E30B1">
      <w:pPr>
        <w:tabs>
          <w:tab w:val="left" w:pos="0"/>
        </w:tabs>
        <w:suppressAutoHyphens/>
        <w:spacing w:after="0" w:line="240" w:lineRule="auto"/>
        <w:ind w:left="426" w:right="-189"/>
        <w:jc w:val="both"/>
        <w:rPr>
          <w:rFonts w:ascii="Times New Roman" w:hAnsi="Times New Roman"/>
          <w:color w:val="000000"/>
          <w:kern w:val="2"/>
        </w:rPr>
      </w:pPr>
      <w:r w:rsidRPr="005E30B1">
        <w:rPr>
          <w:rFonts w:ascii="Times New Roman" w:hAnsi="Times New Roman"/>
          <w:kern w:val="2"/>
        </w:rPr>
        <w:t xml:space="preserve">3. Dopuszcza się możliwość zmiany ustaleń niniejszej umowy w stosunku do treści oferty </w:t>
      </w:r>
      <w:r w:rsidRPr="005E30B1">
        <w:rPr>
          <w:rFonts w:ascii="Times New Roman" w:hAnsi="Times New Roman"/>
        </w:rPr>
        <w:t>Wykonaw</w:t>
      </w:r>
      <w:r w:rsidRPr="005E30B1">
        <w:rPr>
          <w:rFonts w:ascii="Times New Roman" w:hAnsi="Times New Roman"/>
          <w:kern w:val="2"/>
        </w:rPr>
        <w:t>cy w następującym zakresie</w:t>
      </w:r>
      <w:r w:rsidRPr="005E30B1">
        <w:rPr>
          <w:rFonts w:ascii="Times New Roman" w:hAnsi="Times New Roman"/>
          <w:color w:val="000000"/>
          <w:kern w:val="2"/>
        </w:rPr>
        <w:t xml:space="preserve">: </w:t>
      </w:r>
    </w:p>
    <w:p w14:paraId="5B700693" w14:textId="77777777" w:rsidR="005E30B1" w:rsidRPr="005E30B1" w:rsidRDefault="005E30B1" w:rsidP="005E30B1">
      <w:pPr>
        <w:numPr>
          <w:ilvl w:val="0"/>
          <w:numId w:val="32"/>
        </w:numPr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284"/>
        <w:textAlignment w:val="baseline"/>
        <w:rPr>
          <w:rFonts w:ascii="Times New Roman" w:hAnsi="Times New Roman"/>
          <w:color w:val="000000"/>
          <w:kern w:val="2"/>
        </w:rPr>
      </w:pPr>
      <w:r w:rsidRPr="005E30B1">
        <w:rPr>
          <w:rFonts w:ascii="Times New Roman" w:hAnsi="Times New Roman"/>
          <w:b/>
          <w:color w:val="000000"/>
          <w:kern w:val="2"/>
        </w:rPr>
        <w:t>terminu realizacji przedmiotu zamówienia</w:t>
      </w:r>
      <w:r w:rsidRPr="005E30B1">
        <w:rPr>
          <w:rFonts w:ascii="Times New Roman" w:hAnsi="Times New Roman"/>
          <w:color w:val="000000"/>
          <w:kern w:val="2"/>
        </w:rPr>
        <w:t>, gdy jest ona spowodowana:</w:t>
      </w:r>
    </w:p>
    <w:p w14:paraId="73B91502" w14:textId="77777777" w:rsidR="005E30B1" w:rsidRPr="005E30B1" w:rsidRDefault="005E30B1" w:rsidP="005E30B1">
      <w:pPr>
        <w:numPr>
          <w:ilvl w:val="0"/>
          <w:numId w:val="3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5E30B1">
        <w:rPr>
          <w:rFonts w:ascii="Times New Roman" w:hAnsi="Times New Roman"/>
          <w:color w:val="000000"/>
          <w:kern w:val="2"/>
        </w:rPr>
        <w:t xml:space="preserve"> epidemią stwierdzona przez uprawnione do tego organy lokalne lub państwowe, klęską żywiołową, strajkiem, stanem wyjątkowym, stanem wojennym, wojną.</w:t>
      </w:r>
    </w:p>
    <w:p w14:paraId="1E67E53D" w14:textId="77777777" w:rsidR="005E30B1" w:rsidRPr="005E30B1" w:rsidRDefault="005E30B1" w:rsidP="005E30B1">
      <w:pPr>
        <w:numPr>
          <w:ilvl w:val="0"/>
          <w:numId w:val="3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5E30B1">
        <w:rPr>
          <w:rFonts w:ascii="Times New Roman" w:hAnsi="Times New Roman"/>
          <w:color w:val="000000"/>
          <w:kern w:val="2"/>
        </w:rPr>
        <w:t>następstwem okoliczności leżących po stronie Zamawiającego lub przeszkodami dającymi się przypisać Zamawiającemu, takimi jak choroba osoby skierowanej na studia lub inne zdarzenia losowe</w:t>
      </w:r>
    </w:p>
    <w:p w14:paraId="12D22436" w14:textId="77777777" w:rsidR="005E30B1" w:rsidRPr="005E30B1" w:rsidRDefault="005E30B1" w:rsidP="005E30B1">
      <w:pPr>
        <w:numPr>
          <w:ilvl w:val="0"/>
          <w:numId w:val="3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5E30B1">
        <w:rPr>
          <w:rFonts w:ascii="Times New Roman" w:hAnsi="Times New Roman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14:paraId="52F2E39E" w14:textId="77777777" w:rsidR="005E30B1" w:rsidRPr="005E30B1" w:rsidRDefault="005E30B1" w:rsidP="005E30B1">
      <w:pPr>
        <w:numPr>
          <w:ilvl w:val="0"/>
          <w:numId w:val="3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5E30B1">
        <w:rPr>
          <w:rFonts w:ascii="Times New Roman" w:hAnsi="Times New Roman"/>
          <w:color w:val="000000"/>
          <w:kern w:val="2"/>
        </w:rPr>
        <w:t>powierzenie określonego zakresu podwykonawcy lub zmiany zakresu części prac powierzonych podwykonawcy w przypadku gdy:</w:t>
      </w:r>
    </w:p>
    <w:p w14:paraId="4B130967" w14:textId="77777777" w:rsidR="005E30B1" w:rsidRPr="005E30B1" w:rsidRDefault="005E30B1" w:rsidP="005E30B1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ind w:left="426" w:hanging="284"/>
        <w:jc w:val="both"/>
        <w:rPr>
          <w:rFonts w:ascii="Times New Roman" w:hAnsi="Times New Roman"/>
          <w:color w:val="000000"/>
          <w:kern w:val="2"/>
        </w:rPr>
      </w:pPr>
      <w:r w:rsidRPr="005E30B1">
        <w:rPr>
          <w:rFonts w:ascii="Times New Roman" w:hAnsi="Times New Roman"/>
          <w:color w:val="000000"/>
          <w:kern w:val="2"/>
        </w:rPr>
        <w:t>− wprowadzenie nowego podwykonawcy zapewni lepszą realizację danej części zamówienia,</w:t>
      </w:r>
    </w:p>
    <w:p w14:paraId="345C8890" w14:textId="77777777" w:rsidR="005E30B1" w:rsidRPr="005E30B1" w:rsidRDefault="005E30B1" w:rsidP="005E30B1">
      <w:pPr>
        <w:numPr>
          <w:ilvl w:val="0"/>
          <w:numId w:val="3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5E30B1">
        <w:rPr>
          <w:rFonts w:ascii="Times New Roman" w:hAnsi="Times New Roman"/>
        </w:rPr>
        <w:t>zmiany albo rezygnacji z podwykonawcy jeżeli dotyczy podmiotu, na którego zasoby Wykonawca powoływał się, na zasadach określonych w art. 118 ust.1 ustawy Pzp, w celu wykazania spełniania warunków udziału w postępowaniu. Wykonawca jest obowiązany wykazać Zamawiającemu, iż proponowany inny podwykonawca lub Wykonawca samodzielnie spełnia je w stopniu nie mniejszym niż wymagany w trakcie postępowania o udzielenie zamówienia,</w:t>
      </w:r>
    </w:p>
    <w:p w14:paraId="5CEFD57A" w14:textId="77777777" w:rsidR="005E30B1" w:rsidRPr="005E30B1" w:rsidRDefault="005E30B1" w:rsidP="005E30B1">
      <w:pPr>
        <w:numPr>
          <w:ilvl w:val="0"/>
          <w:numId w:val="3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5E30B1">
        <w:rPr>
          <w:rFonts w:ascii="Times New Roman" w:hAnsi="Times New Roman"/>
          <w:color w:val="000000"/>
          <w:kern w:val="2"/>
        </w:rPr>
        <w:t>ograniczenia zakresu prac objętych niniejszą umową w przypadku stwierdzenia braku  konieczności wykonywania części zamówienia.</w:t>
      </w:r>
    </w:p>
    <w:p w14:paraId="77DD8900" w14:textId="77777777" w:rsidR="005E30B1" w:rsidRPr="005E30B1" w:rsidRDefault="005E30B1" w:rsidP="005E30B1">
      <w:pPr>
        <w:suppressAutoHyphens/>
        <w:spacing w:after="0" w:line="240" w:lineRule="auto"/>
        <w:ind w:left="426" w:right="-189"/>
        <w:jc w:val="both"/>
        <w:rPr>
          <w:rFonts w:ascii="Times New Roman" w:hAnsi="Times New Roman"/>
          <w:color w:val="000000"/>
          <w:kern w:val="2"/>
        </w:rPr>
      </w:pPr>
      <w:r w:rsidRPr="005E30B1">
        <w:rPr>
          <w:rFonts w:ascii="Times New Roman" w:hAnsi="Times New Roman"/>
          <w:color w:val="000000"/>
          <w:kern w:val="2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Pr="005E30B1">
        <w:rPr>
          <w:rFonts w:ascii="Times New Roman" w:hAnsi="Times New Roman"/>
        </w:rPr>
        <w:t>Wykonaw</w:t>
      </w:r>
      <w:r w:rsidRPr="005E30B1">
        <w:rPr>
          <w:rFonts w:ascii="Times New Roman" w:hAnsi="Times New Roman"/>
          <w:color w:val="000000"/>
          <w:kern w:val="2"/>
        </w:rPr>
        <w:t xml:space="preserve">cy.  </w:t>
      </w:r>
    </w:p>
    <w:p w14:paraId="08DDC37C" w14:textId="77777777" w:rsidR="005E30B1" w:rsidRPr="005E30B1" w:rsidRDefault="005E30B1" w:rsidP="005E30B1">
      <w:pPr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3EA1108A" w14:textId="479E79A2" w:rsidR="005E30B1" w:rsidRPr="005E30B1" w:rsidRDefault="005E30B1" w:rsidP="005E30B1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 w:rsidRPr="005E30B1">
        <w:rPr>
          <w:rFonts w:ascii="Times New Roman" w:hAnsi="Times New Roman"/>
          <w:b/>
          <w:bCs/>
          <w:color w:val="000000"/>
        </w:rPr>
        <w:t>§ 1</w:t>
      </w:r>
      <w:r>
        <w:rPr>
          <w:rFonts w:ascii="Times New Roman" w:hAnsi="Times New Roman"/>
          <w:b/>
          <w:bCs/>
          <w:color w:val="000000"/>
        </w:rPr>
        <w:t>1</w:t>
      </w:r>
      <w:r w:rsidRPr="005E30B1">
        <w:rPr>
          <w:rFonts w:ascii="Times New Roman" w:hAnsi="Times New Roman"/>
          <w:b/>
          <w:bCs/>
          <w:color w:val="000000"/>
        </w:rPr>
        <w:t xml:space="preserve"> Postanowienia końcowe</w:t>
      </w:r>
    </w:p>
    <w:p w14:paraId="44044337" w14:textId="77777777" w:rsidR="005E30B1" w:rsidRPr="005E30B1" w:rsidRDefault="005E30B1" w:rsidP="005E30B1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5E30B1">
        <w:rPr>
          <w:rFonts w:ascii="Times New Roman" w:eastAsia="Arial Unicode MS" w:hAnsi="Times New Roman"/>
        </w:rPr>
        <w:t>1. W sprawach nieuregulowanych niniejszą umową stosuje się przepisy Kodeksu cywilnego.</w:t>
      </w:r>
    </w:p>
    <w:p w14:paraId="729380F3" w14:textId="77777777" w:rsidR="005E30B1" w:rsidRPr="005E30B1" w:rsidRDefault="005E30B1" w:rsidP="005E30B1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5E30B1">
        <w:rPr>
          <w:rFonts w:ascii="Times New Roman" w:eastAsia="Arial Unicode MS" w:hAnsi="Times New Roman"/>
        </w:rPr>
        <w:lastRenderedPageBreak/>
        <w:t>2. Ewentualne spory powstałe w trakcie realizacji umowy podlegają rozpoznaniu przez sąd właściwy dla siedziby Zamawiającego.</w:t>
      </w:r>
    </w:p>
    <w:p w14:paraId="1FC6E0AB" w14:textId="77777777" w:rsidR="005E30B1" w:rsidRPr="005E30B1" w:rsidRDefault="005E30B1" w:rsidP="005E30B1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5E30B1">
        <w:rPr>
          <w:rFonts w:ascii="Times New Roman" w:eastAsia="Arial Unicode MS" w:hAnsi="Times New Roman"/>
        </w:rPr>
        <w:t>3. Umowę sporządzono w 2 jednobrzmiących egzemplarzach, po 1 egzemplarzu dla każdej ze Stron.</w:t>
      </w:r>
    </w:p>
    <w:p w14:paraId="019903D4" w14:textId="723F9B91" w:rsidR="001D56D3" w:rsidRPr="005E30B1" w:rsidRDefault="001D56D3" w:rsidP="005E30B1">
      <w:pPr>
        <w:spacing w:after="0" w:line="240" w:lineRule="auto"/>
        <w:ind w:left="709"/>
        <w:rPr>
          <w:rFonts w:ascii="Times New Roman" w:hAnsi="Times New Roman"/>
        </w:rPr>
      </w:pPr>
    </w:p>
    <w:p w14:paraId="663484A0" w14:textId="77777777" w:rsidR="001D56D3" w:rsidRPr="005E30B1" w:rsidRDefault="001D56D3" w:rsidP="005E30B1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07D0D934" w14:textId="77777777" w:rsidR="001D56D3" w:rsidRPr="005E30B1" w:rsidRDefault="001D56D3" w:rsidP="005E30B1">
      <w:pPr>
        <w:spacing w:after="0" w:line="240" w:lineRule="auto"/>
        <w:rPr>
          <w:rFonts w:ascii="Times New Roman" w:hAnsi="Times New Roman"/>
          <w:b/>
        </w:rPr>
      </w:pPr>
      <w:r w:rsidRPr="005E30B1">
        <w:rPr>
          <w:rFonts w:ascii="Times New Roman" w:hAnsi="Times New Roman"/>
          <w:b/>
        </w:rPr>
        <w:t xml:space="preserve">          Za Zleceniodawcę                                                                                   Za Zleceniobiorcę</w:t>
      </w:r>
    </w:p>
    <w:p w14:paraId="72294E1E" w14:textId="77777777" w:rsidR="001D56D3" w:rsidRPr="005E30B1" w:rsidRDefault="001D56D3" w:rsidP="005E30B1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35A6D7E0" w14:textId="77777777" w:rsidR="001D56D3" w:rsidRPr="005E30B1" w:rsidRDefault="001D56D3" w:rsidP="005E30B1">
      <w:pPr>
        <w:spacing w:after="0" w:line="240" w:lineRule="auto"/>
        <w:rPr>
          <w:rFonts w:ascii="Times New Roman" w:hAnsi="Times New Roman"/>
        </w:rPr>
      </w:pPr>
    </w:p>
    <w:p w14:paraId="5CB47355" w14:textId="77777777" w:rsidR="001D56D3" w:rsidRPr="005E30B1" w:rsidRDefault="001D56D3" w:rsidP="005E30B1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 w:rsidRPr="005E30B1">
        <w:rPr>
          <w:rFonts w:ascii="Times New Roman" w:hAnsi="Times New Roman"/>
        </w:rPr>
        <w:tab/>
      </w:r>
    </w:p>
    <w:p w14:paraId="11B95E3F" w14:textId="77777777" w:rsidR="00127975" w:rsidRPr="005E30B1" w:rsidRDefault="00127975" w:rsidP="005E30B1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</w:p>
    <w:p w14:paraId="0F614C9D" w14:textId="77777777" w:rsidR="001D56D3" w:rsidRPr="005E30B1" w:rsidRDefault="001D56D3" w:rsidP="005E30B1">
      <w:pPr>
        <w:tabs>
          <w:tab w:val="left" w:pos="555"/>
          <w:tab w:val="left" w:pos="7320"/>
        </w:tabs>
        <w:spacing w:after="0" w:line="240" w:lineRule="auto"/>
        <w:jc w:val="center"/>
        <w:rPr>
          <w:rFonts w:ascii="Times New Roman" w:hAnsi="Times New Roman"/>
        </w:rPr>
      </w:pPr>
      <w:r w:rsidRPr="005E30B1">
        <w:rPr>
          <w:rFonts w:ascii="Times New Roman" w:hAnsi="Times New Roman"/>
        </w:rPr>
        <w:t>………………………..</w:t>
      </w:r>
      <w:r w:rsidR="00127975" w:rsidRPr="005E30B1">
        <w:rPr>
          <w:rFonts w:ascii="Times New Roman" w:hAnsi="Times New Roman"/>
        </w:rPr>
        <w:t xml:space="preserve">                                                                            </w:t>
      </w:r>
      <w:r w:rsidRPr="005E30B1">
        <w:rPr>
          <w:rFonts w:ascii="Times New Roman" w:hAnsi="Times New Roman"/>
        </w:rPr>
        <w:t>…………………….</w:t>
      </w:r>
    </w:p>
    <w:p w14:paraId="22C4DF94" w14:textId="7C1C3ED4" w:rsidR="001D56D3" w:rsidRPr="005E30B1" w:rsidRDefault="001D56D3" w:rsidP="005E30B1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  <w:r w:rsidRPr="005E30B1">
        <w:rPr>
          <w:rFonts w:ascii="Times New Roman" w:hAnsi="Times New Roman"/>
          <w:i/>
        </w:rPr>
        <w:t xml:space="preserve">        </w:t>
      </w:r>
      <w:r w:rsidR="00127975" w:rsidRPr="005E30B1">
        <w:rPr>
          <w:rFonts w:ascii="Times New Roman" w:hAnsi="Times New Roman"/>
          <w:i/>
        </w:rPr>
        <w:t xml:space="preserve">       </w:t>
      </w:r>
      <w:r w:rsidRPr="005E30B1">
        <w:rPr>
          <w:rFonts w:ascii="Times New Roman" w:hAnsi="Times New Roman"/>
          <w:i/>
        </w:rPr>
        <w:t xml:space="preserve"> (data i podpis)                                                                                        </w:t>
      </w:r>
      <w:r w:rsidR="00390E83" w:rsidRPr="005E30B1">
        <w:rPr>
          <w:rFonts w:ascii="Times New Roman" w:hAnsi="Times New Roman"/>
          <w:i/>
        </w:rPr>
        <w:t xml:space="preserve">        </w:t>
      </w:r>
      <w:r w:rsidRPr="005E30B1">
        <w:rPr>
          <w:rFonts w:ascii="Times New Roman" w:hAnsi="Times New Roman"/>
          <w:i/>
        </w:rPr>
        <w:t xml:space="preserve"> (data i podpis)</w:t>
      </w:r>
    </w:p>
    <w:p w14:paraId="62A34260" w14:textId="2C36445A" w:rsidR="00214899" w:rsidRPr="005E30B1" w:rsidRDefault="00214899" w:rsidP="005E30B1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</w:p>
    <w:p w14:paraId="38E9049E" w14:textId="25AD1EFC" w:rsidR="00214899" w:rsidRDefault="00214899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 w:rsidRPr="005E30B1">
        <w:rPr>
          <w:rFonts w:ascii="Times New Roman" w:hAnsi="Times New Roman"/>
          <w:b/>
          <w:bCs/>
          <w:iCs/>
        </w:rPr>
        <w:t>KONTRASYGNATA FINANSOWA</w:t>
      </w:r>
    </w:p>
    <w:p w14:paraId="7D8A68EF" w14:textId="41E88C4A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115AC947" w14:textId="62E86CD3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09A3D829" w14:textId="6DA859E2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6E8D2DC2" w14:textId="392152A7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4E6CAF27" w14:textId="3A8846E1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19140C2B" w14:textId="31238CB6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BD9F9B5" w14:textId="344D7B8E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1B89D885" w14:textId="1244294E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5BF157A5" w14:textId="54BC4BA0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56AE2E89" w14:textId="733C2FCF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67030392" w14:textId="79ACDD1D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7ABA302" w14:textId="0E997F23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1AF1B7C" w14:textId="25BE3F9C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0E9B1C2A" w14:textId="6F943E96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531FDB3" w14:textId="09DE8396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86AD6E0" w14:textId="75C230DB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5D92776" w14:textId="66CBB4E7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FE7F65C" w14:textId="70E2E53C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4B812961" w14:textId="351D4E5F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40546E13" w14:textId="020FA766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D959506" w14:textId="5E82DE06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5D8C6AAA" w14:textId="6EE4D778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5C2AFD05" w14:textId="78398E57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5316A487" w14:textId="26B2B1E0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05EA841" w14:textId="3A69A333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01A6B05A" w14:textId="72C8117B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0053A302" w14:textId="23A14464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CC980CD" w14:textId="595F23D8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1EEFA8C" w14:textId="380EA7F9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54ED081" w14:textId="5BA19E8F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624CA88B" w14:textId="31EAB91C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14CC2E22" w14:textId="78128259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91F92C7" w14:textId="4B4EE5A3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CCC761B" w14:textId="3ADBC61F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1C4C64B6" w14:textId="39C05E9A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3FA1489" w14:textId="4BF29666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4809D99" w14:textId="452AC88E" w:rsid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1181832B" w14:textId="77777777" w:rsidR="005E30B1" w:rsidRDefault="005E30B1" w:rsidP="005E30B1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Załącznik nr 2 do umowy</w:t>
      </w:r>
    </w:p>
    <w:p w14:paraId="16AF3873" w14:textId="77777777" w:rsidR="005E30B1" w:rsidRDefault="005E30B1" w:rsidP="005E30B1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lastRenderedPageBreak/>
        <w:t>.....................................… </w:t>
      </w:r>
    </w:p>
    <w:p w14:paraId="5B154FB8" w14:textId="77777777" w:rsidR="005E30B1" w:rsidRDefault="005E30B1" w:rsidP="005E30B1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Nazwa Wykonawcy</w:t>
      </w:r>
    </w:p>
    <w:p w14:paraId="5BA02BAC" w14:textId="77777777" w:rsidR="005E30B1" w:rsidRDefault="005E30B1" w:rsidP="005E30B1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2AB8398E" w14:textId="77777777" w:rsidR="005E30B1" w:rsidRDefault="005E30B1" w:rsidP="005E30B1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.....................................…</w:t>
      </w:r>
    </w:p>
    <w:p w14:paraId="7884CEC7" w14:textId="77777777" w:rsidR="005E30B1" w:rsidRDefault="005E30B1" w:rsidP="005E30B1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NIP</w:t>
      </w:r>
      <w:r>
        <w:rPr>
          <w:rFonts w:ascii="Verdana" w:hAnsi="Verdana" w:cs="Calibri"/>
        </w:rPr>
        <w:tab/>
      </w:r>
      <w:r>
        <w:rPr>
          <w:rFonts w:ascii="Verdana" w:hAnsi="Verdana" w:cs="Arial"/>
        </w:rPr>
        <w:t> </w:t>
      </w:r>
    </w:p>
    <w:p w14:paraId="19FDB277" w14:textId="77777777" w:rsidR="005E30B1" w:rsidRDefault="005E30B1" w:rsidP="005E30B1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</w:rPr>
      </w:pPr>
    </w:p>
    <w:p w14:paraId="1025DB89" w14:textId="77777777" w:rsidR="005E30B1" w:rsidRDefault="005E30B1" w:rsidP="005E30B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OŚWIADCZENIE DLA CELÓW PODATKOWYCH</w:t>
      </w:r>
    </w:p>
    <w:p w14:paraId="1763D902" w14:textId="77777777" w:rsidR="005E30B1" w:rsidRDefault="005E30B1" w:rsidP="005E30B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DOTYCZĄCE PODMIOTÓW POWIĄZANYCH </w:t>
      </w:r>
    </w:p>
    <w:p w14:paraId="6C88EB14" w14:textId="77777777" w:rsidR="005E30B1" w:rsidRDefault="005E30B1" w:rsidP="005E30B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5BAF57CC" w14:textId="77777777" w:rsidR="005E30B1" w:rsidRDefault="005E30B1" w:rsidP="005E30B1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Działając w imieniu ………………………………, (dalej jako: „</w:t>
      </w:r>
      <w:r>
        <w:rPr>
          <w:rFonts w:ascii="Verdana" w:hAnsi="Verdana" w:cs="Arial"/>
          <w:b/>
          <w:bCs/>
        </w:rPr>
        <w:t>Podmiot</w:t>
      </w:r>
      <w:r>
        <w:rPr>
          <w:rFonts w:ascii="Verdana" w:hAnsi="Verdana" w:cs="Arial"/>
        </w:rPr>
        <w:t>”) niniejszym oświadcza, że Podmiot:</w:t>
      </w:r>
    </w:p>
    <w:p w14:paraId="70C81EEC" w14:textId="77777777" w:rsidR="005E30B1" w:rsidRDefault="005E30B1" w:rsidP="005E30B1">
      <w:pPr>
        <w:widowControl w:val="0"/>
        <w:numPr>
          <w:ilvl w:val="0"/>
          <w:numId w:val="34"/>
        </w:numPr>
        <w:autoSpaceDE w:val="0"/>
        <w:autoSpaceDN w:val="0"/>
        <w:spacing w:after="0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1"/>
      </w:r>
      <w:r>
        <w:rPr>
          <w:rFonts w:ascii="Verdana" w:hAnsi="Verdana" w:cs="Arial"/>
        </w:rPr>
        <w:t xml:space="preserve"> podmiotem powiązanym z Akademią Górniczo-Hutniczą </w:t>
      </w:r>
      <w:r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>;</w:t>
      </w:r>
    </w:p>
    <w:p w14:paraId="48574091" w14:textId="77777777" w:rsidR="005E30B1" w:rsidRDefault="005E30B1" w:rsidP="005E30B1">
      <w:pPr>
        <w:widowControl w:val="0"/>
        <w:numPr>
          <w:ilvl w:val="0"/>
          <w:numId w:val="34"/>
        </w:numPr>
        <w:autoSpaceDE w:val="0"/>
        <w:autoSpaceDN w:val="0"/>
        <w:spacing w:after="0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</w:t>
      </w:r>
      <w:r>
        <w:rPr>
          <w:rFonts w:ascii="Verdana" w:hAnsi="Verdana" w:cs="Arial"/>
        </w:rPr>
        <w:t xml:space="preserve"> </w:t>
      </w:r>
      <w:r>
        <w:rPr>
          <w:rFonts w:ascii="Verdana" w:hAnsi="Verdana" w:cs="Arial"/>
          <w:b/>
          <w:bCs/>
        </w:rPr>
        <w:t>jest</w:t>
      </w:r>
      <w:r>
        <w:rPr>
          <w:rFonts w:ascii="Verdana" w:hAnsi="Verdana" w:cs="Arial"/>
          <w:vertAlign w:val="superscript"/>
        </w:rPr>
        <w:footnoteReference w:id="3"/>
      </w:r>
      <w:r>
        <w:rPr>
          <w:rFonts w:ascii="Verdana" w:hAnsi="Verdana" w:cs="Arial"/>
        </w:rPr>
        <w:t xml:space="preserve"> podmiotem mającym miejsce zamieszkania, siedzibę lub zarząd na terytorium lub w kraju stosującym szkodliwą konkurencję podatkową</w:t>
      </w:r>
      <w:r>
        <w:rPr>
          <w:rFonts w:ascii="Verdana" w:hAnsi="Verdana" w:cs="Arial"/>
          <w:vertAlign w:val="superscript"/>
        </w:rPr>
        <w:footnoteReference w:id="4"/>
      </w:r>
      <w:r>
        <w:rPr>
          <w:rFonts w:ascii="Verdana" w:hAnsi="Verdana" w:cs="Arial"/>
        </w:rPr>
        <w:t xml:space="preserve"> </w:t>
      </w:r>
    </w:p>
    <w:p w14:paraId="5654C5D4" w14:textId="77777777" w:rsidR="005E30B1" w:rsidRDefault="005E30B1" w:rsidP="005E30B1">
      <w:pPr>
        <w:widowControl w:val="0"/>
        <w:numPr>
          <w:ilvl w:val="0"/>
          <w:numId w:val="34"/>
        </w:numPr>
        <w:autoSpaceDE w:val="0"/>
        <w:autoSpaceDN w:val="0"/>
        <w:spacing w:after="0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rzeczywisty właściciel</w:t>
      </w:r>
      <w:r>
        <w:rPr>
          <w:rFonts w:ascii="Verdana" w:hAnsi="Verdana" w:cs="Arial"/>
          <w:vertAlign w:val="superscript"/>
        </w:rPr>
        <w:footnoteReference w:id="5"/>
      </w:r>
      <w:r>
        <w:rPr>
          <w:rFonts w:ascii="Verdana" w:hAnsi="Verdana" w:cs="Arial"/>
        </w:rPr>
        <w:t xml:space="preserve"> Podmiotu </w:t>
      </w: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6"/>
      </w:r>
      <w:r>
        <w:rPr>
          <w:rFonts w:ascii="Verdana" w:hAnsi="Verdana" w:cs="Arial"/>
        </w:rPr>
        <w:t xml:space="preserve"> podmiotem mającym miejsce zamieszkania, siedzibę lub zarząd na terytorium lub w kraju stosującym szkodliwą konkurencję podatkową</w:t>
      </w:r>
      <w:r>
        <w:rPr>
          <w:rFonts w:ascii="Verdana" w:hAnsi="Verdana" w:cs="Arial"/>
          <w:vertAlign w:val="superscript"/>
        </w:rPr>
        <w:t>4</w:t>
      </w:r>
      <w:r>
        <w:rPr>
          <w:rFonts w:ascii="Verdana" w:hAnsi="Verdana" w:cs="Arial"/>
        </w:rPr>
        <w:t xml:space="preserve"> </w:t>
      </w:r>
    </w:p>
    <w:p w14:paraId="0D3636FA" w14:textId="77777777" w:rsidR="005E30B1" w:rsidRDefault="005E30B1" w:rsidP="005E30B1">
      <w:pPr>
        <w:widowControl w:val="0"/>
        <w:numPr>
          <w:ilvl w:val="0"/>
          <w:numId w:val="34"/>
        </w:numPr>
        <w:autoSpaceDE w:val="0"/>
        <w:autoSpaceDN w:val="0"/>
        <w:spacing w:after="0"/>
        <w:contextualSpacing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Podmiot </w:t>
      </w:r>
      <w:r>
        <w:rPr>
          <w:rFonts w:ascii="Verdana" w:hAnsi="Verdana" w:cs="Arial"/>
          <w:b/>
          <w:bCs/>
        </w:rPr>
        <w:t>stanowi / nie stanowi</w:t>
      </w:r>
      <w:r>
        <w:rPr>
          <w:rFonts w:ascii="Verdana" w:hAnsi="Verdana" w:cs="Arial"/>
          <w:vertAlign w:val="superscript"/>
        </w:rPr>
        <w:footnoteReference w:id="7"/>
      </w:r>
      <w:r>
        <w:rPr>
          <w:rFonts w:ascii="Verdana" w:hAnsi="Verdana" w:cs="Arial"/>
        </w:rPr>
        <w:t xml:space="preserve"> </w:t>
      </w:r>
      <w:r>
        <w:rPr>
          <w:rFonts w:ascii="Verdana" w:hAnsi="Verdana" w:cs="Arial"/>
          <w:b/>
          <w:bCs/>
        </w:rPr>
        <w:t xml:space="preserve"> </w:t>
      </w:r>
      <w:r>
        <w:rPr>
          <w:rFonts w:ascii="Verdana" w:hAnsi="Verdana" w:cs="Arial"/>
        </w:rPr>
        <w:t>dla Akademia Górniczo-Hutnicza im. Stanisława Staszica w Krakowie zagranicznej jednostki kontrolowanej</w:t>
      </w:r>
      <w:r>
        <w:rPr>
          <w:rFonts w:ascii="Verdana" w:hAnsi="Verdana" w:cs="Arial"/>
          <w:vertAlign w:val="superscript"/>
        </w:rPr>
        <w:footnoteReference w:id="8"/>
      </w:r>
      <w:r>
        <w:rPr>
          <w:rFonts w:ascii="Verdana" w:hAnsi="Verdana" w:cs="Arial"/>
        </w:rPr>
        <w:t xml:space="preserve"> w rozumieniu art. 24a ustawy z dnia 15 lutego 1992 r. o podatku dochodowym od osób prawnych.</w:t>
      </w:r>
    </w:p>
    <w:p w14:paraId="73E7C9F1" w14:textId="77777777" w:rsidR="005E30B1" w:rsidRDefault="005E30B1" w:rsidP="005E30B1">
      <w:pPr>
        <w:ind w:left="780"/>
        <w:contextualSpacing/>
        <w:textAlignment w:val="baseline"/>
        <w:rPr>
          <w:rFonts w:ascii="Verdana" w:eastAsia="Times New Roman" w:hAnsi="Verdana" w:cs="Arial"/>
          <w:lang w:eastAsia="pl-PL"/>
        </w:rPr>
      </w:pPr>
    </w:p>
    <w:p w14:paraId="1E3B1A70" w14:textId="77777777" w:rsidR="005E30B1" w:rsidRDefault="005E30B1" w:rsidP="005E30B1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hAnsi="Verdana" w:cs="Arial"/>
        </w:rPr>
        <w:br/>
        <w:t>o zaistniałej zmianie.</w:t>
      </w: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5E30B1" w14:paraId="52379BC6" w14:textId="77777777" w:rsidTr="005E30B1">
        <w:tc>
          <w:tcPr>
            <w:tcW w:w="4357" w:type="dxa"/>
            <w:hideMark/>
          </w:tcPr>
          <w:p w14:paraId="0377DB12" w14:textId="77777777" w:rsidR="005E30B1" w:rsidRDefault="005E30B1">
            <w:pPr>
              <w:spacing w:line="360" w:lineRule="auto"/>
              <w:jc w:val="both"/>
              <w:rPr>
                <w:rFonts w:ascii="Verdana" w:hAnsi="Verdana" w:cs="Arial"/>
                <w:color w:val="222A35"/>
                <w:sz w:val="20"/>
                <w:szCs w:val="20"/>
                <w:lang w:eastAsia="x-none"/>
              </w:rPr>
            </w:pPr>
            <w:r>
              <w:rPr>
                <w:rFonts w:ascii="Verdana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281BEBF3" w14:textId="77777777" w:rsidR="005E30B1" w:rsidRDefault="005E30B1">
            <w:pPr>
              <w:jc w:val="center"/>
              <w:rPr>
                <w:rFonts w:ascii="Verdana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>
              <w:rPr>
                <w:rFonts w:ascii="Verdana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upoważnionej/ych do reprezentacji)</w:t>
            </w:r>
          </w:p>
        </w:tc>
      </w:tr>
    </w:tbl>
    <w:p w14:paraId="2F6C3AFA" w14:textId="77777777" w:rsidR="005E30B1" w:rsidRDefault="005E30B1" w:rsidP="005E30B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</w:rPr>
      </w:pPr>
    </w:p>
    <w:p w14:paraId="661F4656" w14:textId="77777777" w:rsidR="005E30B1" w:rsidRDefault="005E30B1" w:rsidP="005E30B1">
      <w:pPr>
        <w:pStyle w:val="Zwykytekst"/>
        <w:tabs>
          <w:tab w:val="left" w:pos="7050"/>
        </w:tabs>
        <w:rPr>
          <w:rFonts w:ascii="Verdana" w:eastAsia="Times New Roman" w:hAnsi="Verdana" w:cs="Times New Roman"/>
          <w:i/>
          <w:iCs/>
          <w:lang w:eastAsia="pl-PL"/>
        </w:rPr>
      </w:pPr>
    </w:p>
    <w:p w14:paraId="218EC86C" w14:textId="77777777" w:rsidR="005E30B1" w:rsidRPr="005E30B1" w:rsidRDefault="005E30B1" w:rsidP="005E30B1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sectPr w:rsidR="005E30B1" w:rsidRPr="005E30B1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DECF0" w14:textId="77777777" w:rsidR="000F4906" w:rsidRDefault="000F4906">
      <w:r>
        <w:separator/>
      </w:r>
    </w:p>
  </w:endnote>
  <w:endnote w:type="continuationSeparator" w:id="0">
    <w:p w14:paraId="0E49140F" w14:textId="77777777" w:rsidR="000F4906" w:rsidRDefault="000F4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5996A" w14:textId="77777777" w:rsidR="00A64A10" w:rsidRDefault="00A64A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284A9" w14:textId="77777777" w:rsidR="00A64A10" w:rsidRDefault="00A64A1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23100" w14:textId="77777777" w:rsidR="00A64A10" w:rsidRDefault="00A64A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C57A6" w14:textId="77777777" w:rsidR="000F4906" w:rsidRDefault="000F4906">
      <w:r>
        <w:separator/>
      </w:r>
    </w:p>
  </w:footnote>
  <w:footnote w:type="continuationSeparator" w:id="0">
    <w:p w14:paraId="47AB9428" w14:textId="77777777" w:rsidR="000F4906" w:rsidRDefault="000F4906">
      <w:r>
        <w:continuationSeparator/>
      </w:r>
    </w:p>
  </w:footnote>
  <w:footnote w:id="1">
    <w:p w14:paraId="58DA2FF3" w14:textId="77777777" w:rsidR="005E30B1" w:rsidRDefault="005E30B1" w:rsidP="005E30B1">
      <w:pPr>
        <w:pStyle w:val="Tekstprzypisudolnego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456E6DE5" w14:textId="77777777" w:rsidR="005E30B1" w:rsidRDefault="005E30B1" w:rsidP="005E30B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87AC442" w14:textId="77777777" w:rsidR="005E30B1" w:rsidRDefault="005E30B1" w:rsidP="005E30B1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8C7D830" w14:textId="77777777" w:rsidR="005E30B1" w:rsidRDefault="005E30B1" w:rsidP="005E30B1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5BD9CD5" w14:textId="77777777" w:rsidR="005E30B1" w:rsidRDefault="005E30B1" w:rsidP="005E30B1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636405D" w14:textId="77777777" w:rsidR="005E30B1" w:rsidRDefault="005E30B1" w:rsidP="005E30B1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A501755" w14:textId="77777777" w:rsidR="005E30B1" w:rsidRDefault="005E30B1" w:rsidP="005E30B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D9C1921" w14:textId="77777777" w:rsidR="005E30B1" w:rsidRDefault="005E30B1" w:rsidP="005E30B1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187CED91" w14:textId="77777777" w:rsidR="005E30B1" w:rsidRDefault="005E30B1" w:rsidP="005E30B1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BB2A0C8" w14:textId="77777777" w:rsidR="005E30B1" w:rsidRDefault="005E30B1" w:rsidP="005E30B1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CEC89C" w14:textId="77777777" w:rsidR="005E30B1" w:rsidRDefault="005E30B1" w:rsidP="005E30B1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DF2EC1A" w14:textId="77777777" w:rsidR="005E30B1" w:rsidRDefault="005E30B1" w:rsidP="005E30B1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B587CB6" w14:textId="77777777" w:rsidR="005E30B1" w:rsidRDefault="005E30B1" w:rsidP="005E30B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CB50EBB" w14:textId="77777777" w:rsidR="005E30B1" w:rsidRDefault="005E30B1" w:rsidP="005E30B1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Niewłaściwe skreślić</w:t>
      </w:r>
      <w:r>
        <w:rPr>
          <w:rFonts w:ascii="Verdana" w:hAnsi="Verdana"/>
          <w:sz w:val="16"/>
          <w:szCs w:val="16"/>
        </w:rPr>
        <w:t>;</w:t>
      </w:r>
    </w:p>
  </w:footnote>
  <w:footnote w:id="4">
    <w:p w14:paraId="49031A1D" w14:textId="77777777" w:rsidR="005E30B1" w:rsidRDefault="005E30B1" w:rsidP="005E30B1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170D9FE2" w14:textId="77777777" w:rsidR="005E30B1" w:rsidRDefault="005E30B1" w:rsidP="005E30B1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00BB5050" w14:textId="77777777" w:rsidR="005E30B1" w:rsidRDefault="005E30B1" w:rsidP="005E30B1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2D04AACF" w14:textId="77777777" w:rsidR="005E30B1" w:rsidRDefault="005E30B1" w:rsidP="005E30B1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2719A550" w14:textId="77777777" w:rsidR="005E30B1" w:rsidRDefault="005E30B1" w:rsidP="005E30B1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DE7B270" w14:textId="77777777" w:rsidR="005E30B1" w:rsidRDefault="005E30B1" w:rsidP="005E30B1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Niewłaściwe skreślić</w:t>
      </w:r>
      <w:r>
        <w:rPr>
          <w:rFonts w:ascii="Verdana" w:hAnsi="Verdana"/>
          <w:sz w:val="16"/>
          <w:szCs w:val="16"/>
        </w:rPr>
        <w:t>;</w:t>
      </w:r>
    </w:p>
  </w:footnote>
  <w:footnote w:id="7">
    <w:p w14:paraId="5CB52FA4" w14:textId="77777777" w:rsidR="005E30B1" w:rsidRDefault="005E30B1" w:rsidP="005E30B1">
      <w:pPr>
        <w:pStyle w:val="Tekstprzypisudolnego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8">
    <w:p w14:paraId="2DF18A92" w14:textId="77777777" w:rsidR="005E30B1" w:rsidRDefault="005E30B1" w:rsidP="005E30B1">
      <w:pPr>
        <w:pStyle w:val="Tekstprzypisudolnego"/>
        <w:jc w:val="both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zagraniczna jednostka - oznacza:</w:t>
      </w:r>
    </w:p>
    <w:p w14:paraId="265DD90F" w14:textId="77777777" w:rsidR="005E30B1" w:rsidRDefault="005E30B1" w:rsidP="005E30B1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a) osobę prawną,</w:t>
      </w:r>
    </w:p>
    <w:p w14:paraId="795CDC01" w14:textId="77777777" w:rsidR="005E30B1" w:rsidRDefault="005E30B1" w:rsidP="005E30B1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b) spółkę kapitałową w organizacji,</w:t>
      </w:r>
    </w:p>
    <w:p w14:paraId="7A70FE1B" w14:textId="77777777" w:rsidR="005E30B1" w:rsidRDefault="005E30B1" w:rsidP="005E30B1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5BD159CD" w14:textId="77777777" w:rsidR="005E30B1" w:rsidRDefault="005E30B1" w:rsidP="005E30B1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096F0164" w14:textId="77777777" w:rsidR="005E30B1" w:rsidRDefault="005E30B1" w:rsidP="005E30B1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02950CBC" w14:textId="77777777" w:rsidR="005E30B1" w:rsidRDefault="005E30B1" w:rsidP="005E30B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B162CA4" w14:textId="77777777" w:rsidR="005E30B1" w:rsidRDefault="005E30B1" w:rsidP="005E30B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0CBB46BB" w14:textId="77777777" w:rsidR="005E30B1" w:rsidRDefault="005E30B1" w:rsidP="005E30B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3D4D4" w14:textId="77777777" w:rsidR="00A64A10" w:rsidRDefault="00A64A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03"/>
      <w:gridCol w:w="2436"/>
      <w:gridCol w:w="2303"/>
      <w:gridCol w:w="2466"/>
    </w:tblGrid>
    <w:tr w:rsidR="00A64A10" w14:paraId="626787BF" w14:textId="77777777" w:rsidTr="00A64A10">
      <w:tc>
        <w:tcPr>
          <w:tcW w:w="2303" w:type="dxa"/>
          <w:hideMark/>
        </w:tcPr>
        <w:p w14:paraId="19F20C49" w14:textId="5337EAF9" w:rsidR="00A64A10" w:rsidRDefault="00A64A10" w:rsidP="00A64A10">
          <w:pPr>
            <w:spacing w:after="0" w:line="240" w:lineRule="auto"/>
            <w:rPr>
              <w:rFonts w:asciiTheme="minorHAnsi" w:eastAsiaTheme="minorHAnsi" w:hAnsiTheme="minorHAnsi"/>
              <w14:props3d w14:extrusionH="25400" w14:contourW="25400" w14:prstMaterial="none"/>
            </w:rPr>
          </w:pPr>
          <w:r>
            <w:rPr>
              <w:noProof/>
              <w:lang w:eastAsia="pl-PL"/>
            </w:rPr>
            <w:drawing>
              <wp:inline distT="0" distB="0" distL="0" distR="0" wp14:anchorId="1F3945DD" wp14:editId="039DAE64">
                <wp:extent cx="1028700" cy="581025"/>
                <wp:effectExtent l="0" t="0" r="0" b="9525"/>
                <wp:docPr id="13" name="Obraz 13" descr="Obraz zawierający tekst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4" descr="Obraz zawierający tekst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  <w:hideMark/>
        </w:tcPr>
        <w:p w14:paraId="75CE1F2A" w14:textId="30F48515" w:rsidR="00A64A10" w:rsidRDefault="00A64A10" w:rsidP="00A64A10">
          <w:pPr>
            <w:spacing w:after="0" w:line="240" w:lineRule="auto"/>
            <w:rPr>
              <w14:props3d w14:extrusionH="25400" w14:contourW="25400" w14:prstMaterial="none"/>
            </w:rPr>
          </w:pPr>
          <w:r>
            <w:rPr>
              <w:noProof/>
              <w:lang w:eastAsia="pl-PL"/>
            </w:rPr>
            <w:drawing>
              <wp:inline distT="0" distB="0" distL="0" distR="0" wp14:anchorId="7339F890" wp14:editId="792C3B86">
                <wp:extent cx="1400175" cy="466725"/>
                <wp:effectExtent l="0" t="0" r="9525" b="9525"/>
                <wp:docPr id="14" name="Obraz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01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  <w:hideMark/>
        </w:tcPr>
        <w:p w14:paraId="7F8E7581" w14:textId="015D8C0D" w:rsidR="00A64A10" w:rsidRDefault="00A64A10" w:rsidP="00A64A10">
          <w:pPr>
            <w:spacing w:after="0" w:line="240" w:lineRule="auto"/>
            <w:rPr>
              <w14:props3d w14:extrusionH="25400" w14:contourW="25400" w14:prstMaterial="none"/>
            </w:rPr>
          </w:pPr>
          <w:r>
            <w:rPr>
              <w:noProof/>
              <w:lang w:eastAsia="pl-PL"/>
            </w:rPr>
            <w:drawing>
              <wp:inline distT="0" distB="0" distL="0" distR="0" wp14:anchorId="12019EE2" wp14:editId="5971E4A6">
                <wp:extent cx="1219200" cy="581025"/>
                <wp:effectExtent l="0" t="0" r="0" b="9525"/>
                <wp:docPr id="15" name="Obraz 15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92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  <w:hideMark/>
        </w:tcPr>
        <w:p w14:paraId="173EE1C2" w14:textId="0AC41AE9" w:rsidR="00A64A10" w:rsidRDefault="00A64A10" w:rsidP="00A64A10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  <w:r>
            <w:rPr>
              <w:noProof/>
              <w:lang w:eastAsia="pl-PL"/>
            </w:rPr>
            <w:drawing>
              <wp:inline distT="0" distB="0" distL="0" distR="0" wp14:anchorId="6338ED3C" wp14:editId="7D3C3B83">
                <wp:extent cx="1428750" cy="466725"/>
                <wp:effectExtent l="0" t="0" r="0" b="9525"/>
                <wp:docPr id="16" name="Obraz 16" descr="Obraz zawierający tekst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 descr="Obraz zawierający tekst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8750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70D0402" w14:textId="77777777" w:rsidR="00A64A10" w:rsidRDefault="00A64A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4AA27" w14:textId="77777777" w:rsidR="00A64A10" w:rsidRDefault="00A64A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7" w15:restartNumberingAfterBreak="0">
    <w:nsid w:val="08357F32"/>
    <w:multiLevelType w:val="hybridMultilevel"/>
    <w:tmpl w:val="DB74822C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5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4B07363"/>
    <w:multiLevelType w:val="multilevel"/>
    <w:tmpl w:val="9B38452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31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FD07E7"/>
    <w:multiLevelType w:val="hybridMultilevel"/>
    <w:tmpl w:val="DF3CA410"/>
    <w:lvl w:ilvl="0" w:tplc="1B1A0DD4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3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392196076">
    <w:abstractNumId w:val="27"/>
  </w:num>
  <w:num w:numId="2" w16cid:durableId="1433625796">
    <w:abstractNumId w:val="33"/>
  </w:num>
  <w:num w:numId="3" w16cid:durableId="1914388156">
    <w:abstractNumId w:val="5"/>
  </w:num>
  <w:num w:numId="4" w16cid:durableId="780993702">
    <w:abstractNumId w:val="22"/>
  </w:num>
  <w:num w:numId="5" w16cid:durableId="216864133">
    <w:abstractNumId w:val="26"/>
  </w:num>
  <w:num w:numId="6" w16cid:durableId="1096485110">
    <w:abstractNumId w:val="21"/>
  </w:num>
  <w:num w:numId="7" w16cid:durableId="2074697078">
    <w:abstractNumId w:val="31"/>
  </w:num>
  <w:num w:numId="8" w16cid:durableId="953445713">
    <w:abstractNumId w:val="23"/>
  </w:num>
  <w:num w:numId="9" w16cid:durableId="723069946">
    <w:abstractNumId w:val="4"/>
  </w:num>
  <w:num w:numId="10" w16cid:durableId="1640181389">
    <w:abstractNumId w:val="17"/>
  </w:num>
  <w:num w:numId="11" w16cid:durableId="1349677652">
    <w:abstractNumId w:val="12"/>
  </w:num>
  <w:num w:numId="12" w16cid:durableId="1971477974">
    <w:abstractNumId w:val="16"/>
  </w:num>
  <w:num w:numId="13" w16cid:durableId="209370015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84525282">
    <w:abstractNumId w:val="24"/>
  </w:num>
  <w:num w:numId="15" w16cid:durableId="511186001">
    <w:abstractNumId w:val="20"/>
  </w:num>
  <w:num w:numId="16" w16cid:durableId="343828866">
    <w:abstractNumId w:val="29"/>
  </w:num>
  <w:num w:numId="17" w16cid:durableId="971903302">
    <w:abstractNumId w:val="0"/>
  </w:num>
  <w:num w:numId="18" w16cid:durableId="377584655">
    <w:abstractNumId w:val="14"/>
  </w:num>
  <w:num w:numId="19" w16cid:durableId="406615783">
    <w:abstractNumId w:val="19"/>
  </w:num>
  <w:num w:numId="20" w16cid:durableId="1346708055">
    <w:abstractNumId w:val="32"/>
  </w:num>
  <w:num w:numId="21" w16cid:durableId="16338243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69749212">
    <w:abstractNumId w:val="10"/>
  </w:num>
  <w:num w:numId="23" w16cid:durableId="968827290">
    <w:abstractNumId w:val="15"/>
  </w:num>
  <w:num w:numId="24" w16cid:durableId="1074746128">
    <w:abstractNumId w:val="9"/>
  </w:num>
  <w:num w:numId="25" w16cid:durableId="1441335785">
    <w:abstractNumId w:val="6"/>
  </w:num>
  <w:num w:numId="26" w16cid:durableId="138620364">
    <w:abstractNumId w:val="30"/>
  </w:num>
  <w:num w:numId="27" w16cid:durableId="2085448009">
    <w:abstractNumId w:val="28"/>
  </w:num>
  <w:num w:numId="28" w16cid:durableId="1907957015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55291070">
    <w:abstractNumId w:val="25"/>
  </w:num>
  <w:num w:numId="30" w16cid:durableId="2059933356">
    <w:abstractNumId w:val="8"/>
  </w:num>
  <w:num w:numId="31" w16cid:durableId="542061346">
    <w:abstractNumId w:val="7"/>
  </w:num>
  <w:num w:numId="32" w16cid:durableId="1778214711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14254710">
    <w:abstractNumId w:val="20"/>
  </w:num>
  <w:num w:numId="34" w16cid:durableId="12417893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71729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923029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8393511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43DF9"/>
    <w:rsid w:val="00052E1F"/>
    <w:rsid w:val="00096A7D"/>
    <w:rsid w:val="000E6EAF"/>
    <w:rsid w:val="000F4906"/>
    <w:rsid w:val="00123436"/>
    <w:rsid w:val="00125A5F"/>
    <w:rsid w:val="00127975"/>
    <w:rsid w:val="0014496C"/>
    <w:rsid w:val="001836C1"/>
    <w:rsid w:val="001A1963"/>
    <w:rsid w:val="001D56D3"/>
    <w:rsid w:val="00214899"/>
    <w:rsid w:val="00290ADC"/>
    <w:rsid w:val="002D5E0A"/>
    <w:rsid w:val="002E30AA"/>
    <w:rsid w:val="00315122"/>
    <w:rsid w:val="00390E83"/>
    <w:rsid w:val="00446B8D"/>
    <w:rsid w:val="004727DC"/>
    <w:rsid w:val="004973AF"/>
    <w:rsid w:val="004A0F0D"/>
    <w:rsid w:val="004C1054"/>
    <w:rsid w:val="0050385D"/>
    <w:rsid w:val="00516A0F"/>
    <w:rsid w:val="00571EAD"/>
    <w:rsid w:val="005D2E4D"/>
    <w:rsid w:val="005D69AA"/>
    <w:rsid w:val="005E30B1"/>
    <w:rsid w:val="00636835"/>
    <w:rsid w:val="00641672"/>
    <w:rsid w:val="00691104"/>
    <w:rsid w:val="006A435F"/>
    <w:rsid w:val="006A79A8"/>
    <w:rsid w:val="006B1641"/>
    <w:rsid w:val="006D0F7E"/>
    <w:rsid w:val="007007FD"/>
    <w:rsid w:val="00727F44"/>
    <w:rsid w:val="0074007D"/>
    <w:rsid w:val="00755766"/>
    <w:rsid w:val="00774622"/>
    <w:rsid w:val="007858A8"/>
    <w:rsid w:val="007903E8"/>
    <w:rsid w:val="00805084"/>
    <w:rsid w:val="008714E9"/>
    <w:rsid w:val="00892E0C"/>
    <w:rsid w:val="008C634A"/>
    <w:rsid w:val="008D7854"/>
    <w:rsid w:val="00923D96"/>
    <w:rsid w:val="00976B68"/>
    <w:rsid w:val="009944A0"/>
    <w:rsid w:val="00995B0B"/>
    <w:rsid w:val="009D554D"/>
    <w:rsid w:val="00A03620"/>
    <w:rsid w:val="00A64A10"/>
    <w:rsid w:val="00A82F98"/>
    <w:rsid w:val="00AE506E"/>
    <w:rsid w:val="00AF42D3"/>
    <w:rsid w:val="00B17369"/>
    <w:rsid w:val="00B46AF2"/>
    <w:rsid w:val="00B75500"/>
    <w:rsid w:val="00B8264E"/>
    <w:rsid w:val="00BD72A3"/>
    <w:rsid w:val="00C15DD4"/>
    <w:rsid w:val="00D15551"/>
    <w:rsid w:val="00D15F06"/>
    <w:rsid w:val="00D41FC7"/>
    <w:rsid w:val="00D560C9"/>
    <w:rsid w:val="00D679EB"/>
    <w:rsid w:val="00D67DB9"/>
    <w:rsid w:val="00DA1BE1"/>
    <w:rsid w:val="00DB133F"/>
    <w:rsid w:val="00DF082E"/>
    <w:rsid w:val="00E10A09"/>
    <w:rsid w:val="00E32983"/>
    <w:rsid w:val="00E554F3"/>
    <w:rsid w:val="00E73A2C"/>
    <w:rsid w:val="00ED2BA1"/>
    <w:rsid w:val="00F16EC6"/>
    <w:rsid w:val="00F20D4C"/>
    <w:rsid w:val="00F54208"/>
    <w:rsid w:val="00F94DCF"/>
    <w:rsid w:val="00FA5714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basedOn w:val="Normalny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F6DB9-81F1-4CF9-BE8D-4390984EE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1610</Words>
  <Characters>11047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Sylwia Lempart</cp:lastModifiedBy>
  <cp:revision>3</cp:revision>
  <cp:lastPrinted>2022-08-10T08:45:00Z</cp:lastPrinted>
  <dcterms:created xsi:type="dcterms:W3CDTF">2022-08-10T08:45:00Z</dcterms:created>
  <dcterms:modified xsi:type="dcterms:W3CDTF">2022-08-12T11:30:00Z</dcterms:modified>
</cp:coreProperties>
</file>