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66D" w:rsidRDefault="00F3566D" w:rsidP="00F3566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</w:t>
      </w:r>
      <w:bookmarkStart w:id="0" w:name="_GoBack"/>
      <w:bookmarkEnd w:id="0"/>
      <w:r w:rsidR="008766AD" w:rsidRPr="008E341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7" type="#_x0000_t75" style="width:453.75pt;height:39pt;visibility:visible;mso-wrap-style:square">
            <v:imagedata r:id="rId8" o:title=""/>
          </v:shape>
        </w:pict>
      </w:r>
      <w:r>
        <w:rPr>
          <w:rFonts w:ascii="Verdana" w:hAnsi="Verdana" w:cs="Verdana"/>
          <w:sz w:val="16"/>
          <w:szCs w:val="16"/>
        </w:rPr>
        <w:t xml:space="preserve">                    </w:t>
      </w:r>
    </w:p>
    <w:p w:rsidR="00F3566D" w:rsidRPr="009475A8" w:rsidRDefault="00F3566D" w:rsidP="00F3566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F3566D" w:rsidRPr="009475A8" w:rsidRDefault="00F3566D" w:rsidP="00F3566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F3566D" w:rsidRPr="009475A8" w:rsidRDefault="00F3566D" w:rsidP="00F3566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F3566D" w:rsidRPr="009475A8" w:rsidRDefault="00F3566D" w:rsidP="00F3566D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F3566D" w:rsidRPr="009475A8" w:rsidRDefault="00F3566D" w:rsidP="00F3566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F3566D" w:rsidRPr="009475A8" w:rsidRDefault="00F3566D" w:rsidP="00F3566D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F3566D" w:rsidRPr="009475A8" w:rsidRDefault="00F3566D" w:rsidP="00F3566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F3566D" w:rsidRPr="00725B4A" w:rsidRDefault="00F3566D" w:rsidP="00F3566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F3566D" w:rsidRPr="00725B4A" w:rsidRDefault="00F3566D" w:rsidP="00F3566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F3566D" w:rsidRPr="00D52EEE" w:rsidRDefault="00F3566D" w:rsidP="00F3566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3566D" w:rsidRPr="00D52EEE" w:rsidRDefault="00F3566D" w:rsidP="00F3566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5E652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Wykonanie usługi audytu zewnętrznego na potrzeby realizacji projektu LAST PIPE finansowanego ze środków Narodowego Centrum Badań i Rozwoju dla </w:t>
      </w:r>
      <w:proofErr w:type="spellStart"/>
      <w:r w:rsidRPr="005E6524">
        <w:rPr>
          <w:rFonts w:ascii="Arial" w:eastAsia="Times New Roman" w:hAnsi="Arial" w:cs="Arial"/>
          <w:b/>
          <w:sz w:val="20"/>
          <w:szCs w:val="20"/>
          <w:lang w:eastAsia="pl-PL"/>
        </w:rPr>
        <w:t>WWNiG</w:t>
      </w:r>
      <w:proofErr w:type="spellEnd"/>
      <w:r w:rsidRPr="005E652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AGH - Kc-zp.272-272/22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F3566D" w:rsidRPr="00D52EEE" w:rsidRDefault="00F3566D" w:rsidP="00F3566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F3566D" w:rsidRPr="00D52EEE" w:rsidRDefault="00F3566D" w:rsidP="00F3566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3566D" w:rsidRDefault="00F3566D" w:rsidP="00F3566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F3566D" w:rsidRPr="00B931A1" w:rsidRDefault="00F3566D" w:rsidP="00F3566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:rsidR="00F3566D" w:rsidRPr="00D52EEE" w:rsidRDefault="00F3566D" w:rsidP="00F3566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566D" w:rsidRPr="00F3566D" w:rsidRDefault="00F3566D" w:rsidP="00F3566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3566D" w:rsidRPr="00D52EEE" w:rsidRDefault="00F3566D" w:rsidP="00F3566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F3566D" w:rsidRPr="00FD003F" w:rsidRDefault="00F3566D" w:rsidP="00F3566D">
      <w:pPr>
        <w:jc w:val="right"/>
        <w:rPr>
          <w:rFonts w:ascii="Arial" w:hAnsi="Arial" w:cs="Arial"/>
          <w:sz w:val="20"/>
          <w:szCs w:val="20"/>
        </w:rPr>
      </w:pPr>
    </w:p>
    <w:p w:rsidR="00F3566D" w:rsidRPr="00FD003F" w:rsidRDefault="00F3566D" w:rsidP="00F3566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podpisana kwalifikowanym podpisem elektronicznym lub podpisem zaufanym lub podpisem osobistym.</w:t>
      </w:r>
    </w:p>
    <w:p w:rsidR="00F3566D" w:rsidRPr="009475A8" w:rsidRDefault="00F3566D" w:rsidP="00F3566D"/>
    <w:p w:rsidR="00F3566D" w:rsidRPr="009475A8" w:rsidRDefault="00F3566D" w:rsidP="00F3566D"/>
    <w:p w:rsidR="00F3566D" w:rsidRPr="009475A8" w:rsidRDefault="00F3566D" w:rsidP="00F3566D"/>
    <w:p w:rsidR="00F3566D" w:rsidRPr="009475A8" w:rsidRDefault="00F3566D" w:rsidP="00F3566D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1126" w:rsidRDefault="00231126" w:rsidP="0038231F">
      <w:pPr>
        <w:spacing w:after="0" w:line="240" w:lineRule="auto"/>
      </w:pPr>
      <w:r>
        <w:separator/>
      </w:r>
    </w:p>
  </w:endnote>
  <w:endnote w:type="continuationSeparator" w:id="0">
    <w:p w:rsidR="00231126" w:rsidRDefault="002311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9AF" w:rsidRDefault="004509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9AF" w:rsidRDefault="004509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1126" w:rsidRDefault="00231126" w:rsidP="0038231F">
      <w:pPr>
        <w:spacing w:after="0" w:line="240" w:lineRule="auto"/>
      </w:pPr>
      <w:r>
        <w:separator/>
      </w:r>
    </w:p>
  </w:footnote>
  <w:footnote w:type="continuationSeparator" w:id="0">
    <w:p w:rsidR="00231126" w:rsidRDefault="002311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9AF" w:rsidRDefault="004509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9AF" w:rsidRDefault="004509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9AF" w:rsidRDefault="004509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11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31126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566D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17DD6-DF14-48E4-A9AA-53ACE7EA0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2022-07-01T09:28:00Z</cp:lastPrinted>
  <dcterms:created xsi:type="dcterms:W3CDTF">2022-07-01T09:28:00Z</dcterms:created>
  <dcterms:modified xsi:type="dcterms:W3CDTF">2022-07-01T09:28:00Z</dcterms:modified>
</cp:coreProperties>
</file>