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6935D" w14:textId="11DF140D" w:rsidR="008D2AB8" w:rsidRPr="00001A4A" w:rsidRDefault="008D2AB8" w:rsidP="00001A4A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b w:val="0"/>
          <w:sz w:val="22"/>
          <w:szCs w:val="22"/>
        </w:rPr>
        <w:tab/>
      </w:r>
      <w:r w:rsidRPr="00001A4A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1A4A">
        <w:rPr>
          <w:rFonts w:ascii="Times New Roman" w:hAnsi="Times New Roman"/>
          <w:sz w:val="22"/>
          <w:szCs w:val="22"/>
        </w:rPr>
        <w:t>1</w:t>
      </w:r>
    </w:p>
    <w:p w14:paraId="73F022D6" w14:textId="77777777" w:rsidR="008D2AB8" w:rsidRPr="00001A4A" w:rsidRDefault="008D2AB8" w:rsidP="00001A4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E755397" w14:textId="77777777" w:rsidR="008D2AB8" w:rsidRPr="00001A4A" w:rsidRDefault="008D2AB8" w:rsidP="00001A4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FORMULARZ OFERTY</w:t>
      </w:r>
    </w:p>
    <w:p w14:paraId="5614BEC4" w14:textId="77777777" w:rsidR="008D2AB8" w:rsidRPr="00001A4A" w:rsidRDefault="008D2AB8" w:rsidP="00001A4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4E74928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  <w:r w:rsidRPr="00001A4A">
        <w:rPr>
          <w:sz w:val="22"/>
          <w:szCs w:val="22"/>
        </w:rPr>
        <w:t>NAZWA WYKONAWCY:……………………………………………………………………..</w:t>
      </w:r>
    </w:p>
    <w:p w14:paraId="67EE6935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  <w:r w:rsidRPr="00001A4A">
        <w:rPr>
          <w:sz w:val="22"/>
          <w:szCs w:val="22"/>
        </w:rPr>
        <w:t>FORMA PROWADZONEJ DZIAŁALNOŚCI: .........................................................................</w:t>
      </w:r>
    </w:p>
    <w:p w14:paraId="404702D3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  <w:r w:rsidRPr="00001A4A">
        <w:rPr>
          <w:sz w:val="22"/>
          <w:szCs w:val="22"/>
        </w:rPr>
        <w:t>ADRES:…………………………………………………………………………………………</w:t>
      </w:r>
    </w:p>
    <w:p w14:paraId="7F443A0E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  <w:r w:rsidRPr="00001A4A">
        <w:rPr>
          <w:sz w:val="22"/>
          <w:szCs w:val="22"/>
        </w:rPr>
        <w:t>POWIAT:…………………………………WOJEWÓDZTWO …………………………….....</w:t>
      </w:r>
    </w:p>
    <w:p w14:paraId="77743061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  <w:lang w:val="de-DE"/>
        </w:rPr>
      </w:pPr>
      <w:r w:rsidRPr="00001A4A">
        <w:rPr>
          <w:sz w:val="22"/>
          <w:szCs w:val="22"/>
          <w:lang w:val="de-DE"/>
        </w:rPr>
        <w:t>TEL.</w:t>
      </w:r>
      <w:r w:rsidRPr="00001A4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3F70FED6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  <w:lang w:val="de-DE"/>
        </w:rPr>
      </w:pPr>
      <w:r w:rsidRPr="00001A4A">
        <w:rPr>
          <w:sz w:val="22"/>
          <w:szCs w:val="22"/>
          <w:lang w:val="de-DE"/>
        </w:rPr>
        <w:t xml:space="preserve">FAX </w:t>
      </w:r>
      <w:r w:rsidRPr="00001A4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6CED2C7C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  <w:lang w:val="de-DE"/>
        </w:rPr>
      </w:pPr>
      <w:r w:rsidRPr="00001A4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1D07B98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  <w:r w:rsidRPr="00001A4A">
        <w:rPr>
          <w:sz w:val="22"/>
          <w:szCs w:val="22"/>
          <w:lang w:val="de-DE"/>
        </w:rPr>
        <w:t xml:space="preserve">NIP…………………………………. </w:t>
      </w:r>
      <w:r w:rsidRPr="00001A4A">
        <w:rPr>
          <w:sz w:val="22"/>
          <w:szCs w:val="22"/>
        </w:rPr>
        <w:t>REGON:………………………………………………...</w:t>
      </w:r>
    </w:p>
    <w:p w14:paraId="16225B73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  <w:r w:rsidRPr="00001A4A">
        <w:rPr>
          <w:sz w:val="22"/>
          <w:szCs w:val="22"/>
        </w:rPr>
        <w:t>BANK/ NR KONTA ……………………………………………………………………………</w:t>
      </w:r>
    </w:p>
    <w:p w14:paraId="3F1B0D77" w14:textId="77777777" w:rsidR="008D2AB8" w:rsidRPr="00001A4A" w:rsidRDefault="008D2AB8" w:rsidP="00001A4A">
      <w:pPr>
        <w:rPr>
          <w:sz w:val="22"/>
          <w:szCs w:val="22"/>
        </w:rPr>
      </w:pPr>
      <w:r w:rsidRPr="00001A4A">
        <w:rPr>
          <w:sz w:val="22"/>
          <w:szCs w:val="22"/>
        </w:rPr>
        <w:t>Do: Nazwa i siedziba Zamawiającego:</w:t>
      </w:r>
    </w:p>
    <w:p w14:paraId="0BE05B09" w14:textId="77777777" w:rsidR="000B1F5E" w:rsidRPr="00001A4A" w:rsidRDefault="000B1F5E" w:rsidP="00001A4A">
      <w:pPr>
        <w:ind w:right="-110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Akademia Górniczo - Hutnicza</w:t>
      </w:r>
    </w:p>
    <w:p w14:paraId="391122B7" w14:textId="77777777" w:rsidR="000B1F5E" w:rsidRPr="00001A4A" w:rsidRDefault="000B1F5E" w:rsidP="00001A4A">
      <w:pPr>
        <w:ind w:right="-110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im. Stanisława Staszica w Krakowie</w:t>
      </w:r>
    </w:p>
    <w:p w14:paraId="616D9408" w14:textId="77777777" w:rsidR="008D2AB8" w:rsidRPr="00001A4A" w:rsidRDefault="000B1F5E" w:rsidP="00001A4A">
      <w:pPr>
        <w:ind w:right="-110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Dział Zamówień Publicznych</w:t>
      </w:r>
      <w:r w:rsidR="008D2AB8" w:rsidRPr="00001A4A">
        <w:rPr>
          <w:b/>
          <w:sz w:val="22"/>
          <w:szCs w:val="22"/>
        </w:rPr>
        <w:t xml:space="preserve">  </w:t>
      </w:r>
    </w:p>
    <w:p w14:paraId="43D4D0AC" w14:textId="77777777" w:rsidR="008D2AB8" w:rsidRPr="00001A4A" w:rsidRDefault="000B1F5E" w:rsidP="00001A4A">
      <w:pPr>
        <w:ind w:right="-110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Al. Mickiewicza</w:t>
      </w:r>
      <w:r w:rsidR="008D2AB8" w:rsidRPr="00001A4A">
        <w:rPr>
          <w:b/>
          <w:sz w:val="22"/>
          <w:szCs w:val="22"/>
        </w:rPr>
        <w:t xml:space="preserve"> </w:t>
      </w:r>
      <w:r w:rsidRPr="00001A4A">
        <w:rPr>
          <w:b/>
          <w:sz w:val="22"/>
          <w:szCs w:val="22"/>
        </w:rPr>
        <w:t>30</w:t>
      </w:r>
      <w:r w:rsidR="008D2AB8" w:rsidRPr="00001A4A">
        <w:rPr>
          <w:b/>
          <w:sz w:val="22"/>
          <w:szCs w:val="22"/>
        </w:rPr>
        <w:t xml:space="preserve"> </w:t>
      </w:r>
    </w:p>
    <w:p w14:paraId="56562130" w14:textId="77777777" w:rsidR="008D2AB8" w:rsidRPr="00001A4A" w:rsidRDefault="000B1F5E" w:rsidP="00001A4A">
      <w:pPr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30-059</w:t>
      </w:r>
      <w:r w:rsidR="008D2AB8" w:rsidRPr="00001A4A">
        <w:rPr>
          <w:b/>
          <w:sz w:val="22"/>
          <w:szCs w:val="22"/>
        </w:rPr>
        <w:t xml:space="preserve"> </w:t>
      </w:r>
      <w:r w:rsidRPr="00001A4A">
        <w:rPr>
          <w:b/>
          <w:sz w:val="22"/>
          <w:szCs w:val="22"/>
        </w:rPr>
        <w:t>Kraków</w:t>
      </w:r>
      <w:r w:rsidR="008D2AB8" w:rsidRPr="00001A4A">
        <w:rPr>
          <w:b/>
          <w:sz w:val="22"/>
          <w:szCs w:val="22"/>
        </w:rPr>
        <w:t xml:space="preserve">,  </w:t>
      </w:r>
    </w:p>
    <w:p w14:paraId="41440BF3" w14:textId="77777777" w:rsidR="008D2AB8" w:rsidRPr="00001A4A" w:rsidRDefault="008D2AB8" w:rsidP="00001A4A">
      <w:pPr>
        <w:ind w:firstLine="3969"/>
        <w:rPr>
          <w:b/>
          <w:sz w:val="22"/>
          <w:szCs w:val="22"/>
        </w:rPr>
      </w:pPr>
    </w:p>
    <w:p w14:paraId="6A8B3720" w14:textId="0DC723FA" w:rsidR="008D2AB8" w:rsidRPr="00001A4A" w:rsidRDefault="008D2AB8" w:rsidP="00001A4A">
      <w:pPr>
        <w:widowControl w:val="0"/>
        <w:ind w:right="1"/>
        <w:jc w:val="both"/>
        <w:rPr>
          <w:sz w:val="22"/>
          <w:szCs w:val="22"/>
        </w:rPr>
      </w:pPr>
      <w:r w:rsidRPr="00001A4A">
        <w:rPr>
          <w:sz w:val="22"/>
          <w:szCs w:val="22"/>
        </w:rPr>
        <w:t xml:space="preserve">Przystępując do postępowania o udzielenie zamówienia publicznego, którego przedmiotem jest </w:t>
      </w:r>
      <w:r w:rsidR="000B1F5E" w:rsidRPr="00001A4A">
        <w:rPr>
          <w:b/>
          <w:sz w:val="22"/>
          <w:szCs w:val="22"/>
        </w:rPr>
        <w:t>Wykonanie projektów graficznych, wydruku oraz dostawy materiałów informacyjno-promocyjnych na potrzeby V Forum  Energetyki Rozproszonej KC-zp.272-456/22</w:t>
      </w:r>
      <w:r w:rsidRPr="00001A4A">
        <w:rPr>
          <w:b/>
          <w:sz w:val="22"/>
          <w:szCs w:val="22"/>
        </w:rPr>
        <w:t xml:space="preserve">, </w:t>
      </w:r>
      <w:r w:rsidRPr="00001A4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9CEBC42" w14:textId="77777777" w:rsidR="008D2AB8" w:rsidRPr="00001A4A" w:rsidRDefault="008D2AB8" w:rsidP="00001A4A">
      <w:pPr>
        <w:tabs>
          <w:tab w:val="right" w:pos="9000"/>
        </w:tabs>
        <w:rPr>
          <w:sz w:val="22"/>
          <w:szCs w:val="22"/>
        </w:rPr>
      </w:pPr>
    </w:p>
    <w:p w14:paraId="7F511843" w14:textId="77777777" w:rsidR="00636CEE" w:rsidRPr="00001A4A" w:rsidRDefault="00636CEE" w:rsidP="00001A4A">
      <w:pPr>
        <w:widowControl w:val="0"/>
        <w:ind w:right="1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Cena netto:   .........................................................................PLN</w:t>
      </w:r>
    </w:p>
    <w:p w14:paraId="651CC47D" w14:textId="77777777" w:rsidR="00636CEE" w:rsidRPr="00001A4A" w:rsidRDefault="00636CEE" w:rsidP="00001A4A">
      <w:pPr>
        <w:widowControl w:val="0"/>
        <w:ind w:right="1"/>
        <w:rPr>
          <w:b/>
          <w:sz w:val="22"/>
          <w:szCs w:val="22"/>
        </w:rPr>
      </w:pPr>
    </w:p>
    <w:p w14:paraId="1BAADCE2" w14:textId="77777777" w:rsidR="00636CEE" w:rsidRPr="00001A4A" w:rsidRDefault="00636CEE" w:rsidP="00001A4A">
      <w:pPr>
        <w:widowControl w:val="0"/>
        <w:ind w:right="1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Cena brutto: .........................................................................PLN</w:t>
      </w:r>
    </w:p>
    <w:p w14:paraId="04E88C0B" w14:textId="77777777" w:rsidR="00636CEE" w:rsidRPr="00001A4A" w:rsidRDefault="00636CEE" w:rsidP="00001A4A">
      <w:pPr>
        <w:widowControl w:val="0"/>
        <w:ind w:right="1"/>
        <w:jc w:val="both"/>
        <w:rPr>
          <w:b/>
          <w:sz w:val="22"/>
          <w:szCs w:val="22"/>
        </w:rPr>
      </w:pPr>
    </w:p>
    <w:p w14:paraId="68512F7A" w14:textId="77777777" w:rsidR="00636CEE" w:rsidRPr="00001A4A" w:rsidRDefault="00636CEE" w:rsidP="00001A4A">
      <w:pPr>
        <w:widowControl w:val="0"/>
        <w:ind w:right="1"/>
        <w:jc w:val="both"/>
        <w:rPr>
          <w:sz w:val="22"/>
          <w:szCs w:val="22"/>
        </w:rPr>
      </w:pPr>
      <w:r w:rsidRPr="00001A4A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D973EFA" w14:textId="77777777" w:rsidR="00636CEE" w:rsidRPr="00001A4A" w:rsidRDefault="00636CEE" w:rsidP="00001A4A">
      <w:pPr>
        <w:widowControl w:val="0"/>
        <w:ind w:right="1"/>
        <w:jc w:val="both"/>
        <w:rPr>
          <w:b/>
          <w:sz w:val="22"/>
          <w:szCs w:val="22"/>
        </w:rPr>
      </w:pPr>
    </w:p>
    <w:p w14:paraId="7E57C69F" w14:textId="77777777" w:rsidR="00636CEE" w:rsidRPr="00001A4A" w:rsidRDefault="00636CEE" w:rsidP="00001A4A">
      <w:pPr>
        <w:pStyle w:val="Tekstpodstawowy"/>
        <w:spacing w:line="240" w:lineRule="auto"/>
        <w:rPr>
          <w:sz w:val="22"/>
          <w:szCs w:val="22"/>
        </w:rPr>
      </w:pPr>
      <w:r w:rsidRPr="00001A4A">
        <w:rPr>
          <w:sz w:val="22"/>
          <w:szCs w:val="22"/>
        </w:rPr>
        <w:t>Powyższa cena zawiera właściwą stawkę podatku VAT</w:t>
      </w:r>
    </w:p>
    <w:p w14:paraId="086BBEBF" w14:textId="457F3DAF" w:rsidR="00636CEE" w:rsidRPr="00001A4A" w:rsidRDefault="00636CEE" w:rsidP="00001A4A">
      <w:pPr>
        <w:widowControl w:val="0"/>
        <w:ind w:right="1"/>
        <w:jc w:val="both"/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Termin realizacji umowy</w:t>
      </w:r>
      <w:r w:rsidR="004E073E">
        <w:rPr>
          <w:b/>
          <w:sz w:val="22"/>
          <w:szCs w:val="22"/>
        </w:rPr>
        <w:t xml:space="preserve">: </w:t>
      </w:r>
      <w:r w:rsidRPr="00001A4A">
        <w:rPr>
          <w:b/>
          <w:sz w:val="22"/>
          <w:szCs w:val="22"/>
        </w:rPr>
        <w:t xml:space="preserve">do </w:t>
      </w:r>
      <w:r w:rsidR="00CB2DE2">
        <w:rPr>
          <w:b/>
          <w:sz w:val="22"/>
          <w:szCs w:val="22"/>
        </w:rPr>
        <w:t>10</w:t>
      </w:r>
      <w:r w:rsidRPr="00001A4A">
        <w:rPr>
          <w:b/>
          <w:sz w:val="22"/>
          <w:szCs w:val="22"/>
        </w:rPr>
        <w:t xml:space="preserve"> dni </w:t>
      </w:r>
      <w:r w:rsidR="00CB2DE2">
        <w:rPr>
          <w:b/>
          <w:sz w:val="22"/>
          <w:szCs w:val="22"/>
        </w:rPr>
        <w:t xml:space="preserve">roboczych </w:t>
      </w:r>
      <w:r w:rsidRPr="00001A4A">
        <w:rPr>
          <w:b/>
          <w:sz w:val="22"/>
          <w:szCs w:val="22"/>
        </w:rPr>
        <w:t>od daty podpisania umowy</w:t>
      </w:r>
      <w:r w:rsidRPr="00001A4A">
        <w:rPr>
          <w:sz w:val="22"/>
          <w:szCs w:val="22"/>
        </w:rPr>
        <w:t>.</w:t>
      </w:r>
    </w:p>
    <w:p w14:paraId="288157F7" w14:textId="77777777" w:rsidR="00636CEE" w:rsidRPr="00001A4A" w:rsidRDefault="00636CEE" w:rsidP="00001A4A">
      <w:pPr>
        <w:tabs>
          <w:tab w:val="right" w:pos="9000"/>
        </w:tabs>
        <w:rPr>
          <w:b/>
          <w:sz w:val="22"/>
          <w:szCs w:val="22"/>
          <w:highlight w:val="lightGray"/>
        </w:rPr>
      </w:pPr>
    </w:p>
    <w:p w14:paraId="05186983" w14:textId="77777777" w:rsidR="00636CEE" w:rsidRPr="00001A4A" w:rsidRDefault="00636CEE" w:rsidP="00001A4A">
      <w:pPr>
        <w:tabs>
          <w:tab w:val="left" w:pos="426"/>
        </w:tabs>
        <w:jc w:val="both"/>
        <w:rPr>
          <w:sz w:val="22"/>
          <w:szCs w:val="22"/>
        </w:rPr>
      </w:pPr>
      <w:r w:rsidRPr="00001A4A">
        <w:rPr>
          <w:b/>
          <w:sz w:val="22"/>
          <w:szCs w:val="22"/>
        </w:rPr>
        <w:t xml:space="preserve">Termin płatności: </w:t>
      </w:r>
      <w:r w:rsidRPr="00001A4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49484B5" w14:textId="77777777" w:rsidR="00636CEE" w:rsidRPr="00001A4A" w:rsidRDefault="00636CEE" w:rsidP="00001A4A">
      <w:pPr>
        <w:jc w:val="both"/>
        <w:rPr>
          <w:sz w:val="22"/>
          <w:szCs w:val="22"/>
        </w:rPr>
      </w:pPr>
    </w:p>
    <w:p w14:paraId="20B3DD7C" w14:textId="77777777" w:rsidR="00636CEE" w:rsidRPr="00001A4A" w:rsidRDefault="00636CEE" w:rsidP="00001A4A">
      <w:pPr>
        <w:rPr>
          <w:b/>
          <w:sz w:val="22"/>
          <w:szCs w:val="22"/>
          <w:u w:val="single"/>
        </w:rPr>
      </w:pPr>
    </w:p>
    <w:p w14:paraId="2F44ADB2" w14:textId="77777777" w:rsidR="00636CEE" w:rsidRPr="00001A4A" w:rsidRDefault="00636CEE" w:rsidP="00001A4A">
      <w:pPr>
        <w:rPr>
          <w:b/>
          <w:sz w:val="22"/>
          <w:szCs w:val="22"/>
        </w:rPr>
      </w:pPr>
      <w:r w:rsidRPr="00001A4A">
        <w:rPr>
          <w:b/>
          <w:sz w:val="22"/>
          <w:szCs w:val="22"/>
        </w:rPr>
        <w:t>Szczegółowa kalkulacja cenowa:</w:t>
      </w:r>
    </w:p>
    <w:tbl>
      <w:tblPr>
        <w:tblpPr w:leftFromText="141" w:rightFromText="141" w:vertAnchor="text" w:horzAnchor="margin" w:tblpXSpec="center" w:tblpY="235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688"/>
        <w:gridCol w:w="1291"/>
        <w:gridCol w:w="851"/>
        <w:gridCol w:w="1559"/>
        <w:gridCol w:w="1134"/>
        <w:gridCol w:w="992"/>
        <w:gridCol w:w="1559"/>
      </w:tblGrid>
      <w:tr w:rsidR="00636CEE" w:rsidRPr="0016099E" w14:paraId="5854591D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62B9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43FA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 xml:space="preserve">Nazwa elementu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8F88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Producent</w:t>
            </w:r>
          </w:p>
          <w:p w14:paraId="0DDB39B6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/wyrób własny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C4C6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 xml:space="preserve">Ilość  szt.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6A89D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F49DA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2096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0603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Wartość brutto</w:t>
            </w:r>
          </w:p>
          <w:p w14:paraId="65EF9407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[PLN]</w:t>
            </w:r>
          </w:p>
          <w:p w14:paraId="330EC2CF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(z doliczonym VAT)</w:t>
            </w:r>
          </w:p>
        </w:tc>
      </w:tr>
      <w:tr w:rsidR="00636CEE" w:rsidRPr="0016099E" w14:paraId="39825ED1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EB862D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87419F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ED18FF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E4DD3B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07FE2B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AE9A61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653E4D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13D940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10</w:t>
            </w:r>
          </w:p>
        </w:tc>
      </w:tr>
      <w:tr w:rsidR="00636CEE" w:rsidRPr="0016099E" w14:paraId="08EACACC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C4759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A0FDB" w14:textId="42312624" w:rsidR="00636CEE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Katalog prelegentów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F4F6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683D" w14:textId="75DAA7C1" w:rsidR="00636CEE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FB6D" w14:textId="77777777" w:rsidR="00636CEE" w:rsidRPr="0016099E" w:rsidRDefault="00636CE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4377" w14:textId="77777777" w:rsidR="00636CEE" w:rsidRPr="0016099E" w:rsidRDefault="00636CEE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EEEB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7A2D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636CEE" w:rsidRPr="0016099E" w14:paraId="01A0EE4A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29B4C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8C5F" w14:textId="3C7C7BA0" w:rsidR="00636CEE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Torba z ekologicznej bawełny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0994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65059" w14:textId="03BB5E01" w:rsidR="00636CEE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6185" w14:textId="77777777" w:rsidR="00636CEE" w:rsidRPr="0016099E" w:rsidRDefault="00636CE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D01B" w14:textId="77777777" w:rsidR="00636CEE" w:rsidRPr="0016099E" w:rsidRDefault="00636CEE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7CC5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5454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636CEE" w:rsidRPr="0016099E" w14:paraId="71503084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4335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162F" w14:textId="04D60FCB" w:rsidR="00636CEE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Długopis biodegradowalny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C475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8140" w14:textId="2BC61AAE" w:rsidR="00636CEE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5401" w14:textId="77777777" w:rsidR="00636CEE" w:rsidRPr="0016099E" w:rsidRDefault="00636CE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AFCF" w14:textId="77777777" w:rsidR="00636CEE" w:rsidRPr="0016099E" w:rsidRDefault="00636CEE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855E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59F1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636CEE" w:rsidRPr="0016099E" w14:paraId="01B53A80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21A1C" w14:textId="77777777" w:rsidR="00636CEE" w:rsidRPr="0016099E" w:rsidRDefault="00636CE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7C36" w14:textId="61F33996" w:rsidR="00636CEE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Identyfikator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0DDE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C6DA" w14:textId="48F4E824" w:rsidR="00636CEE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84CA" w14:textId="77777777" w:rsidR="00636CEE" w:rsidRPr="0016099E" w:rsidRDefault="00636CE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334B" w14:textId="77777777" w:rsidR="00636CEE" w:rsidRPr="0016099E" w:rsidRDefault="00636CEE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8C08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C2D5" w14:textId="77777777" w:rsidR="00636CEE" w:rsidRPr="0016099E" w:rsidRDefault="00636CE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001A4A" w:rsidRPr="0016099E" w14:paraId="77E3ADD4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2F8E" w14:textId="7490979F" w:rsidR="00001A4A" w:rsidRPr="0016099E" w:rsidRDefault="00001A4A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2EF4" w14:textId="6445B6BA" w:rsidR="00001A4A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Smycz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34B7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FD70" w14:textId="757744B6" w:rsidR="00001A4A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E8AED" w14:textId="77777777" w:rsidR="00001A4A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8CBF" w14:textId="77777777" w:rsidR="00001A4A" w:rsidRPr="0016099E" w:rsidRDefault="00001A4A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75BF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EBB0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001A4A" w:rsidRPr="0016099E" w14:paraId="5E14D2AF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4B5E" w14:textId="5FE36DBF" w:rsidR="00001A4A" w:rsidRPr="0016099E" w:rsidRDefault="00001A4A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6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1E0F" w14:textId="7BC3CE56" w:rsidR="00001A4A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099E">
              <w:rPr>
                <w:color w:val="000000"/>
                <w:sz w:val="20"/>
                <w:szCs w:val="20"/>
              </w:rPr>
              <w:t>Roll-up</w:t>
            </w:r>
            <w:proofErr w:type="spellEnd"/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CECF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BF3A" w14:textId="21CFA404" w:rsidR="00001A4A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00B7" w14:textId="77777777" w:rsidR="00001A4A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5501" w14:textId="77777777" w:rsidR="00001A4A" w:rsidRPr="0016099E" w:rsidRDefault="00001A4A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F01D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5FFA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001A4A" w:rsidRPr="0016099E" w14:paraId="607466A5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5071" w14:textId="3803F593" w:rsidR="00001A4A" w:rsidRPr="0016099E" w:rsidRDefault="00001A4A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7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DC56" w14:textId="41ED11E2" w:rsidR="00001A4A" w:rsidRPr="0016099E" w:rsidRDefault="00001A4A" w:rsidP="00001A4A">
            <w:pPr>
              <w:rPr>
                <w:color w:val="000000"/>
                <w:sz w:val="20"/>
                <w:szCs w:val="20"/>
              </w:rPr>
            </w:pPr>
            <w:r w:rsidRPr="0016099E">
              <w:rPr>
                <w:sz w:val="20"/>
                <w:szCs w:val="20"/>
              </w:rPr>
              <w:t>Poster informacyjn</w:t>
            </w:r>
            <w:r w:rsidR="00DA02D8">
              <w:rPr>
                <w:sz w:val="20"/>
                <w:szCs w:val="20"/>
              </w:rPr>
              <w:t>y</w:t>
            </w:r>
            <w:r w:rsidRPr="0016099E">
              <w:rPr>
                <w:sz w:val="20"/>
                <w:szCs w:val="20"/>
              </w:rPr>
              <w:t xml:space="preserve"> do stojaka reklamowego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AE8E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5B6A" w14:textId="77777777" w:rsidR="0016099E" w:rsidRDefault="0016099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  <w:p w14:paraId="3D8132DC" w14:textId="319B26A5" w:rsidR="00001A4A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  <w:r w:rsidRPr="0016099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0162" w14:textId="77777777" w:rsidR="00001A4A" w:rsidRPr="0016099E" w:rsidRDefault="00001A4A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CFD0" w14:textId="77777777" w:rsidR="00001A4A" w:rsidRPr="0016099E" w:rsidRDefault="00001A4A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35C7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FD9E" w14:textId="77777777" w:rsidR="00001A4A" w:rsidRPr="0016099E" w:rsidRDefault="00001A4A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16099E" w:rsidRPr="0016099E" w14:paraId="640CE295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6F86" w14:textId="5D5D65CA" w:rsidR="0016099E" w:rsidRPr="0016099E" w:rsidRDefault="0016099E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31DD" w14:textId="5ADBE2D8" w:rsidR="0016099E" w:rsidRPr="0016099E" w:rsidRDefault="0016099E" w:rsidP="00001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Materiały informacyjne w formie jpg/pdf do wyświetlania na ekranie rzutnikowym oraz monitorach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9804" w14:textId="77777777" w:rsidR="0016099E" w:rsidRPr="0016099E" w:rsidRDefault="0016099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BC28" w14:textId="4874B6B3" w:rsidR="0016099E" w:rsidRPr="00181B3C" w:rsidRDefault="00181B3C" w:rsidP="00001A4A">
            <w:pPr>
              <w:jc w:val="right"/>
              <w:rPr>
                <w:sz w:val="20"/>
                <w:szCs w:val="20"/>
              </w:rPr>
            </w:pPr>
            <w:r w:rsidRPr="00181B3C">
              <w:rPr>
                <w:sz w:val="20"/>
                <w:szCs w:val="20"/>
              </w:rPr>
              <w:t>1 zestaw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FC48" w14:textId="77777777" w:rsidR="0016099E" w:rsidRPr="0016099E" w:rsidRDefault="0016099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475F" w14:textId="77777777" w:rsidR="0016099E" w:rsidRPr="0016099E" w:rsidRDefault="0016099E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F2F6" w14:textId="77777777" w:rsidR="0016099E" w:rsidRPr="0016099E" w:rsidRDefault="0016099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8D20" w14:textId="77777777" w:rsidR="0016099E" w:rsidRPr="0016099E" w:rsidRDefault="0016099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DA02D8" w:rsidRPr="0016099E" w14:paraId="08325A3C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C67B" w14:textId="0EBC55A4" w:rsidR="00DA02D8" w:rsidRDefault="00DA02D8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3806" w14:textId="37258347" w:rsidR="00DA02D8" w:rsidRDefault="00DA02D8" w:rsidP="00001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Baner do powieszenia na budynku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01C3" w14:textId="77777777" w:rsidR="00DA02D8" w:rsidRPr="0016099E" w:rsidRDefault="00DA02D8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8FE5" w14:textId="077EFDF9" w:rsidR="00DA02D8" w:rsidRPr="00181B3C" w:rsidRDefault="00DA02D8" w:rsidP="00001A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4059" w14:textId="77777777" w:rsidR="00DA02D8" w:rsidRPr="0016099E" w:rsidRDefault="00DA02D8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6F5A" w14:textId="77777777" w:rsidR="00DA02D8" w:rsidRPr="0016099E" w:rsidRDefault="00DA02D8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7B14" w14:textId="77777777" w:rsidR="00DA02D8" w:rsidRPr="0016099E" w:rsidRDefault="00DA02D8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8E9F" w14:textId="77777777" w:rsidR="00DA02D8" w:rsidRPr="0016099E" w:rsidRDefault="00DA02D8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16099E" w:rsidRPr="0016099E" w14:paraId="42709369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6315" w14:textId="0B4AFF56" w:rsidR="0016099E" w:rsidRDefault="00DA02D8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A882" w14:textId="77777777" w:rsidR="0016099E" w:rsidRDefault="0016099E" w:rsidP="00001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Ścianka </w:t>
            </w:r>
            <w:proofErr w:type="spellStart"/>
            <w:r>
              <w:rPr>
                <w:sz w:val="20"/>
                <w:szCs w:val="20"/>
              </w:rPr>
              <w:t>tekstylna-reklamowa</w:t>
            </w:r>
            <w:proofErr w:type="spellEnd"/>
            <w:r>
              <w:rPr>
                <w:sz w:val="20"/>
                <w:szCs w:val="20"/>
              </w:rPr>
              <w:t xml:space="preserve"> wraz z projektem</w:t>
            </w:r>
            <w:r w:rsidR="00DA02D8">
              <w:rPr>
                <w:sz w:val="20"/>
                <w:szCs w:val="20"/>
              </w:rPr>
              <w:t xml:space="preserve"> </w:t>
            </w:r>
          </w:p>
          <w:p w14:paraId="2AC105E8" w14:textId="670C55A8" w:rsidR="00DA02D8" w:rsidRDefault="00DA02D8" w:rsidP="00001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Wydruk na materiale w formie „skarpety” – szerokość 400 cm +/- 0,5 cm -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50A0" w14:textId="77777777" w:rsidR="0016099E" w:rsidRPr="0016099E" w:rsidRDefault="0016099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DE91" w14:textId="385E0CD9" w:rsidR="0016099E" w:rsidRDefault="00DA02D8" w:rsidP="00001A4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55B6" w14:textId="77777777" w:rsidR="0016099E" w:rsidRPr="0016099E" w:rsidRDefault="0016099E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1CAE" w14:textId="77777777" w:rsidR="0016099E" w:rsidRPr="0016099E" w:rsidRDefault="0016099E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18D3" w14:textId="77777777" w:rsidR="0016099E" w:rsidRPr="0016099E" w:rsidRDefault="0016099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39C8" w14:textId="77777777" w:rsidR="0016099E" w:rsidRPr="0016099E" w:rsidRDefault="0016099E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181B3C" w:rsidRPr="0016099E" w14:paraId="5271736A" w14:textId="77777777" w:rsidTr="00181B3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B27F" w14:textId="3B05AEBA" w:rsidR="00181B3C" w:rsidRDefault="00181B3C" w:rsidP="00001A4A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A02D8">
              <w:rPr>
                <w:sz w:val="20"/>
                <w:szCs w:val="20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0F70" w14:textId="77777777" w:rsidR="00DA02D8" w:rsidRDefault="00DA02D8" w:rsidP="00DA02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Ścianka </w:t>
            </w:r>
            <w:proofErr w:type="spellStart"/>
            <w:r>
              <w:rPr>
                <w:sz w:val="20"/>
                <w:szCs w:val="20"/>
              </w:rPr>
              <w:t>tekstylna-reklamowa</w:t>
            </w:r>
            <w:proofErr w:type="spellEnd"/>
            <w:r>
              <w:rPr>
                <w:sz w:val="20"/>
                <w:szCs w:val="20"/>
              </w:rPr>
              <w:t xml:space="preserve"> wraz z projektem </w:t>
            </w:r>
          </w:p>
          <w:p w14:paraId="7A709CAE" w14:textId="44E55283" w:rsidR="00181B3C" w:rsidRDefault="00DA02D8" w:rsidP="00001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Wydruk na materiale w formie „skarpety” – szerokość 244,5 cm +/- 0,5 cm -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CAA7" w14:textId="77777777" w:rsidR="00181B3C" w:rsidRPr="0016099E" w:rsidRDefault="00181B3C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43DA" w14:textId="7D682323" w:rsidR="00181B3C" w:rsidRDefault="00181B3C" w:rsidP="00001A4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0493" w14:textId="77777777" w:rsidR="00181B3C" w:rsidRPr="0016099E" w:rsidRDefault="00181B3C" w:rsidP="00001A4A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30F9" w14:textId="77777777" w:rsidR="00181B3C" w:rsidRPr="0016099E" w:rsidRDefault="00181B3C" w:rsidP="00001A4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BBCB" w14:textId="77777777" w:rsidR="00181B3C" w:rsidRPr="0016099E" w:rsidRDefault="00181B3C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0D9F" w14:textId="77777777" w:rsidR="00181B3C" w:rsidRPr="0016099E" w:rsidRDefault="00181B3C" w:rsidP="00001A4A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  <w:tr w:rsidR="00181B3C" w:rsidRPr="0016099E" w14:paraId="015A9091" w14:textId="77777777" w:rsidTr="00181B3C">
        <w:trPr>
          <w:trHeight w:val="40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012A" w14:textId="77777777" w:rsidR="00181B3C" w:rsidRPr="0016099E" w:rsidRDefault="00181B3C" w:rsidP="00181B3C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78BC" w14:textId="77777777" w:rsidR="00181B3C" w:rsidRPr="0016099E" w:rsidRDefault="00181B3C" w:rsidP="00181B3C">
            <w:pPr>
              <w:widowControl w:val="0"/>
              <w:ind w:right="1"/>
              <w:rPr>
                <w:b/>
                <w:sz w:val="20"/>
                <w:szCs w:val="20"/>
              </w:rPr>
            </w:pPr>
            <w:r w:rsidRPr="0016099E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37B91EC" w14:textId="77777777" w:rsidR="00181B3C" w:rsidRPr="0016099E" w:rsidRDefault="00181B3C" w:rsidP="00181B3C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699EB78" w14:textId="77777777" w:rsidR="00181B3C" w:rsidRPr="0016099E" w:rsidRDefault="00181B3C" w:rsidP="00181B3C">
            <w:pPr>
              <w:widowControl w:val="0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9EB212E" w14:textId="77777777" w:rsidR="00181B3C" w:rsidRPr="0016099E" w:rsidRDefault="00181B3C" w:rsidP="00181B3C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C64993C" w14:textId="77777777" w:rsidR="00181B3C" w:rsidRPr="0016099E" w:rsidRDefault="00181B3C" w:rsidP="00181B3C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A575D1F" w14:textId="77777777" w:rsidR="00181B3C" w:rsidRPr="0016099E" w:rsidRDefault="00181B3C" w:rsidP="00181B3C">
            <w:pPr>
              <w:widowControl w:val="0"/>
              <w:ind w:right="1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49C75A9" w14:textId="77777777" w:rsidR="00181B3C" w:rsidRPr="0016099E" w:rsidRDefault="00181B3C" w:rsidP="00181B3C">
            <w:pPr>
              <w:widowControl w:val="0"/>
              <w:ind w:right="1"/>
              <w:rPr>
                <w:sz w:val="20"/>
                <w:szCs w:val="20"/>
              </w:rPr>
            </w:pPr>
          </w:p>
        </w:tc>
      </w:tr>
    </w:tbl>
    <w:p w14:paraId="0A68B8AF" w14:textId="77777777" w:rsidR="00636CEE" w:rsidRPr="00001A4A" w:rsidRDefault="00636CEE" w:rsidP="00001A4A">
      <w:pPr>
        <w:rPr>
          <w:sz w:val="22"/>
          <w:szCs w:val="22"/>
        </w:rPr>
      </w:pPr>
    </w:p>
    <w:p w14:paraId="6E81D947" w14:textId="77777777" w:rsidR="00636CEE" w:rsidRPr="006B7E67" w:rsidRDefault="00636CEE" w:rsidP="00001A4A">
      <w:pPr>
        <w:rPr>
          <w:bCs/>
          <w:sz w:val="22"/>
          <w:szCs w:val="22"/>
        </w:rPr>
      </w:pPr>
      <w:r w:rsidRPr="006B7E67">
        <w:rPr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6797DFB" w14:textId="77777777" w:rsidR="00636CEE" w:rsidRPr="006B7E67" w:rsidRDefault="00636CEE" w:rsidP="00001A4A">
      <w:pPr>
        <w:rPr>
          <w:bCs/>
          <w:sz w:val="22"/>
          <w:szCs w:val="22"/>
          <w:u w:val="single"/>
        </w:rPr>
      </w:pPr>
    </w:p>
    <w:p w14:paraId="7DE2C7BE" w14:textId="77777777" w:rsidR="00636CEE" w:rsidRPr="00001A4A" w:rsidRDefault="00636CEE" w:rsidP="00001A4A">
      <w:pPr>
        <w:rPr>
          <w:b/>
          <w:sz w:val="22"/>
          <w:szCs w:val="22"/>
          <w:u w:val="single"/>
        </w:rPr>
      </w:pPr>
    </w:p>
    <w:p w14:paraId="0015C1C2" w14:textId="77777777" w:rsidR="00636CEE" w:rsidRPr="00001A4A" w:rsidRDefault="00636CEE" w:rsidP="00001A4A">
      <w:pPr>
        <w:rPr>
          <w:b/>
          <w:sz w:val="22"/>
          <w:szCs w:val="22"/>
          <w:u w:val="single"/>
        </w:rPr>
      </w:pPr>
      <w:r w:rsidRPr="00001A4A">
        <w:rPr>
          <w:b/>
          <w:sz w:val="22"/>
          <w:szCs w:val="22"/>
          <w:u w:val="single"/>
        </w:rPr>
        <w:t>Jednocześnie oświadczamy, że:</w:t>
      </w:r>
    </w:p>
    <w:p w14:paraId="5DB6DB29" w14:textId="77777777" w:rsidR="00636CEE" w:rsidRPr="00001A4A" w:rsidRDefault="00636CEE" w:rsidP="00001A4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1A4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B0289C3" w14:textId="77777777" w:rsidR="00636CEE" w:rsidRPr="00001A4A" w:rsidRDefault="00636CEE" w:rsidP="00001A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1A4A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01A4A">
        <w:rPr>
          <w:color w:val="000000"/>
          <w:sz w:val="22"/>
          <w:szCs w:val="22"/>
        </w:rPr>
        <w:t xml:space="preserve"> i nie wnosimy do nich żadnych zastrzeżeń.</w:t>
      </w:r>
    </w:p>
    <w:p w14:paraId="3B6BEB76" w14:textId="77777777" w:rsidR="00636CEE" w:rsidRPr="00001A4A" w:rsidRDefault="00636CEE" w:rsidP="00001A4A">
      <w:pPr>
        <w:numPr>
          <w:ilvl w:val="0"/>
          <w:numId w:val="1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Oświadczam, że wypełniłem obowiązki informacyjne przewidziane w art. 13 lub art. 14 RODO</w:t>
      </w:r>
      <w:r w:rsidRPr="00001A4A">
        <w:rPr>
          <w:sz w:val="22"/>
          <w:szCs w:val="22"/>
          <w:vertAlign w:val="superscript"/>
        </w:rPr>
        <w:t>1</w:t>
      </w:r>
      <w:r w:rsidRPr="00001A4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001A4A">
        <w:rPr>
          <w:sz w:val="22"/>
          <w:szCs w:val="22"/>
          <w:vertAlign w:val="superscript"/>
        </w:rPr>
        <w:t>2</w:t>
      </w:r>
      <w:r w:rsidRPr="00001A4A">
        <w:rPr>
          <w:sz w:val="22"/>
          <w:szCs w:val="22"/>
        </w:rPr>
        <w:t xml:space="preserve"> </w:t>
      </w:r>
    </w:p>
    <w:p w14:paraId="3634DDBE" w14:textId="77777777" w:rsidR="00636CEE" w:rsidRPr="00001A4A" w:rsidRDefault="00636CEE" w:rsidP="00001A4A">
      <w:pPr>
        <w:ind w:left="360"/>
        <w:jc w:val="both"/>
        <w:rPr>
          <w:i/>
          <w:sz w:val="22"/>
          <w:szCs w:val="22"/>
        </w:rPr>
      </w:pPr>
      <w:r w:rsidRPr="00001A4A">
        <w:rPr>
          <w:i/>
          <w:sz w:val="22"/>
          <w:szCs w:val="22"/>
          <w:vertAlign w:val="superscript"/>
        </w:rPr>
        <w:lastRenderedPageBreak/>
        <w:t>1</w:t>
      </w:r>
      <w:r w:rsidRPr="00001A4A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2B8DA1" w14:textId="77777777" w:rsidR="00636CEE" w:rsidRPr="00001A4A" w:rsidRDefault="00636CEE" w:rsidP="00001A4A">
      <w:pPr>
        <w:ind w:left="360"/>
        <w:jc w:val="both"/>
        <w:rPr>
          <w:i/>
          <w:sz w:val="22"/>
          <w:szCs w:val="22"/>
        </w:rPr>
      </w:pPr>
      <w:r w:rsidRPr="00001A4A">
        <w:rPr>
          <w:i/>
          <w:sz w:val="22"/>
          <w:szCs w:val="22"/>
          <w:vertAlign w:val="superscript"/>
        </w:rPr>
        <w:t>2</w:t>
      </w:r>
      <w:r w:rsidRPr="00001A4A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E51788" w14:textId="77777777" w:rsidR="00636CEE" w:rsidRPr="00001A4A" w:rsidRDefault="00636CEE" w:rsidP="00001A4A">
      <w:pPr>
        <w:numPr>
          <w:ilvl w:val="0"/>
          <w:numId w:val="1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36CEE" w:rsidRPr="00001A4A" w14:paraId="54B01E44" w14:textId="77777777" w:rsidTr="00636CE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47F2A" w14:textId="77777777" w:rsidR="00636CEE" w:rsidRPr="00001A4A" w:rsidRDefault="00636CEE" w:rsidP="00001A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1A4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F6865" w14:textId="77777777" w:rsidR="00636CEE" w:rsidRPr="00001A4A" w:rsidRDefault="00636CEE" w:rsidP="00001A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1A4A">
              <w:rPr>
                <w:sz w:val="22"/>
                <w:szCs w:val="22"/>
              </w:rPr>
              <w:t xml:space="preserve">Opis części zamówienia, którą wykonawca </w:t>
            </w:r>
          </w:p>
          <w:p w14:paraId="3B64A12A" w14:textId="77777777" w:rsidR="00636CEE" w:rsidRPr="00001A4A" w:rsidRDefault="00636CEE" w:rsidP="00001A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1A4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7A420" w14:textId="77777777" w:rsidR="00636CEE" w:rsidRPr="00001A4A" w:rsidRDefault="00636CEE" w:rsidP="00001A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1A4A">
              <w:rPr>
                <w:sz w:val="22"/>
                <w:szCs w:val="22"/>
              </w:rPr>
              <w:t>Nazwa podwykonawcy</w:t>
            </w:r>
            <w:r w:rsidRPr="00001A4A">
              <w:rPr>
                <w:sz w:val="22"/>
                <w:szCs w:val="22"/>
              </w:rPr>
              <w:br/>
              <w:t>(o ile jest znana)</w:t>
            </w:r>
          </w:p>
        </w:tc>
      </w:tr>
      <w:tr w:rsidR="00636CEE" w:rsidRPr="00001A4A" w14:paraId="57A0B6E7" w14:textId="77777777" w:rsidTr="00636C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5EADA" w14:textId="77777777" w:rsidR="00636CEE" w:rsidRPr="00001A4A" w:rsidRDefault="00636CEE" w:rsidP="00001A4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F5FFF" w14:textId="77777777" w:rsidR="00636CEE" w:rsidRPr="00001A4A" w:rsidRDefault="00636CEE" w:rsidP="00001A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29951" w14:textId="77777777" w:rsidR="00636CEE" w:rsidRPr="00001A4A" w:rsidRDefault="00636CEE" w:rsidP="00001A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36CEE" w:rsidRPr="00001A4A" w14:paraId="390077A7" w14:textId="77777777" w:rsidTr="00636C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5AD22" w14:textId="77777777" w:rsidR="00636CEE" w:rsidRPr="00001A4A" w:rsidRDefault="00636CEE" w:rsidP="00001A4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FDCCC" w14:textId="77777777" w:rsidR="00636CEE" w:rsidRPr="00001A4A" w:rsidRDefault="00636CEE" w:rsidP="00001A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66A16" w14:textId="77777777" w:rsidR="00636CEE" w:rsidRPr="00001A4A" w:rsidRDefault="00636CEE" w:rsidP="00001A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A950FFA" w14:textId="40C1AB7C" w:rsidR="00FD21A2" w:rsidRPr="00FD21A2" w:rsidRDefault="00FD21A2" w:rsidP="00FD21A2">
      <w:pPr>
        <w:numPr>
          <w:ilvl w:val="0"/>
          <w:numId w:val="1"/>
        </w:numPr>
        <w:spacing w:after="120"/>
        <w:ind w:left="357" w:hanging="357"/>
        <w:jc w:val="both"/>
        <w:rPr>
          <w:b/>
        </w:rPr>
      </w:pPr>
      <w:r>
        <w:rPr>
          <w:bCs/>
          <w:sz w:val="22"/>
          <w:szCs w:val="22"/>
        </w:rPr>
        <w:t xml:space="preserve">Oświadczenie, w przypadku </w:t>
      </w:r>
      <w:r>
        <w:rPr>
          <w:bCs/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 xml:space="preserve">– jeżeli dotyczy </w:t>
      </w:r>
    </w:p>
    <w:tbl>
      <w:tblPr>
        <w:tblW w:w="909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7"/>
        <w:gridCol w:w="4848"/>
      </w:tblGrid>
      <w:tr w:rsidR="00FD21A2" w14:paraId="78B61F62" w14:textId="77777777" w:rsidTr="00FD21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FED75D" w14:textId="77777777" w:rsidR="00FD21A2" w:rsidRDefault="00FD21A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A98DFE7" w14:textId="77777777" w:rsidR="00FD21A2" w:rsidRDefault="00FD21A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287F3" w14:textId="77777777" w:rsidR="00FD21A2" w:rsidRDefault="00FD21A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Dostawy, usługi (zakres), który wykonają poszczególni wykonawcy </w:t>
            </w:r>
          </w:p>
        </w:tc>
      </w:tr>
      <w:tr w:rsidR="00FD21A2" w14:paraId="39D15BFA" w14:textId="77777777" w:rsidTr="00FD21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DEF5F3" w14:textId="77777777" w:rsidR="00FD21A2" w:rsidRDefault="00FD21A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8E5526" w14:textId="77777777" w:rsidR="00FD21A2" w:rsidRDefault="00FD21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585F9" w14:textId="77777777" w:rsidR="00FD21A2" w:rsidRDefault="00FD21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D21A2" w14:paraId="79D5E380" w14:textId="77777777" w:rsidTr="00FD21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FC25A57" w14:textId="77777777" w:rsidR="00FD21A2" w:rsidRDefault="00FD21A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10913F" w14:textId="77777777" w:rsidR="00FD21A2" w:rsidRDefault="00FD21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10F53" w14:textId="77777777" w:rsidR="00FD21A2" w:rsidRDefault="00FD21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0DC89FD" w14:textId="77777777" w:rsidR="00FD21A2" w:rsidRDefault="00FD21A2" w:rsidP="00FD21A2">
      <w:pPr>
        <w:spacing w:after="120"/>
        <w:ind w:left="357"/>
        <w:jc w:val="both"/>
        <w:rPr>
          <w:b/>
        </w:rPr>
      </w:pPr>
    </w:p>
    <w:p w14:paraId="5C0DD8BA" w14:textId="2CC1120B" w:rsidR="006B7E67" w:rsidRDefault="006B7E67" w:rsidP="00001A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Oświadczamy, że warunek udziału w postępowaniu określony w pkt 8.2.4 SWZ spełniamy osobiście/ powołujemy się na zasoby podmiotu trzeciego to jest : ………………………..…..</w:t>
      </w:r>
    </w:p>
    <w:p w14:paraId="05DDEB91" w14:textId="77777777" w:rsidR="006B7E67" w:rsidRDefault="006B7E67" w:rsidP="006B7E67">
      <w:pPr>
        <w:ind w:left="360"/>
        <w:jc w:val="both"/>
        <w:rPr>
          <w:sz w:val="22"/>
          <w:szCs w:val="22"/>
        </w:rPr>
      </w:pPr>
    </w:p>
    <w:p w14:paraId="61FB1B35" w14:textId="307E4B39" w:rsidR="00636CEE" w:rsidRPr="00001A4A" w:rsidRDefault="00636CEE" w:rsidP="00001A4A">
      <w:pPr>
        <w:numPr>
          <w:ilvl w:val="0"/>
          <w:numId w:val="1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Upoważnionymi do reprezentowania naszej firmy są następujące osoby:</w:t>
      </w:r>
    </w:p>
    <w:p w14:paraId="794F9C6A" w14:textId="77777777" w:rsidR="00636CEE" w:rsidRPr="00001A4A" w:rsidRDefault="00636CEE" w:rsidP="00001A4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01A4A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1A4A">
        <w:rPr>
          <w:rFonts w:ascii="Times New Roman" w:hAnsi="Times New Roman" w:cs="Times New Roman"/>
          <w:sz w:val="22"/>
          <w:szCs w:val="22"/>
        </w:rPr>
        <w:tab/>
      </w:r>
      <w:r w:rsidRPr="00001A4A">
        <w:rPr>
          <w:rFonts w:ascii="Times New Roman" w:hAnsi="Times New Roman" w:cs="Times New Roman"/>
          <w:sz w:val="22"/>
          <w:szCs w:val="22"/>
        </w:rPr>
        <w:tab/>
      </w:r>
      <w:r w:rsidRPr="00001A4A">
        <w:rPr>
          <w:rFonts w:ascii="Times New Roman" w:hAnsi="Times New Roman" w:cs="Times New Roman"/>
          <w:sz w:val="22"/>
          <w:szCs w:val="22"/>
        </w:rPr>
        <w:tab/>
      </w:r>
      <w:r w:rsidRPr="00001A4A">
        <w:rPr>
          <w:rFonts w:ascii="Times New Roman" w:hAnsi="Times New Roman" w:cs="Times New Roman"/>
          <w:sz w:val="22"/>
          <w:szCs w:val="22"/>
        </w:rPr>
        <w:tab/>
      </w:r>
      <w:r w:rsidRPr="00001A4A">
        <w:rPr>
          <w:rFonts w:ascii="Times New Roman" w:hAnsi="Times New Roman" w:cs="Times New Roman"/>
          <w:sz w:val="22"/>
          <w:szCs w:val="22"/>
        </w:rPr>
        <w:tab/>
      </w:r>
      <w:r w:rsidRPr="00001A4A">
        <w:rPr>
          <w:rFonts w:ascii="Times New Roman" w:hAnsi="Times New Roman" w:cs="Times New Roman"/>
          <w:sz w:val="22"/>
          <w:szCs w:val="22"/>
        </w:rPr>
        <w:tab/>
      </w:r>
      <w:r w:rsidRPr="00001A4A">
        <w:rPr>
          <w:rFonts w:ascii="Times New Roman" w:hAnsi="Times New Roman" w:cs="Times New Roman"/>
          <w:sz w:val="22"/>
          <w:szCs w:val="22"/>
        </w:rPr>
        <w:tab/>
      </w:r>
    </w:p>
    <w:p w14:paraId="7E307861" w14:textId="77777777" w:rsidR="00636CEE" w:rsidRPr="00001A4A" w:rsidRDefault="00636CEE" w:rsidP="00001A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1A4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1A4A">
        <w:rPr>
          <w:sz w:val="22"/>
          <w:szCs w:val="22"/>
        </w:rPr>
        <w:tab/>
      </w:r>
      <w:r w:rsidRPr="00001A4A">
        <w:rPr>
          <w:sz w:val="22"/>
          <w:szCs w:val="22"/>
        </w:rPr>
        <w:tab/>
        <w:t xml:space="preserve"> </w:t>
      </w:r>
    </w:p>
    <w:p w14:paraId="24871468" w14:textId="77777777" w:rsidR="00636CEE" w:rsidRPr="00001A4A" w:rsidRDefault="00636CEE" w:rsidP="00001A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D26944C" w14:textId="77777777" w:rsidR="00636CEE" w:rsidRPr="00001A4A" w:rsidRDefault="00636CEE" w:rsidP="00001A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01A4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1A4A">
        <w:rPr>
          <w:sz w:val="22"/>
          <w:szCs w:val="22"/>
        </w:rPr>
        <w:tab/>
      </w:r>
      <w:r w:rsidRPr="00001A4A">
        <w:rPr>
          <w:sz w:val="22"/>
          <w:szCs w:val="22"/>
        </w:rPr>
        <w:tab/>
        <w:t xml:space="preserve"> </w:t>
      </w:r>
    </w:p>
    <w:p w14:paraId="7C14227D" w14:textId="77777777" w:rsidR="00636CEE" w:rsidRPr="00001A4A" w:rsidRDefault="00636CEE" w:rsidP="00001A4A">
      <w:pPr>
        <w:numPr>
          <w:ilvl w:val="0"/>
          <w:numId w:val="1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upoważnienie dla powyżej wskazanych osób wynika z następującego (</w:t>
      </w:r>
      <w:proofErr w:type="spellStart"/>
      <w:r w:rsidRPr="00001A4A">
        <w:rPr>
          <w:sz w:val="22"/>
          <w:szCs w:val="22"/>
        </w:rPr>
        <w:t>ych</w:t>
      </w:r>
      <w:proofErr w:type="spellEnd"/>
      <w:r w:rsidRPr="00001A4A">
        <w:rPr>
          <w:sz w:val="22"/>
          <w:szCs w:val="22"/>
        </w:rPr>
        <w:t>) dokumentu(ów)</w:t>
      </w:r>
    </w:p>
    <w:p w14:paraId="2B7C116B" w14:textId="77777777" w:rsidR="00636CEE" w:rsidRPr="00001A4A" w:rsidRDefault="00636CEE" w:rsidP="00001A4A">
      <w:p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B50106" w14:textId="77777777" w:rsidR="00636CEE" w:rsidRPr="00001A4A" w:rsidRDefault="00636CEE" w:rsidP="00001A4A">
      <w:pPr>
        <w:numPr>
          <w:ilvl w:val="0"/>
          <w:numId w:val="1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załącznikami do niniejszej oferty są:</w:t>
      </w:r>
    </w:p>
    <w:p w14:paraId="27F52424" w14:textId="77777777" w:rsidR="00636CEE" w:rsidRPr="00001A4A" w:rsidRDefault="00636CEE" w:rsidP="00001A4A">
      <w:pPr>
        <w:numPr>
          <w:ilvl w:val="1"/>
          <w:numId w:val="2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………………………………………………………………………………………….</w:t>
      </w:r>
    </w:p>
    <w:p w14:paraId="02782E35" w14:textId="77777777" w:rsidR="00636CEE" w:rsidRPr="00001A4A" w:rsidRDefault="00636CEE" w:rsidP="00001A4A">
      <w:pPr>
        <w:numPr>
          <w:ilvl w:val="1"/>
          <w:numId w:val="2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……………………………………………..……………………………………………</w:t>
      </w:r>
    </w:p>
    <w:p w14:paraId="57915269" w14:textId="77777777" w:rsidR="00636CEE" w:rsidRPr="00001A4A" w:rsidRDefault="00636CEE" w:rsidP="00001A4A">
      <w:pPr>
        <w:numPr>
          <w:ilvl w:val="1"/>
          <w:numId w:val="2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1377F6" w14:textId="77777777" w:rsidR="00636CEE" w:rsidRPr="00001A4A" w:rsidRDefault="00636CEE" w:rsidP="00001A4A">
      <w:pPr>
        <w:numPr>
          <w:ilvl w:val="1"/>
          <w:numId w:val="2"/>
        </w:numPr>
        <w:jc w:val="both"/>
        <w:rPr>
          <w:sz w:val="22"/>
          <w:szCs w:val="22"/>
        </w:rPr>
      </w:pPr>
      <w:r w:rsidRPr="00001A4A">
        <w:rPr>
          <w:sz w:val="22"/>
          <w:szCs w:val="22"/>
        </w:rPr>
        <w:t>………………………………………………………………………………………….</w:t>
      </w:r>
    </w:p>
    <w:p w14:paraId="6EEE05D6" w14:textId="77777777" w:rsidR="00636CEE" w:rsidRPr="00001A4A" w:rsidRDefault="00636CEE" w:rsidP="00001A4A">
      <w:pPr>
        <w:ind w:left="426"/>
        <w:jc w:val="both"/>
        <w:rPr>
          <w:sz w:val="22"/>
          <w:szCs w:val="22"/>
        </w:rPr>
      </w:pPr>
      <w:r w:rsidRPr="00001A4A">
        <w:rPr>
          <w:sz w:val="22"/>
          <w:szCs w:val="22"/>
        </w:rPr>
        <w:t>……………………………………………..……………………………………………</w:t>
      </w:r>
    </w:p>
    <w:p w14:paraId="3C62CB1E" w14:textId="77777777" w:rsidR="00636CEE" w:rsidRPr="00001A4A" w:rsidRDefault="00636CEE" w:rsidP="00001A4A">
      <w:pPr>
        <w:jc w:val="both"/>
        <w:rPr>
          <w:sz w:val="22"/>
          <w:szCs w:val="22"/>
        </w:rPr>
      </w:pPr>
    </w:p>
    <w:p w14:paraId="351718CA" w14:textId="77777777" w:rsidR="00636CEE" w:rsidRPr="00001A4A" w:rsidRDefault="00636CEE" w:rsidP="00001A4A">
      <w:pPr>
        <w:jc w:val="both"/>
        <w:rPr>
          <w:sz w:val="22"/>
          <w:szCs w:val="22"/>
        </w:rPr>
      </w:pPr>
    </w:p>
    <w:p w14:paraId="521EBD85" w14:textId="77777777" w:rsidR="00636CEE" w:rsidRPr="00001A4A" w:rsidRDefault="00636CEE" w:rsidP="00001A4A">
      <w:pPr>
        <w:jc w:val="both"/>
        <w:rPr>
          <w:b/>
          <w:color w:val="FF0000"/>
          <w:sz w:val="22"/>
          <w:szCs w:val="22"/>
        </w:rPr>
      </w:pPr>
      <w:r w:rsidRPr="00001A4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3D02628" w14:textId="77777777" w:rsidR="00FE545C" w:rsidRPr="00001A4A" w:rsidRDefault="00FE545C" w:rsidP="00001A4A">
      <w:pPr>
        <w:widowControl w:val="0"/>
        <w:ind w:right="1"/>
        <w:rPr>
          <w:sz w:val="22"/>
          <w:szCs w:val="22"/>
        </w:rPr>
      </w:pPr>
    </w:p>
    <w:sectPr w:rsidR="00FE545C" w:rsidRPr="00001A4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89B97" w14:textId="77777777" w:rsidR="00E31807" w:rsidRDefault="00E31807">
      <w:r>
        <w:separator/>
      </w:r>
    </w:p>
  </w:endnote>
  <w:endnote w:type="continuationSeparator" w:id="0">
    <w:p w14:paraId="04E46768" w14:textId="77777777" w:rsidR="00E31807" w:rsidRDefault="00E31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B2E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20624" w14:textId="77777777" w:rsidR="00E31807" w:rsidRDefault="00E31807">
      <w:r>
        <w:separator/>
      </w:r>
    </w:p>
  </w:footnote>
  <w:footnote w:type="continuationSeparator" w:id="0">
    <w:p w14:paraId="1F27AAD9" w14:textId="77777777" w:rsidR="00E31807" w:rsidRDefault="00E31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ADAA9" w14:textId="7EBAC0EF" w:rsidR="00F53146" w:rsidRPr="005A0F50" w:rsidRDefault="005A0F50" w:rsidP="005A0F50">
    <w:pPr>
      <w:pStyle w:val="Nagwek"/>
    </w:pPr>
    <w:r w:rsidRPr="001E1BDE">
      <w:rPr>
        <w:noProof/>
      </w:rPr>
      <w:pict w14:anchorId="388568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, clipart&#10;&#10;Opis wygenerowany automatycznie" style="width:62.25pt;height:77.25pt;visibility:visible;mso-wrap-style:square">
          <v:imagedata r:id="rId1" o:title="Obraz zawierający tekst, clipart&#10;&#10;Opis wygenerowany automatycznie"/>
        </v:shape>
      </w:pict>
    </w:r>
    <w:r>
      <w:rPr>
        <w:noProof/>
      </w:rPr>
      <w:t xml:space="preserve">                                                                                                          </w:t>
    </w:r>
    <w:r w:rsidRPr="001E1BDE">
      <w:rPr>
        <w:noProof/>
      </w:rPr>
      <w:pict w14:anchorId="087B56BA">
        <v:shape id="Obraz 4" o:spid="_x0000_i1027" type="#_x0000_t75" style="width:101.25pt;height:35.25pt;visibility:visible;mso-wrap-style:squar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9425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82235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6465275">
    <w:abstractNumId w:val="0"/>
  </w:num>
  <w:num w:numId="4" w16cid:durableId="245921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807"/>
    <w:rsid w:val="00001A4A"/>
    <w:rsid w:val="00012286"/>
    <w:rsid w:val="00071CCC"/>
    <w:rsid w:val="000B1F5E"/>
    <w:rsid w:val="000B731D"/>
    <w:rsid w:val="000D6134"/>
    <w:rsid w:val="000E09C7"/>
    <w:rsid w:val="000F6589"/>
    <w:rsid w:val="00106636"/>
    <w:rsid w:val="00116EC6"/>
    <w:rsid w:val="0016099E"/>
    <w:rsid w:val="001801DD"/>
    <w:rsid w:val="00181B3C"/>
    <w:rsid w:val="001D4612"/>
    <w:rsid w:val="00207E98"/>
    <w:rsid w:val="002723B0"/>
    <w:rsid w:val="00315A4A"/>
    <w:rsid w:val="004B7300"/>
    <w:rsid w:val="004C6753"/>
    <w:rsid w:val="004E073E"/>
    <w:rsid w:val="00595C87"/>
    <w:rsid w:val="005A0F50"/>
    <w:rsid w:val="005D2C65"/>
    <w:rsid w:val="005E6D94"/>
    <w:rsid w:val="0063384F"/>
    <w:rsid w:val="00636CEE"/>
    <w:rsid w:val="00643C6F"/>
    <w:rsid w:val="00646202"/>
    <w:rsid w:val="0065290F"/>
    <w:rsid w:val="006815F6"/>
    <w:rsid w:val="006B7E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2DE2"/>
    <w:rsid w:val="00D24208"/>
    <w:rsid w:val="00D60C38"/>
    <w:rsid w:val="00D66893"/>
    <w:rsid w:val="00D90ACB"/>
    <w:rsid w:val="00DA02D8"/>
    <w:rsid w:val="00DC1500"/>
    <w:rsid w:val="00E31807"/>
    <w:rsid w:val="00E44371"/>
    <w:rsid w:val="00E949B0"/>
    <w:rsid w:val="00F00591"/>
    <w:rsid w:val="00F51688"/>
    <w:rsid w:val="00F53146"/>
    <w:rsid w:val="00F91018"/>
    <w:rsid w:val="00FA0F30"/>
    <w:rsid w:val="00FA51A4"/>
    <w:rsid w:val="00FD21A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141959"/>
  <w15:chartTrackingRefBased/>
  <w15:docId w15:val="{B09E46F4-E449-4F63-BAFF-9D8DC957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9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665</Words>
  <Characters>5279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Patrycja Droździel</dc:creator>
  <cp:keywords/>
  <dc:description/>
  <cp:lastModifiedBy>Sylwia Lempart</cp:lastModifiedBy>
  <cp:revision>2</cp:revision>
  <cp:lastPrinted>2022-09-02T06:48:00Z</cp:lastPrinted>
  <dcterms:created xsi:type="dcterms:W3CDTF">2022-09-02T06:48:00Z</dcterms:created>
  <dcterms:modified xsi:type="dcterms:W3CDTF">2022-09-02T06:48:00Z</dcterms:modified>
</cp:coreProperties>
</file>