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AD47AB1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6547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0FF09602" w:rsidR="000B2DD7" w:rsidRPr="00AA36AA" w:rsidRDefault="00987E4B" w:rsidP="00BF7F00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F84D42" w:rsidRPr="00F84D42">
        <w:rPr>
          <w:b/>
          <w:sz w:val="22"/>
          <w:szCs w:val="22"/>
        </w:rPr>
        <w:t>Kurs języka programowania C++ dla pracowników naukowo-dydaktycznych WEIP w ramach projektu POWR.03.05.00-00-Z309/18 - KC-zp.272-</w:t>
      </w:r>
      <w:r w:rsidR="003E5A3A">
        <w:rPr>
          <w:b/>
          <w:sz w:val="22"/>
          <w:szCs w:val="22"/>
        </w:rPr>
        <w:t>574</w:t>
      </w:r>
      <w:bookmarkStart w:id="0" w:name="_GoBack"/>
      <w:bookmarkEnd w:id="0"/>
      <w:r w:rsidR="00F84D42" w:rsidRPr="00F84D42">
        <w:rPr>
          <w:b/>
          <w:sz w:val="22"/>
          <w:szCs w:val="22"/>
        </w:rPr>
        <w:t>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76525FC0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Wykształcenie ………………………………………………………</w:t>
            </w:r>
          </w:p>
          <w:p w14:paraId="5130303A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…………………………………………………………………….</w:t>
            </w:r>
          </w:p>
          <w:p w14:paraId="40B6F511" w14:textId="77777777" w:rsidR="00F84D42" w:rsidRDefault="00F84D42" w:rsidP="00F84D42">
            <w:pPr>
              <w:tabs>
                <w:tab w:val="left" w:pos="0"/>
              </w:tabs>
              <w:jc w:val="both"/>
            </w:pPr>
          </w:p>
          <w:p w14:paraId="45E45867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Nazwa projektu, zamówienia w ramach którego miało miejsce wdrożenie oprogramowania ………………………………………</w:t>
            </w:r>
          </w:p>
          <w:p w14:paraId="64204F57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………………………………………………………………….</w:t>
            </w:r>
          </w:p>
          <w:p w14:paraId="4690BA56" w14:textId="77777777" w:rsidR="00F84D42" w:rsidRDefault="00F84D42" w:rsidP="00F84D42">
            <w:pPr>
              <w:tabs>
                <w:tab w:val="left" w:pos="0"/>
              </w:tabs>
              <w:jc w:val="both"/>
            </w:pPr>
          </w:p>
          <w:p w14:paraId="39494724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Nazwa odbiorcy oprogramowania …………………………………</w:t>
            </w:r>
          </w:p>
          <w:p w14:paraId="4B3AF802" w14:textId="77777777" w:rsidR="00F84D42" w:rsidRDefault="00F84D42" w:rsidP="00F84D42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…………………………………………………………………..</w:t>
            </w:r>
          </w:p>
          <w:p w14:paraId="37F4DA06" w14:textId="073B5F16" w:rsidR="00232E48" w:rsidRPr="00431178" w:rsidRDefault="00232E48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1AE20899" w:rsidR="00987E4B" w:rsidRPr="00B26774" w:rsidRDefault="00987E4B" w:rsidP="00EC1F00">
            <w:pPr>
              <w:tabs>
                <w:tab w:val="left" w:pos="0"/>
              </w:tabs>
              <w:spacing w:line="360" w:lineRule="auto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</w:t>
            </w:r>
            <w:r w:rsidR="00EC1F00">
              <w:rPr>
                <w:i/>
                <w:color w:val="000000"/>
              </w:rPr>
              <w:t xml:space="preserve"> </w:t>
            </w:r>
            <w:r w:rsidRPr="00B26774">
              <w:rPr>
                <w:i/>
                <w:color w:val="000000"/>
              </w:rPr>
              <w:t>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1EED3" w14:textId="77777777" w:rsidR="004A2A68" w:rsidRDefault="004A2A68">
      <w:r>
        <w:separator/>
      </w:r>
    </w:p>
  </w:endnote>
  <w:endnote w:type="continuationSeparator" w:id="0">
    <w:p w14:paraId="25A8EB42" w14:textId="77777777" w:rsidR="004A2A68" w:rsidRDefault="004A2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C61BF" w14:textId="77777777" w:rsidR="004A2A68" w:rsidRDefault="004A2A68">
      <w:r>
        <w:separator/>
      </w:r>
    </w:p>
  </w:footnote>
  <w:footnote w:type="continuationSeparator" w:id="0">
    <w:p w14:paraId="65C239FA" w14:textId="77777777" w:rsidR="004A2A68" w:rsidRDefault="004A2A68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06756"/>
    <w:rsid w:val="00045736"/>
    <w:rsid w:val="00067509"/>
    <w:rsid w:val="000B2DD7"/>
    <w:rsid w:val="000D3BCB"/>
    <w:rsid w:val="001B3A67"/>
    <w:rsid w:val="001B3DE3"/>
    <w:rsid w:val="001D0F1F"/>
    <w:rsid w:val="002328A0"/>
    <w:rsid w:val="00232E48"/>
    <w:rsid w:val="00263CEB"/>
    <w:rsid w:val="0028660D"/>
    <w:rsid w:val="002939C4"/>
    <w:rsid w:val="002A7F51"/>
    <w:rsid w:val="002F0074"/>
    <w:rsid w:val="002F6C4A"/>
    <w:rsid w:val="00397B51"/>
    <w:rsid w:val="003E5A3A"/>
    <w:rsid w:val="00461FD7"/>
    <w:rsid w:val="004A2A68"/>
    <w:rsid w:val="00517D50"/>
    <w:rsid w:val="00527F15"/>
    <w:rsid w:val="0056690C"/>
    <w:rsid w:val="00572BBC"/>
    <w:rsid w:val="00580322"/>
    <w:rsid w:val="005D357A"/>
    <w:rsid w:val="005E45BB"/>
    <w:rsid w:val="005F6749"/>
    <w:rsid w:val="006828A2"/>
    <w:rsid w:val="006C3F19"/>
    <w:rsid w:val="00717066"/>
    <w:rsid w:val="00721E1F"/>
    <w:rsid w:val="00786C56"/>
    <w:rsid w:val="007E0B51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1E40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A6547"/>
    <w:rsid w:val="00BB4F33"/>
    <w:rsid w:val="00BC58AD"/>
    <w:rsid w:val="00BD686E"/>
    <w:rsid w:val="00BF7F00"/>
    <w:rsid w:val="00C303B2"/>
    <w:rsid w:val="00C40E66"/>
    <w:rsid w:val="00C50D77"/>
    <w:rsid w:val="00C935CB"/>
    <w:rsid w:val="00CF6409"/>
    <w:rsid w:val="00D67C47"/>
    <w:rsid w:val="00D93916"/>
    <w:rsid w:val="00E241CD"/>
    <w:rsid w:val="00E35DB9"/>
    <w:rsid w:val="00E97FEE"/>
    <w:rsid w:val="00EC1F00"/>
    <w:rsid w:val="00ED369B"/>
    <w:rsid w:val="00F02E42"/>
    <w:rsid w:val="00F04CB8"/>
    <w:rsid w:val="00F21267"/>
    <w:rsid w:val="00F55B12"/>
    <w:rsid w:val="00F84D42"/>
    <w:rsid w:val="00FA036E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3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4</cp:revision>
  <cp:lastPrinted>2022-04-22T13:13:00Z</cp:lastPrinted>
  <dcterms:created xsi:type="dcterms:W3CDTF">2022-05-23T08:12:00Z</dcterms:created>
  <dcterms:modified xsi:type="dcterms:W3CDTF">2022-09-22T10:17:00Z</dcterms:modified>
</cp:coreProperties>
</file>