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F773D" w14:textId="77777777" w:rsidR="00BA5748" w:rsidRPr="00E874DC" w:rsidRDefault="00BA5748" w:rsidP="00BA5748">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64CE61AF" w14:textId="77777777" w:rsidR="00BA5748" w:rsidRDefault="00BA5748" w:rsidP="00BA5748">
      <w:pPr>
        <w:spacing w:before="48" w:line="240" w:lineRule="atLeast"/>
        <w:jc w:val="right"/>
        <w:rPr>
          <w:b/>
          <w:sz w:val="24"/>
          <w:szCs w:val="24"/>
          <w:lang w:val="pl-PL"/>
        </w:rPr>
      </w:pPr>
    </w:p>
    <w:p w14:paraId="5C866099" w14:textId="77777777" w:rsidR="00BA5748" w:rsidRDefault="00BA5748" w:rsidP="00BA5748">
      <w:pPr>
        <w:spacing w:before="48" w:line="240" w:lineRule="atLeast"/>
        <w:jc w:val="center"/>
        <w:rPr>
          <w:b/>
          <w:sz w:val="24"/>
          <w:szCs w:val="24"/>
          <w:lang w:val="pl-PL"/>
        </w:rPr>
      </w:pPr>
      <w:r>
        <w:rPr>
          <w:b/>
          <w:sz w:val="24"/>
          <w:szCs w:val="24"/>
          <w:lang w:val="pl-PL"/>
        </w:rPr>
        <w:t>WZÓR UMOWY</w:t>
      </w:r>
    </w:p>
    <w:p w14:paraId="2A34A83F" w14:textId="77777777" w:rsidR="00BA5748" w:rsidRDefault="00BA5748" w:rsidP="00BA5748">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41274A7C" w14:textId="77777777" w:rsidR="00BA5748" w:rsidRDefault="00BA5748" w:rsidP="00BA5748">
      <w:pPr>
        <w:spacing w:before="48" w:line="240" w:lineRule="atLeast"/>
        <w:jc w:val="center"/>
        <w:rPr>
          <w:b/>
          <w:sz w:val="28"/>
          <w:lang w:val="pl-PL"/>
        </w:rPr>
      </w:pPr>
    </w:p>
    <w:p w14:paraId="1B614978" w14:textId="6EB0A5C4" w:rsidR="00BA5748" w:rsidRPr="00AA2A22" w:rsidRDefault="00BA5748" w:rsidP="00BA5748">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KC-zp.272-5</w:t>
      </w:r>
      <w:r>
        <w:rPr>
          <w:rFonts w:ascii="Times New Roman" w:hAnsi="Times New Roman"/>
        </w:rPr>
        <w:t>92</w:t>
      </w:r>
      <w:r>
        <w:rPr>
          <w:rFonts w:ascii="Times New Roman" w:hAnsi="Times New Roman"/>
        </w:rPr>
        <w:t>/22</w:t>
      </w:r>
      <w:r w:rsidRPr="00AA2A22">
        <w:rPr>
          <w:rFonts w:ascii="Times New Roman" w:hAnsi="Times New Roman"/>
        </w:rPr>
        <w:t xml:space="preserve"> </w:t>
      </w:r>
    </w:p>
    <w:p w14:paraId="7E4C52F0" w14:textId="77777777" w:rsidR="00BA5748" w:rsidRDefault="00BA5748" w:rsidP="00BA5748">
      <w:pPr>
        <w:pStyle w:val="Tekstpodstawowy"/>
        <w:ind w:right="-47"/>
        <w:jc w:val="both"/>
        <w:rPr>
          <w:rFonts w:ascii="Times New Roman" w:hAnsi="Times New Roman"/>
        </w:rPr>
      </w:pPr>
      <w:r w:rsidRPr="00AA2A22">
        <w:rPr>
          <w:rFonts w:ascii="Times New Roman" w:hAnsi="Times New Roman"/>
        </w:rPr>
        <w:t>pomiędzy</w:t>
      </w:r>
    </w:p>
    <w:p w14:paraId="5116B2EE" w14:textId="77777777" w:rsidR="00BA5748" w:rsidRDefault="00BA5748" w:rsidP="00BA5748">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EDB241B" w14:textId="77777777" w:rsidR="00BA5748" w:rsidRDefault="00BA5748" w:rsidP="00BA5748">
      <w:pPr>
        <w:pStyle w:val="Tekstpodstawowy"/>
        <w:ind w:right="-47"/>
        <w:jc w:val="both"/>
        <w:rPr>
          <w:rFonts w:ascii="Times New Roman" w:hAnsi="Times New Roman"/>
        </w:rPr>
      </w:pPr>
      <w:r>
        <w:rPr>
          <w:rFonts w:ascii="Times New Roman" w:hAnsi="Times New Roman"/>
        </w:rPr>
        <w:t>reprezentowana przez:</w:t>
      </w:r>
    </w:p>
    <w:p w14:paraId="6805233B" w14:textId="77777777" w:rsidR="00BA5748" w:rsidRDefault="00BA5748" w:rsidP="00BA5748">
      <w:pPr>
        <w:pStyle w:val="Tekstpodstawowy"/>
        <w:ind w:right="-47"/>
        <w:jc w:val="both"/>
        <w:rPr>
          <w:rFonts w:ascii="Times New Roman" w:hAnsi="Times New Roman"/>
        </w:rPr>
      </w:pPr>
      <w:r>
        <w:rPr>
          <w:rFonts w:ascii="Times New Roman" w:hAnsi="Times New Roman"/>
        </w:rPr>
        <w:t xml:space="preserve">1.Dziekana Wydziału /Kierownika Jednostki/............................................................................. </w:t>
      </w:r>
    </w:p>
    <w:p w14:paraId="28257F5A" w14:textId="77777777" w:rsidR="00BA5748" w:rsidRDefault="00BA5748" w:rsidP="00BA5748">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1936F45" w14:textId="77777777" w:rsidR="00BA5748" w:rsidRDefault="00BA5748" w:rsidP="00BA5748">
      <w:pPr>
        <w:pStyle w:val="Tekstpodstawowy"/>
        <w:ind w:right="-47"/>
        <w:jc w:val="both"/>
        <w:rPr>
          <w:rFonts w:ascii="Times New Roman" w:hAnsi="Times New Roman"/>
        </w:rPr>
      </w:pPr>
      <w:r>
        <w:rPr>
          <w:rFonts w:ascii="Times New Roman" w:hAnsi="Times New Roman"/>
        </w:rPr>
        <w:t>zwaną dalej KUPUJĄCYM</w:t>
      </w:r>
    </w:p>
    <w:p w14:paraId="50208029" w14:textId="77777777" w:rsidR="00BA5748" w:rsidRDefault="00BA5748" w:rsidP="00BA5748">
      <w:pPr>
        <w:pStyle w:val="Tekstpodstawowy"/>
        <w:ind w:right="-47"/>
        <w:jc w:val="both"/>
        <w:rPr>
          <w:rFonts w:ascii="Times New Roman" w:hAnsi="Times New Roman"/>
        </w:rPr>
      </w:pPr>
      <w:r>
        <w:rPr>
          <w:rFonts w:ascii="Times New Roman" w:hAnsi="Times New Roman"/>
        </w:rPr>
        <w:t xml:space="preserve">a </w:t>
      </w:r>
    </w:p>
    <w:p w14:paraId="09E1736C" w14:textId="77777777" w:rsidR="00BA5748" w:rsidRDefault="00BA5748" w:rsidP="00BA5748">
      <w:pPr>
        <w:pStyle w:val="Tekstpodstawowy"/>
        <w:ind w:right="-47"/>
        <w:jc w:val="both"/>
        <w:rPr>
          <w:rFonts w:ascii="Times New Roman" w:hAnsi="Times New Roman"/>
        </w:rPr>
      </w:pPr>
      <w:r>
        <w:rPr>
          <w:rFonts w:ascii="Times New Roman" w:hAnsi="Times New Roman"/>
        </w:rPr>
        <w:t>......................................................................................................................................................</w:t>
      </w:r>
    </w:p>
    <w:p w14:paraId="2915B780" w14:textId="77777777" w:rsidR="00BA5748" w:rsidRDefault="00BA5748" w:rsidP="00BA5748">
      <w:pPr>
        <w:pStyle w:val="Tekstpodstawowy"/>
        <w:ind w:right="-47"/>
        <w:jc w:val="both"/>
        <w:rPr>
          <w:rFonts w:ascii="Times New Roman" w:hAnsi="Times New Roman"/>
        </w:rPr>
      </w:pPr>
      <w:r>
        <w:rPr>
          <w:rFonts w:ascii="Times New Roman" w:hAnsi="Times New Roman"/>
        </w:rPr>
        <w:t>......................................................................................................................................................</w:t>
      </w:r>
    </w:p>
    <w:p w14:paraId="412D64FE" w14:textId="77777777" w:rsidR="00BA5748" w:rsidRDefault="00BA5748" w:rsidP="00BA5748">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058846A8" w14:textId="77777777" w:rsidR="00BA5748" w:rsidRDefault="00BA5748" w:rsidP="00BA5748">
      <w:pPr>
        <w:pStyle w:val="Tekstpodstawowy"/>
        <w:ind w:right="-47"/>
        <w:jc w:val="both"/>
        <w:rPr>
          <w:rFonts w:ascii="Times New Roman" w:hAnsi="Times New Roman"/>
        </w:rPr>
      </w:pPr>
      <w:r>
        <w:rPr>
          <w:rFonts w:ascii="Times New Roman" w:hAnsi="Times New Roman"/>
        </w:rPr>
        <w:t>reprezentowanym przez:</w:t>
      </w:r>
    </w:p>
    <w:p w14:paraId="580B6176" w14:textId="77777777" w:rsidR="00BA5748" w:rsidRDefault="00BA5748" w:rsidP="00BA5748">
      <w:pPr>
        <w:pStyle w:val="Tekstpodstawowy"/>
        <w:ind w:right="-47"/>
        <w:jc w:val="both"/>
        <w:rPr>
          <w:rFonts w:ascii="Times New Roman" w:hAnsi="Times New Roman"/>
        </w:rPr>
      </w:pPr>
      <w:r>
        <w:rPr>
          <w:rFonts w:ascii="Times New Roman" w:hAnsi="Times New Roman"/>
        </w:rPr>
        <w:t>1...................................................................................................................................................</w:t>
      </w:r>
    </w:p>
    <w:p w14:paraId="47A6E22E" w14:textId="77777777" w:rsidR="00BA5748" w:rsidRDefault="00BA5748" w:rsidP="00BA5748">
      <w:pPr>
        <w:pStyle w:val="Tekstpodstawowy"/>
        <w:ind w:right="-47"/>
        <w:jc w:val="both"/>
        <w:rPr>
          <w:rFonts w:ascii="Times New Roman" w:hAnsi="Times New Roman"/>
        </w:rPr>
      </w:pPr>
      <w:r>
        <w:rPr>
          <w:rFonts w:ascii="Times New Roman" w:hAnsi="Times New Roman"/>
        </w:rPr>
        <w:t xml:space="preserve">2................................................................................................................................................... </w:t>
      </w:r>
    </w:p>
    <w:p w14:paraId="683FD148" w14:textId="77777777" w:rsidR="00BA5748" w:rsidRDefault="00BA5748" w:rsidP="00BA5748">
      <w:pPr>
        <w:pStyle w:val="Tekstpodstawowy"/>
        <w:ind w:right="-47"/>
        <w:jc w:val="both"/>
        <w:rPr>
          <w:rFonts w:ascii="Times New Roman" w:hAnsi="Times New Roman"/>
        </w:rPr>
      </w:pPr>
      <w:r>
        <w:rPr>
          <w:rFonts w:ascii="Times New Roman" w:hAnsi="Times New Roman"/>
        </w:rPr>
        <w:t>zwanym dalej SPRZEDAWCĄ</w:t>
      </w:r>
    </w:p>
    <w:p w14:paraId="734C9770" w14:textId="77777777" w:rsidR="00BA5748" w:rsidRDefault="00BA5748" w:rsidP="00BA5748">
      <w:pPr>
        <w:pStyle w:val="Tekstpodstawowy"/>
        <w:ind w:right="-47"/>
        <w:jc w:val="center"/>
        <w:rPr>
          <w:rFonts w:ascii="Times New Roman" w:hAnsi="Times New Roman"/>
        </w:rPr>
      </w:pPr>
    </w:p>
    <w:p w14:paraId="5C5A8D2F"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1</w:t>
      </w:r>
    </w:p>
    <w:p w14:paraId="18E73AB0" w14:textId="2380E2AA" w:rsidR="00BA5748" w:rsidRPr="009D242F" w:rsidRDefault="00BA5748" w:rsidP="00BA574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 xml:space="preserve">komputerów przenośnych na potrzeby </w:t>
      </w:r>
      <w:proofErr w:type="spellStart"/>
      <w:r>
        <w:rPr>
          <w:rFonts w:ascii="Times New Roman" w:hAnsi="Times New Roman"/>
          <w:b/>
        </w:rPr>
        <w:t>WEAIiIB</w:t>
      </w:r>
      <w:proofErr w:type="spellEnd"/>
      <w:r>
        <w:rPr>
          <w:rFonts w:ascii="Times New Roman" w:hAnsi="Times New Roman"/>
          <w:b/>
        </w:rPr>
        <w:t xml:space="preserve"> oraz </w:t>
      </w:r>
      <w:proofErr w:type="spellStart"/>
      <w:r>
        <w:rPr>
          <w:rFonts w:ascii="Times New Roman" w:hAnsi="Times New Roman"/>
          <w:b/>
        </w:rPr>
        <w:t>WIMiR</w:t>
      </w:r>
      <w:proofErr w:type="spellEnd"/>
      <w:r>
        <w:rPr>
          <w:rFonts w:ascii="Times New Roman" w:hAnsi="Times New Roman"/>
          <w:b/>
        </w:rPr>
        <w:t xml:space="preserve"> (Dwa zadania)</w:t>
      </w:r>
    </w:p>
    <w:p w14:paraId="79C33A04" w14:textId="77777777" w:rsidR="00BA5748" w:rsidRDefault="00BA5748" w:rsidP="00BA5748">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5195A19D" w14:textId="77777777" w:rsidR="00BA5748" w:rsidRPr="0043435F" w:rsidRDefault="00BA5748" w:rsidP="00BA5748">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465EF1B" w14:textId="77777777" w:rsidR="00BA5748" w:rsidRDefault="00BA5748" w:rsidP="00BA5748">
      <w:pPr>
        <w:pStyle w:val="Tekstpodstawowy"/>
        <w:ind w:right="-47"/>
        <w:jc w:val="both"/>
        <w:rPr>
          <w:rFonts w:ascii="Times New Roman" w:hAnsi="Times New Roman"/>
        </w:rPr>
      </w:pPr>
    </w:p>
    <w:p w14:paraId="0592CE4E"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2</w:t>
      </w:r>
    </w:p>
    <w:p w14:paraId="6C014499" w14:textId="77777777" w:rsidR="00BA5748" w:rsidRPr="0043435F" w:rsidRDefault="00BA5748" w:rsidP="00BA5748">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07B19F9D" w14:textId="77777777" w:rsidR="00BA5748" w:rsidRPr="0043435F" w:rsidRDefault="00BA5748" w:rsidP="00BA574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44451197" w14:textId="77777777" w:rsidR="00BA5748" w:rsidRPr="0043435F" w:rsidRDefault="00BA5748" w:rsidP="00BA5748">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8C0B99B" w14:textId="77777777" w:rsidR="00BA5748" w:rsidRDefault="00BA5748" w:rsidP="00BA5748">
      <w:pPr>
        <w:pStyle w:val="Tekstpodstawowy"/>
        <w:ind w:right="-47"/>
        <w:jc w:val="both"/>
        <w:rPr>
          <w:rFonts w:ascii="Times New Roman" w:hAnsi="Times New Roman"/>
        </w:rPr>
      </w:pPr>
    </w:p>
    <w:p w14:paraId="049D2A6E" w14:textId="77777777" w:rsidR="00BA5748" w:rsidRDefault="00BA5748" w:rsidP="00BA5748">
      <w:pPr>
        <w:pStyle w:val="Tekstpodstawowy"/>
        <w:ind w:right="-47"/>
        <w:jc w:val="center"/>
        <w:rPr>
          <w:rFonts w:ascii="Times New Roman" w:hAnsi="Times New Roman"/>
          <w:b/>
        </w:rPr>
      </w:pPr>
    </w:p>
    <w:p w14:paraId="1C717D81" w14:textId="77777777" w:rsidR="00BA5748" w:rsidRDefault="00BA5748" w:rsidP="00BA5748">
      <w:pPr>
        <w:pStyle w:val="Tekstpodstawowy"/>
        <w:ind w:right="-47"/>
        <w:jc w:val="center"/>
        <w:rPr>
          <w:rFonts w:ascii="Times New Roman" w:hAnsi="Times New Roman"/>
          <w:b/>
        </w:rPr>
      </w:pPr>
    </w:p>
    <w:p w14:paraId="48E8728A"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3</w:t>
      </w:r>
    </w:p>
    <w:p w14:paraId="187EE636" w14:textId="77777777" w:rsidR="00BA5748" w:rsidRPr="0043435F" w:rsidRDefault="00BA5748" w:rsidP="00BA574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5752636F" w14:textId="77777777" w:rsidR="00BA5748" w:rsidRPr="0043435F" w:rsidRDefault="00BA5748" w:rsidP="00BA574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EBD6D8C" w14:textId="77777777" w:rsidR="00BA5748" w:rsidRPr="0043435F" w:rsidRDefault="00BA5748" w:rsidP="00BA5748">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14204DA2" w14:textId="77777777" w:rsidR="00BA5748" w:rsidRPr="0043435F" w:rsidRDefault="00BA5748" w:rsidP="00BA5748">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64EF50D" w14:textId="77777777" w:rsidR="00BA5748" w:rsidRDefault="00BA5748" w:rsidP="00BA5748">
      <w:pPr>
        <w:pStyle w:val="Tekstpodstawowy"/>
        <w:ind w:right="-47"/>
        <w:jc w:val="both"/>
        <w:rPr>
          <w:rFonts w:ascii="Times New Roman" w:hAnsi="Times New Roman"/>
        </w:rPr>
      </w:pPr>
    </w:p>
    <w:p w14:paraId="0E1BCC37"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4</w:t>
      </w:r>
    </w:p>
    <w:p w14:paraId="5B762150" w14:textId="77777777" w:rsidR="00BA5748" w:rsidRDefault="00BA5748" w:rsidP="00BA574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5DE8D0E7" w14:textId="77777777" w:rsidR="00BA5748" w:rsidRDefault="00BA5748" w:rsidP="00BA5748">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7A31BC3" w14:textId="77777777" w:rsidR="00BA5748" w:rsidRDefault="00BA5748" w:rsidP="00BA5748">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576CEC9E" w14:textId="77777777" w:rsidR="00BA5748" w:rsidRPr="00593CEB" w:rsidRDefault="00BA5748" w:rsidP="00BA5748">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8BE4F01" w14:textId="77777777" w:rsidR="00BA5748" w:rsidRDefault="00BA5748" w:rsidP="00BA5748">
      <w:pPr>
        <w:pStyle w:val="Tekstpodstawowy"/>
        <w:ind w:right="-47"/>
        <w:jc w:val="center"/>
        <w:rPr>
          <w:rFonts w:ascii="Times New Roman" w:hAnsi="Times New Roman"/>
        </w:rPr>
      </w:pPr>
    </w:p>
    <w:p w14:paraId="07E99888"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5</w:t>
      </w:r>
    </w:p>
    <w:p w14:paraId="278D519B" w14:textId="77777777" w:rsidR="00BA5748" w:rsidRPr="00C53B52" w:rsidRDefault="00BA5748" w:rsidP="00BA574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738063A0" w14:textId="77777777" w:rsidR="00BA5748" w:rsidRPr="00C53B52" w:rsidRDefault="00BA5748" w:rsidP="00BA574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1F7AD36F" w14:textId="77777777" w:rsidR="00BA5748" w:rsidRPr="00C53B52" w:rsidRDefault="00BA5748" w:rsidP="00BA5748">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460E08CA" w14:textId="77777777" w:rsidR="00BA5748" w:rsidRPr="00C53B52" w:rsidRDefault="00BA5748" w:rsidP="00BA574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23740174" w14:textId="77777777" w:rsidR="00BA5748" w:rsidRPr="00C53B52" w:rsidRDefault="00BA5748" w:rsidP="00BA574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Sprzedawcy, w wysokości 10% całkowitego wynagrodzenia netto określonego w  § 3 ust. 1;</w:t>
      </w:r>
    </w:p>
    <w:p w14:paraId="34689157" w14:textId="77777777" w:rsidR="00BA5748" w:rsidRPr="00C53B52" w:rsidRDefault="00BA5748" w:rsidP="00BA5748">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Sprzedawcy, w wysokości 10% wartości netto części przedmiotu umowy, której dotyczy odstąpienie;</w:t>
      </w:r>
    </w:p>
    <w:p w14:paraId="2A9C740C" w14:textId="77777777" w:rsidR="00BA5748" w:rsidRPr="00C53B52" w:rsidRDefault="00BA5748" w:rsidP="00BA574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4F1CC81A" w14:textId="77777777" w:rsidR="00BA5748" w:rsidRPr="00C53B52" w:rsidRDefault="00BA5748" w:rsidP="00BA574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całości przez którąkolwiek ze stron z przyczyn występujących po stronie Kupującego, w wysokości 10% całkowitego wynagrodzenia netto określonego w § 3 ust. 1;</w:t>
      </w:r>
    </w:p>
    <w:p w14:paraId="1E355BD3" w14:textId="77777777" w:rsidR="00BA5748" w:rsidRPr="00C53B52" w:rsidRDefault="00BA5748" w:rsidP="00BA5748">
      <w:pPr>
        <w:pStyle w:val="Tekstpodstawowy"/>
        <w:numPr>
          <w:ilvl w:val="0"/>
          <w:numId w:val="8"/>
        </w:numPr>
        <w:ind w:left="709" w:right="-47"/>
        <w:jc w:val="both"/>
        <w:rPr>
          <w:rFonts w:ascii="Times New Roman" w:hAnsi="Times New Roman"/>
        </w:rPr>
      </w:pPr>
      <w:r w:rsidRPr="00C53B52">
        <w:rPr>
          <w:rFonts w:ascii="Times New Roman" w:hAnsi="Times New Roman"/>
        </w:rPr>
        <w:t>z tytułu odstąpienia od umowy w części przez którąkolwiek ze stron z przyczyn występujących po stronie Kupującego, w wysokości 10% wartości netto części przedmiotu umowy, której dotyczy odstąpienie</w:t>
      </w:r>
    </w:p>
    <w:p w14:paraId="001060FC" w14:textId="77777777" w:rsidR="00BA5748" w:rsidRPr="006B2CAA" w:rsidRDefault="00BA5748" w:rsidP="00BA5748">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0F6540EC" w14:textId="77777777" w:rsidR="00BA5748" w:rsidRDefault="00BA5748" w:rsidP="00BA5748">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A785901" w14:textId="77777777" w:rsidR="00BA5748" w:rsidRDefault="00BA5748" w:rsidP="00BA5748">
      <w:pPr>
        <w:pStyle w:val="Tekstpodstawowy"/>
        <w:ind w:right="-47"/>
        <w:jc w:val="center"/>
        <w:rPr>
          <w:rFonts w:ascii="Times New Roman" w:hAnsi="Times New Roman"/>
          <w:b/>
        </w:rPr>
      </w:pPr>
    </w:p>
    <w:p w14:paraId="35FB567F" w14:textId="77777777" w:rsidR="00BA5748" w:rsidRDefault="00BA5748" w:rsidP="00BA5748">
      <w:pPr>
        <w:pStyle w:val="Tekstpodstawowy"/>
        <w:ind w:right="-47"/>
        <w:jc w:val="center"/>
        <w:rPr>
          <w:rFonts w:ascii="Times New Roman" w:hAnsi="Times New Roman"/>
          <w:b/>
        </w:rPr>
      </w:pPr>
    </w:p>
    <w:p w14:paraId="06321351" w14:textId="77777777" w:rsidR="00BA5748" w:rsidRDefault="00BA5748" w:rsidP="00BA5748">
      <w:pPr>
        <w:pStyle w:val="Tekstpodstawowy"/>
        <w:ind w:right="-47"/>
        <w:jc w:val="center"/>
        <w:rPr>
          <w:rFonts w:ascii="Times New Roman" w:hAnsi="Times New Roman"/>
          <w:b/>
        </w:rPr>
      </w:pPr>
      <w:r w:rsidRPr="00877B92">
        <w:rPr>
          <w:rFonts w:ascii="Times New Roman" w:hAnsi="Times New Roman"/>
          <w:b/>
        </w:rPr>
        <w:t>§ 6</w:t>
      </w:r>
    </w:p>
    <w:p w14:paraId="4A1BC159" w14:textId="77777777" w:rsidR="00BA5748" w:rsidRDefault="00BA5748" w:rsidP="00BA5748">
      <w:pPr>
        <w:pStyle w:val="Tekstpodstawowy"/>
        <w:ind w:right="-47"/>
        <w:jc w:val="center"/>
        <w:rPr>
          <w:rFonts w:ascii="Times New Roman" w:hAnsi="Times New Roman"/>
          <w:b/>
        </w:rPr>
      </w:pPr>
    </w:p>
    <w:p w14:paraId="25D552A5" w14:textId="77777777" w:rsidR="00BA5748" w:rsidRDefault="00BA5748" w:rsidP="00BA574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03D03938" w14:textId="77777777" w:rsidR="00BA5748" w:rsidRDefault="00BA5748" w:rsidP="00BA574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662FD270" w14:textId="77777777" w:rsidR="00BA5748" w:rsidRDefault="00BA5748" w:rsidP="00BA574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53A8FC43" w14:textId="77777777" w:rsidR="00BA5748" w:rsidRDefault="00BA5748" w:rsidP="00BA5748">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4E26D8F" w14:textId="77777777" w:rsidR="00BA5748" w:rsidRDefault="00BA5748" w:rsidP="00BA5748">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D91CAE9"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6D221CD1" w14:textId="77777777" w:rsidR="00BA5748" w:rsidRPr="003F1749" w:rsidRDefault="00BA5748" w:rsidP="00BA5748">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50B86567" w14:textId="77777777" w:rsidR="00BA5748" w:rsidRDefault="00BA5748" w:rsidP="00BA5748">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4D16F46A" w14:textId="77777777" w:rsidR="00BA5748" w:rsidRDefault="00BA5748" w:rsidP="00BA5748">
      <w:pPr>
        <w:pStyle w:val="Tekstpodstawowy"/>
        <w:ind w:right="-47"/>
        <w:jc w:val="center"/>
        <w:rPr>
          <w:rFonts w:ascii="Times New Roman" w:hAnsi="Times New Roman"/>
        </w:rPr>
      </w:pPr>
    </w:p>
    <w:p w14:paraId="04AB51BD"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B6B8139" w14:textId="77777777" w:rsidR="00BA5748" w:rsidRPr="0043435F" w:rsidRDefault="00BA5748" w:rsidP="00BA5748">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6493F13" w14:textId="77777777" w:rsidR="00BA5748" w:rsidRPr="0043435F" w:rsidRDefault="00BA5748" w:rsidP="00BA5748">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63058DCC"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671DB967"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7A5E8CA4"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3 dni</w:t>
      </w:r>
      <w:r w:rsidRPr="0043435F">
        <w:rPr>
          <w:bCs/>
          <w:sz w:val="24"/>
          <w:szCs w:val="24"/>
          <w:lang w:val="pl-PL" w:eastAsia="en-US"/>
        </w:rPr>
        <w:t xml:space="preserve"> robocz</w:t>
      </w:r>
      <w:r>
        <w:rPr>
          <w:bCs/>
          <w:sz w:val="24"/>
          <w:szCs w:val="24"/>
          <w:lang w:val="pl-PL" w:eastAsia="en-US"/>
        </w:rPr>
        <w:t>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184662D2"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F49D3DA"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2E512990"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AB44B35" w14:textId="77777777" w:rsidR="00BA5748" w:rsidRPr="0043435F" w:rsidRDefault="00BA5748" w:rsidP="00BA5748">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1B61E8C" w14:textId="77777777" w:rsidR="00BA5748" w:rsidRPr="0043435F" w:rsidRDefault="00BA5748" w:rsidP="00BA5748">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2BEC915" w14:textId="77777777" w:rsidR="00BA5748" w:rsidRPr="0043435F" w:rsidRDefault="00BA5748" w:rsidP="00BA5748">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C351DF2" w14:textId="77777777" w:rsidR="00BA5748" w:rsidRPr="0043435F" w:rsidRDefault="00BA5748" w:rsidP="00BA5748">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CCA955F" w14:textId="77777777" w:rsidR="00BA5748" w:rsidRDefault="00BA5748" w:rsidP="00BA5748">
      <w:pPr>
        <w:pStyle w:val="Tekstpodstawowy"/>
        <w:ind w:left="284" w:right="-47"/>
        <w:jc w:val="both"/>
        <w:rPr>
          <w:rFonts w:ascii="Times New Roman" w:hAnsi="Times New Roman"/>
        </w:rPr>
      </w:pPr>
    </w:p>
    <w:p w14:paraId="42D129CA"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6D3D00C6" w14:textId="77777777" w:rsidR="00BA5748" w:rsidRDefault="00BA5748" w:rsidP="00BA5748">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58539654" w14:textId="77777777" w:rsidR="00BA5748" w:rsidRPr="009B2595" w:rsidRDefault="00BA5748" w:rsidP="00BA574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19BAEBA9" w14:textId="77777777" w:rsidR="00BA5748" w:rsidRPr="009B2595" w:rsidRDefault="00BA5748" w:rsidP="00BA574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32EF6F63" w14:textId="77777777" w:rsidR="00BA5748" w:rsidRPr="009B2595" w:rsidRDefault="00BA5748" w:rsidP="00BA5748">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2690FD43" w14:textId="77777777" w:rsidR="00BA5748" w:rsidRPr="009B2595" w:rsidRDefault="00BA5748" w:rsidP="00BA5748">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350B414" w14:textId="77777777" w:rsidR="00BA5748" w:rsidRPr="009B2595" w:rsidRDefault="00BA5748" w:rsidP="00BA5748">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6A193AB4" w14:textId="77777777" w:rsidR="00BA5748" w:rsidRPr="009B2595" w:rsidRDefault="00BA5748" w:rsidP="00BA5748">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64EE0A9E" w14:textId="77777777" w:rsidR="00BA5748" w:rsidRPr="009B2595" w:rsidRDefault="00BA5748" w:rsidP="00BA5748">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B1A3993" w14:textId="77777777" w:rsidR="00BA5748" w:rsidRPr="009B2595" w:rsidRDefault="00BA5748" w:rsidP="00BA574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81F7EA3" w14:textId="77777777" w:rsidR="00BA5748" w:rsidRPr="009B2595" w:rsidRDefault="00BA5748" w:rsidP="00BA5748">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B4A22EF" w14:textId="77777777" w:rsidR="00BA5748" w:rsidRPr="00042F5C" w:rsidRDefault="00BA5748" w:rsidP="00BA5748">
      <w:pPr>
        <w:widowControl w:val="0"/>
        <w:suppressAutoHyphens/>
        <w:autoSpaceDN w:val="0"/>
        <w:ind w:left="360"/>
        <w:jc w:val="center"/>
        <w:textAlignment w:val="baseline"/>
        <w:rPr>
          <w:rFonts w:eastAsia="SimSun"/>
          <w:b/>
          <w:bCs/>
          <w:color w:val="000000"/>
          <w:kern w:val="2"/>
          <w:sz w:val="24"/>
          <w:szCs w:val="24"/>
          <w:lang w:val="pl-PL"/>
        </w:rPr>
      </w:pPr>
    </w:p>
    <w:p w14:paraId="762AFDFE" w14:textId="77777777" w:rsidR="00BA5748" w:rsidRPr="009B2595" w:rsidRDefault="00BA5748" w:rsidP="00BA5748">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A5EEAF0" w14:textId="77777777" w:rsidR="00BA5748" w:rsidRPr="009B2595" w:rsidRDefault="00BA5748" w:rsidP="00BA574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667E828" w14:textId="77777777" w:rsidR="00BA5748" w:rsidRPr="009B2595" w:rsidRDefault="00BA5748" w:rsidP="00BA574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6B4220BE" w14:textId="77777777" w:rsidR="00BA5748" w:rsidRPr="009B2595" w:rsidRDefault="00BA5748" w:rsidP="00BA574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EF0D89" w14:textId="77777777" w:rsidR="00BA5748" w:rsidRPr="009B2595" w:rsidRDefault="00BA5748" w:rsidP="00BA5748">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7E72BFF"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4A8F8657" w14:textId="77777777" w:rsidR="00BA5748" w:rsidRDefault="00BA5748" w:rsidP="00BA5748">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7F2193FD" w14:textId="77777777" w:rsidR="00BA5748" w:rsidRDefault="00BA5748" w:rsidP="00BA5748">
      <w:pPr>
        <w:pStyle w:val="Tekstpodstawowy"/>
        <w:ind w:right="-47"/>
        <w:jc w:val="center"/>
        <w:rPr>
          <w:rFonts w:ascii="Times New Roman" w:hAnsi="Times New Roman"/>
        </w:rPr>
      </w:pPr>
    </w:p>
    <w:p w14:paraId="46374FB0" w14:textId="77777777" w:rsidR="00BA5748" w:rsidRDefault="00BA5748" w:rsidP="00BA5748">
      <w:pPr>
        <w:pStyle w:val="Tekstpodstawowy"/>
        <w:ind w:right="-47"/>
        <w:jc w:val="center"/>
        <w:rPr>
          <w:rFonts w:ascii="Times New Roman" w:hAnsi="Times New Roman"/>
        </w:rPr>
      </w:pPr>
    </w:p>
    <w:p w14:paraId="52F8F9AA" w14:textId="77777777" w:rsidR="00BA5748" w:rsidRPr="00877B92" w:rsidRDefault="00BA5748" w:rsidP="00BA5748">
      <w:pPr>
        <w:pStyle w:val="Tekstpodstawowy"/>
        <w:ind w:right="-47"/>
        <w:jc w:val="center"/>
        <w:rPr>
          <w:b/>
        </w:rPr>
      </w:pPr>
      <w:r w:rsidRPr="00877B92">
        <w:rPr>
          <w:rFonts w:ascii="Times New Roman" w:hAnsi="Times New Roman"/>
          <w:b/>
        </w:rPr>
        <w:t>§1</w:t>
      </w:r>
      <w:r>
        <w:rPr>
          <w:rFonts w:ascii="Times New Roman" w:hAnsi="Times New Roman"/>
          <w:b/>
        </w:rPr>
        <w:t>2</w:t>
      </w:r>
    </w:p>
    <w:p w14:paraId="348EC9B9" w14:textId="77777777" w:rsidR="00BA5748" w:rsidRDefault="00BA5748" w:rsidP="00BA5748">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4DD8550" w14:textId="77777777" w:rsidR="00BA5748" w:rsidRDefault="00BA5748" w:rsidP="00BA5748">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2150365D" w14:textId="77777777" w:rsidR="00BA5748" w:rsidRDefault="00BA5748" w:rsidP="00BA5748">
      <w:pPr>
        <w:pStyle w:val="NormalnyWeb"/>
        <w:jc w:val="both"/>
      </w:pPr>
      <w:r>
        <w:t xml:space="preserve">3. Wykonawca zobowiązuje się do wykorzystania uzyskanych, powyższych informacji jedynie w celu wykonania przedmiotu umowy. </w:t>
      </w:r>
    </w:p>
    <w:p w14:paraId="1D4261A2" w14:textId="77777777" w:rsidR="00BA5748" w:rsidRDefault="00BA5748" w:rsidP="00BA5748">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16A84125" w14:textId="77777777" w:rsidR="00BA5748" w:rsidRDefault="00BA5748" w:rsidP="00BA5748">
      <w:pPr>
        <w:pStyle w:val="NormalnyWeb"/>
        <w:jc w:val="both"/>
      </w:pPr>
      <w:r>
        <w:t>5. Powyższe przepisy nie będą miały zastosowania wobec informacji powszechnie znanych lub opublikowanych oraz w przypadku żądania ich ujawnienia przez uprawniony organ.</w:t>
      </w:r>
    </w:p>
    <w:p w14:paraId="4FD7F23F" w14:textId="77777777" w:rsidR="00BA5748" w:rsidRDefault="00BA5748" w:rsidP="00BA5748">
      <w:pPr>
        <w:pStyle w:val="Tekstpodstawowy"/>
        <w:ind w:right="-47"/>
        <w:jc w:val="both"/>
        <w:rPr>
          <w:rFonts w:ascii="Times New Roman" w:hAnsi="Times New Roman"/>
        </w:rPr>
      </w:pPr>
    </w:p>
    <w:p w14:paraId="2A753181"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CF8FACD" w14:textId="77777777" w:rsidR="00BA5748" w:rsidRDefault="00BA5748" w:rsidP="00BA5748">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6BA7B9E" w14:textId="77777777" w:rsidR="00BA5748" w:rsidRDefault="00BA5748" w:rsidP="00BA5748">
      <w:pPr>
        <w:pStyle w:val="Tekstpodstawowy"/>
        <w:ind w:right="-47"/>
        <w:jc w:val="both"/>
        <w:rPr>
          <w:rFonts w:ascii="Times New Roman" w:hAnsi="Times New Roman"/>
        </w:rPr>
      </w:pPr>
    </w:p>
    <w:p w14:paraId="5B251AAA"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97CC36D" w14:textId="77777777" w:rsidR="00BA5748" w:rsidRDefault="00BA5748" w:rsidP="00BA5748">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0261F402" w14:textId="77777777" w:rsidR="00BA5748" w:rsidRDefault="00BA5748" w:rsidP="00BA5748">
      <w:pPr>
        <w:pStyle w:val="Tekstpodstawowy"/>
        <w:ind w:right="-47"/>
        <w:jc w:val="both"/>
        <w:rPr>
          <w:rFonts w:ascii="Times New Roman" w:hAnsi="Times New Roman"/>
        </w:rPr>
      </w:pPr>
    </w:p>
    <w:p w14:paraId="02DAA82D" w14:textId="77777777" w:rsidR="00BA5748" w:rsidRPr="00877B92" w:rsidRDefault="00BA5748" w:rsidP="00BA5748">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197289B7" w14:textId="77777777" w:rsidR="00BA5748" w:rsidRPr="004F0507" w:rsidRDefault="00BA5748" w:rsidP="00BA5748">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A19E0E7" w14:textId="77777777" w:rsidR="00BA5748" w:rsidRDefault="00BA5748" w:rsidP="00BA5748">
      <w:pPr>
        <w:pStyle w:val="Tekstpodstawowy2"/>
        <w:spacing w:line="240" w:lineRule="auto"/>
        <w:ind w:right="-47"/>
      </w:pPr>
    </w:p>
    <w:p w14:paraId="2DD5F5AC" w14:textId="77777777" w:rsidR="00BA5748" w:rsidRPr="004F0507" w:rsidRDefault="00BA5748" w:rsidP="00BA5748">
      <w:pPr>
        <w:pStyle w:val="Tekstpodstawowy2"/>
        <w:spacing w:line="240" w:lineRule="auto"/>
        <w:ind w:right="-47"/>
        <w:rPr>
          <w:b/>
          <w:sz w:val="24"/>
        </w:rPr>
      </w:pPr>
      <w:r>
        <w:rPr>
          <w:b/>
          <w:sz w:val="24"/>
        </w:rPr>
        <w:t xml:space="preserve">      </w:t>
      </w:r>
      <w:r w:rsidRPr="004F0507">
        <w:rPr>
          <w:b/>
          <w:sz w:val="24"/>
        </w:rPr>
        <w:t>Za Sprzedawcę                                                                                   Za Kupującego</w:t>
      </w:r>
    </w:p>
    <w:p w14:paraId="043EA380" w14:textId="77777777" w:rsidR="00BA5748" w:rsidRPr="000936CA" w:rsidRDefault="00BA5748" w:rsidP="00BA5748">
      <w:pPr>
        <w:rPr>
          <w:lang w:val="pl-PL"/>
        </w:rPr>
      </w:pPr>
    </w:p>
    <w:p w14:paraId="72131B12" w14:textId="77777777" w:rsidR="00BA5748" w:rsidRDefault="00BA5748" w:rsidP="00BA5748">
      <w:pPr>
        <w:pStyle w:val="Zwykytekst"/>
        <w:rPr>
          <w:lang w:val="pl-PL"/>
        </w:rPr>
      </w:pPr>
    </w:p>
    <w:p w14:paraId="62027CDF" w14:textId="77777777" w:rsidR="00BA5748" w:rsidRDefault="00BA5748" w:rsidP="00BA5748">
      <w:pPr>
        <w:pStyle w:val="Zwykytekst"/>
        <w:rPr>
          <w:lang w:val="pl-PL"/>
        </w:rPr>
      </w:pPr>
    </w:p>
    <w:p w14:paraId="147D5041" w14:textId="77777777" w:rsidR="00BA5748" w:rsidRDefault="00BA5748" w:rsidP="00BA5748">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267C8DE7" w14:textId="77777777" w:rsidR="00BA5748" w:rsidRPr="00496551" w:rsidRDefault="00BA5748" w:rsidP="00BA5748">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135CAAEA" w14:textId="77777777" w:rsidR="00BA5748" w:rsidRPr="00496551" w:rsidRDefault="00BA5748" w:rsidP="00BA5748">
      <w:pPr>
        <w:pStyle w:val="Zwykytekst"/>
        <w:rPr>
          <w:rFonts w:ascii="Times New Roman" w:hAnsi="Times New Roman" w:cs="Times New Roman"/>
          <w:sz w:val="16"/>
          <w:szCs w:val="16"/>
          <w:lang w:val="pl-PL"/>
        </w:rPr>
      </w:pPr>
    </w:p>
    <w:p w14:paraId="65159E3C" w14:textId="77777777" w:rsidR="00BA5748" w:rsidRPr="00496551" w:rsidRDefault="00BA5748" w:rsidP="00BA5748">
      <w:pPr>
        <w:pStyle w:val="Zwykytekst"/>
        <w:rPr>
          <w:sz w:val="16"/>
          <w:szCs w:val="16"/>
          <w:lang w:val="pl-PL"/>
        </w:rPr>
      </w:pPr>
    </w:p>
    <w:p w14:paraId="09644BBA" w14:textId="77777777" w:rsidR="00BA5748" w:rsidRPr="00877B92" w:rsidRDefault="00BA5748" w:rsidP="00BA5748">
      <w:pPr>
        <w:rPr>
          <w:lang w:val="pl-PL"/>
        </w:rPr>
      </w:pPr>
    </w:p>
    <w:p w14:paraId="67B9CF92" w14:textId="77777777" w:rsidR="00BA5748" w:rsidRDefault="00BA5748" w:rsidP="00BA5748">
      <w:pPr>
        <w:rPr>
          <w:lang w:val="pl-PL"/>
        </w:rPr>
      </w:pPr>
    </w:p>
    <w:p w14:paraId="5E5D0C4C" w14:textId="77777777" w:rsidR="00BA5748" w:rsidRPr="009B06ED" w:rsidRDefault="00BA5748" w:rsidP="00BA5748">
      <w:pPr>
        <w:rPr>
          <w:lang w:val="pl-PL"/>
        </w:rPr>
      </w:pPr>
      <w:r>
        <w:rPr>
          <w:lang w:val="pl-PL"/>
        </w:rPr>
        <w:t>* Egzemplarz dla Wykonawcy / AGH</w:t>
      </w:r>
    </w:p>
    <w:p w14:paraId="32ADADE8" w14:textId="77777777" w:rsidR="00BA5748" w:rsidRPr="00456B64" w:rsidRDefault="00BA5748" w:rsidP="00BA574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4BF55F25" w14:textId="77777777" w:rsidR="00BA5748" w:rsidRPr="00456B64" w:rsidRDefault="00BA5748" w:rsidP="00BA5748">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sectPr w:rsidR="00BA5748" w:rsidRPr="00456B64">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7B439" w14:textId="77777777" w:rsidR="00FA4AAA" w:rsidRDefault="00FA4AAA">
      <w:r>
        <w:separator/>
      </w:r>
    </w:p>
  </w:endnote>
  <w:endnote w:type="continuationSeparator" w:id="0">
    <w:p w14:paraId="4A530CD8" w14:textId="77777777" w:rsidR="00FA4AAA" w:rsidRDefault="00FA4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DD759" w14:textId="77777777" w:rsidR="00183674" w:rsidRDefault="0018367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A8EFD" w14:textId="77777777" w:rsidR="00BA5748" w:rsidRDefault="00BA5748">
    <w:pPr>
      <w:pStyle w:val="Stopka"/>
      <w:jc w:val="right"/>
    </w:pPr>
    <w:r>
      <w:fldChar w:fldCharType="begin"/>
    </w:r>
    <w:r>
      <w:instrText>PAGE   \* MERGEFORMAT</w:instrText>
    </w:r>
    <w:r>
      <w:fldChar w:fldCharType="separate"/>
    </w:r>
    <w:r>
      <w:rPr>
        <w:lang w:val="pl-PL"/>
      </w:rPr>
      <w:t>2</w:t>
    </w:r>
    <w:r>
      <w:fldChar w:fldCharType="end"/>
    </w:r>
  </w:p>
  <w:p w14:paraId="63A237A8" w14:textId="77777777" w:rsidR="00183674" w:rsidRDefault="0018367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68B98" w14:textId="77777777" w:rsidR="00183674" w:rsidRDefault="0018367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64FAD" w14:textId="77777777" w:rsidR="00FA4AAA" w:rsidRDefault="00FA4AAA">
      <w:r>
        <w:separator/>
      </w:r>
    </w:p>
  </w:footnote>
  <w:footnote w:type="continuationSeparator" w:id="0">
    <w:p w14:paraId="436868D3" w14:textId="77777777" w:rsidR="00FA4AAA" w:rsidRDefault="00FA4A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4A037" w14:textId="77777777" w:rsidR="00183674" w:rsidRDefault="0018367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04C35" w14:textId="77777777" w:rsidR="00183674" w:rsidRDefault="0018367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FBBF1" w14:textId="77777777" w:rsidR="00183674" w:rsidRDefault="0018367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7387406">
    <w:abstractNumId w:val="7"/>
  </w:num>
  <w:num w:numId="2" w16cid:durableId="1198276417">
    <w:abstractNumId w:val="11"/>
  </w:num>
  <w:num w:numId="3" w16cid:durableId="1036349654">
    <w:abstractNumId w:val="2"/>
  </w:num>
  <w:num w:numId="4" w16cid:durableId="92669661">
    <w:abstractNumId w:val="4"/>
  </w:num>
  <w:num w:numId="5" w16cid:durableId="840967344">
    <w:abstractNumId w:val="13"/>
  </w:num>
  <w:num w:numId="6" w16cid:durableId="791168304">
    <w:abstractNumId w:val="9"/>
  </w:num>
  <w:num w:numId="7" w16cid:durableId="1112356635">
    <w:abstractNumId w:val="8"/>
  </w:num>
  <w:num w:numId="8" w16cid:durableId="1253006309">
    <w:abstractNumId w:val="10"/>
  </w:num>
  <w:num w:numId="9" w16cid:durableId="12973754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09371626">
    <w:abstractNumId w:val="3"/>
  </w:num>
  <w:num w:numId="11" w16cid:durableId="2135906809">
    <w:abstractNumId w:val="12"/>
  </w:num>
  <w:num w:numId="12" w16cid:durableId="172289693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4AAA"/>
    <w:rsid w:val="000033EA"/>
    <w:rsid w:val="0002467C"/>
    <w:rsid w:val="00040A7A"/>
    <w:rsid w:val="000936CA"/>
    <w:rsid w:val="00097182"/>
    <w:rsid w:val="000B1A00"/>
    <w:rsid w:val="000C0F66"/>
    <w:rsid w:val="001764D4"/>
    <w:rsid w:val="00183674"/>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A574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A4AAA"/>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7B3A97"/>
  <w15:chartTrackingRefBased/>
  <w15:docId w15:val="{FC6654DC-C29D-429D-8DAC-D59847BF3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A5748"/>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BA574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2297</Words>
  <Characters>13783</Characters>
  <Application>Microsoft Office Word</Application>
  <DocSecurity>0</DocSecurity>
  <Lines>114</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16048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2</cp:revision>
  <cp:lastPrinted>2022-09-27T11:38:00Z</cp:lastPrinted>
  <dcterms:created xsi:type="dcterms:W3CDTF">2022-09-27T11:39:00Z</dcterms:created>
  <dcterms:modified xsi:type="dcterms:W3CDTF">2022-09-27T11:39:00Z</dcterms:modified>
</cp:coreProperties>
</file>