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1411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F7A0B2F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80BD40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8D1F51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9B490C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F23143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FCA2C8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A1A647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18D495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FA6B1C">
        <w:rPr>
          <w:sz w:val="22"/>
          <w:lang w:val="en-US"/>
        </w:rPr>
        <w:t>……………………………………………………………………………………………..</w:t>
      </w:r>
    </w:p>
    <w:p w14:paraId="3443E1E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FA6B1C">
        <w:rPr>
          <w:sz w:val="22"/>
          <w:lang w:val="en-US"/>
        </w:rPr>
        <w:t>…………………………………………………………………………………………….</w:t>
      </w:r>
    </w:p>
    <w:p w14:paraId="2B3E3D7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DC8392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5452E8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A162AE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F7905E3" w14:textId="77777777" w:rsidR="00495C2C" w:rsidRPr="00495C2C" w:rsidRDefault="00495C2C" w:rsidP="008D2AB8">
      <w:pPr>
        <w:ind w:right="-110"/>
        <w:rPr>
          <w:b/>
        </w:rPr>
      </w:pPr>
      <w:r w:rsidRPr="00495C2C">
        <w:rPr>
          <w:b/>
        </w:rPr>
        <w:t>Akademia Górniczo - Hutnicza</w:t>
      </w:r>
    </w:p>
    <w:p w14:paraId="00E395C2" w14:textId="77777777" w:rsidR="00495C2C" w:rsidRPr="00495C2C" w:rsidRDefault="00495C2C" w:rsidP="008D2AB8">
      <w:pPr>
        <w:ind w:right="-110"/>
        <w:rPr>
          <w:b/>
        </w:rPr>
      </w:pPr>
      <w:r w:rsidRPr="00495C2C">
        <w:rPr>
          <w:b/>
        </w:rPr>
        <w:t>im. Stanisława Staszica w Krakowie</w:t>
      </w:r>
    </w:p>
    <w:p w14:paraId="35F4E11C" w14:textId="77777777" w:rsidR="008D2AB8" w:rsidRDefault="00495C2C" w:rsidP="008D2AB8">
      <w:pPr>
        <w:ind w:right="-110"/>
        <w:rPr>
          <w:b/>
        </w:rPr>
      </w:pPr>
      <w:r w:rsidRPr="00495C2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0E6CBA68" w14:textId="77777777" w:rsidR="008D2AB8" w:rsidRDefault="00495C2C" w:rsidP="008D2AB8">
      <w:pPr>
        <w:ind w:right="-110"/>
        <w:rPr>
          <w:b/>
        </w:rPr>
      </w:pPr>
      <w:r w:rsidRPr="00495C2C">
        <w:rPr>
          <w:b/>
        </w:rPr>
        <w:t>Al. Mickiewicza</w:t>
      </w:r>
      <w:r w:rsidR="008D2AB8">
        <w:rPr>
          <w:b/>
        </w:rPr>
        <w:t xml:space="preserve"> </w:t>
      </w:r>
      <w:r w:rsidRPr="00495C2C">
        <w:rPr>
          <w:b/>
        </w:rPr>
        <w:t>30</w:t>
      </w:r>
      <w:r w:rsidR="008D2AB8">
        <w:rPr>
          <w:b/>
        </w:rPr>
        <w:t xml:space="preserve"> </w:t>
      </w:r>
    </w:p>
    <w:p w14:paraId="7C37CE71" w14:textId="77777777" w:rsidR="008D2AB8" w:rsidRDefault="00495C2C" w:rsidP="008D2AB8">
      <w:pPr>
        <w:rPr>
          <w:b/>
        </w:rPr>
      </w:pPr>
      <w:r w:rsidRPr="00495C2C">
        <w:rPr>
          <w:b/>
        </w:rPr>
        <w:t>30-059</w:t>
      </w:r>
      <w:r w:rsidR="008D2AB8">
        <w:rPr>
          <w:b/>
        </w:rPr>
        <w:t xml:space="preserve"> </w:t>
      </w:r>
      <w:r w:rsidRPr="00495C2C">
        <w:rPr>
          <w:b/>
        </w:rPr>
        <w:t>Kraków</w:t>
      </w:r>
      <w:r w:rsidR="008D2AB8">
        <w:rPr>
          <w:b/>
        </w:rPr>
        <w:t xml:space="preserve">,  </w:t>
      </w:r>
    </w:p>
    <w:p w14:paraId="03F7BAC4" w14:textId="77777777" w:rsidR="008D2AB8" w:rsidRDefault="008D2AB8" w:rsidP="008D2AB8">
      <w:pPr>
        <w:ind w:firstLine="3969"/>
        <w:rPr>
          <w:b/>
        </w:rPr>
      </w:pPr>
    </w:p>
    <w:p w14:paraId="51C4B277" w14:textId="38CD05E0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E32D0" w:rsidRPr="000E32D0">
        <w:rPr>
          <w:b/>
        </w:rPr>
        <w:t xml:space="preserve">dostawa i montaż wyposażenia meblowego do pomieszczeń biurowych </w:t>
      </w:r>
      <w:proofErr w:type="spellStart"/>
      <w:r w:rsidR="000E32D0" w:rsidRPr="000E32D0">
        <w:rPr>
          <w:b/>
        </w:rPr>
        <w:t>WWNiG</w:t>
      </w:r>
      <w:proofErr w:type="spellEnd"/>
      <w:r w:rsidR="000E32D0" w:rsidRPr="000E32D0">
        <w:rPr>
          <w:b/>
        </w:rPr>
        <w:t xml:space="preserve"> paw. A4, pomieszczenie 101 - KC-zp.272-625/22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14:paraId="799D175E" w14:textId="5E595C0F" w:rsidR="00E57E81" w:rsidRDefault="00E57E81" w:rsidP="008D2AB8">
      <w:pPr>
        <w:widowControl w:val="0"/>
        <w:ind w:right="1"/>
        <w:jc w:val="both"/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992"/>
        <w:gridCol w:w="1134"/>
        <w:gridCol w:w="993"/>
        <w:gridCol w:w="691"/>
        <w:gridCol w:w="2001"/>
      </w:tblGrid>
      <w:tr w:rsidR="000E32D0" w:rsidRPr="00FE4E3E" w14:paraId="5CA541A9" w14:textId="77777777" w:rsidTr="00E33C3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B6827D" w14:textId="77777777" w:rsidR="000E32D0" w:rsidRPr="00FE4E3E" w:rsidRDefault="000E32D0" w:rsidP="00E33C34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B8C211" w14:textId="77777777" w:rsidR="000E32D0" w:rsidRPr="00FE4E3E" w:rsidRDefault="000E32D0" w:rsidP="00E33C34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EF9B2B0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C48B95F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FC242A" w14:textId="6D7A9892" w:rsidR="000E32D0" w:rsidRPr="00FE4E3E" w:rsidRDefault="000E32D0" w:rsidP="00E33C34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</w:t>
            </w:r>
            <w:r w:rsidR="002429F0">
              <w:rPr>
                <w:b/>
                <w:sz w:val="20"/>
                <w:szCs w:val="20"/>
              </w:rPr>
              <w:t>, model</w:t>
            </w:r>
            <w:r w:rsidRPr="00FE4E3E">
              <w:rPr>
                <w:b/>
                <w:sz w:val="20"/>
                <w:szCs w:val="20"/>
              </w:rPr>
              <w:t>/</w:t>
            </w:r>
            <w:r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043101" w14:textId="77777777" w:rsidR="000E32D0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Liczba szt./</w:t>
            </w:r>
          </w:p>
          <w:p w14:paraId="1BD8D3B9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3F2A4F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470B30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72851F41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80CF340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23DCDB28" w14:textId="77777777" w:rsidR="000E32D0" w:rsidRPr="00FE4E3E" w:rsidRDefault="000E32D0" w:rsidP="00E33C34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6AD05F93" w14:textId="77777777" w:rsidR="000E32D0" w:rsidRPr="00FE4E3E" w:rsidRDefault="000E32D0" w:rsidP="00E33C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6EF86A2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3E0CD4FC" w14:textId="77777777" w:rsidR="000E32D0" w:rsidRPr="00FE4E3E" w:rsidRDefault="000E32D0" w:rsidP="00E33C34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0D53A31D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0E32D0" w:rsidRPr="00FE4E3E" w14:paraId="53867495" w14:textId="77777777" w:rsidTr="00E33C34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D4DE17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358EF32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DD3F02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C71481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6A7E78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8280C3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92710A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50748F4" w14:textId="77777777" w:rsidR="000E32D0" w:rsidRPr="00FE4E3E" w:rsidRDefault="000E32D0" w:rsidP="00E33C3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0E32D0" w:rsidRPr="00FE4E3E" w14:paraId="1DBF7122" w14:textId="77777777" w:rsidTr="00E33C34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335DF4" w14:textId="77777777" w:rsidR="000E32D0" w:rsidRPr="00FE4E3E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5414" w14:textId="076B3FB3" w:rsidR="000E32D0" w:rsidRPr="00FE4E3E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Biurko gabinetowe wsparte na komodzie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E2F19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B5E3" w14:textId="38775F3D" w:rsidR="000E32D0" w:rsidRPr="00FE4E3E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B9D34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C8A0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3FA254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A434243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  <w:p w14:paraId="6151E4B2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23812C9C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63F17A" w14:textId="77777777" w:rsidR="000E32D0" w:rsidRPr="00FE4E3E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C424" w14:textId="0BE88367" w:rsidR="000E32D0" w:rsidRPr="00FE4E3E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Szyna kablowa do biurek pojedynczych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655A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2A73" w14:textId="7205BD43" w:rsidR="000E32D0" w:rsidRPr="00FE4E3E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6841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3D5D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D4D1A8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7BEEB3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12E4E6AE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991F96" w14:textId="77777777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D78D5" w14:textId="557565A5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Przepust kablowy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7E30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2C61E" w14:textId="08272F52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15BB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A6E9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551BC7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1760AE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2FDEC582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72512A" w14:textId="77777777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9BB1" w14:textId="7A6C7579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Fotel gabinetowy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18A46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8961" w14:textId="2DE39E24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D2216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16349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9AB153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49193C6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21DD5FC1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04BD702" w14:textId="77777777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25D8" w14:textId="4C859B8C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Szafa aktowa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9934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E092D" w14:textId="166B2432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E069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E68D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B470DC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5A8641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5A7944C8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4AF3792" w14:textId="77777777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3A852" w14:textId="07F5A015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Szafa aktowa z przeszkleniem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01D1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9953" w14:textId="46D7DA00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5DC4C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0C9B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2D443E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B9FBF44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0CAE9715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508585" w14:textId="77777777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F297E" w14:textId="464C21A1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Nadstawka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8916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E151" w14:textId="79853ABB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AF7A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AA6FF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857002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26E1BB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4E37BD39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E6B36F" w14:textId="77777777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62A5" w14:textId="0B3E9ED1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Zestaw szaf: szafa z aneksem kuchennym, szafa ubraniowa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B2C10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6064D" w14:textId="06697BEA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CA36C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2BD7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FCCD7F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B64344F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22D24DCE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B631DBB" w14:textId="77777777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6999" w14:textId="231939B3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Witryna gabinetowa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E42F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98B22" w14:textId="438A40FA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69B3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C368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6BF3C47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786548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595CFC53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FF7604" w14:textId="0885801B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F48C1" w14:textId="67D745E5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Szafa gabinetowa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CAAA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9839" w14:textId="48A15ECC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B2F4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AF1DD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BD801C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E856F6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6EA092D8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8DC750E" w14:textId="1B5DB615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6C22" w14:textId="4AF225E2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Stół konferencyjny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82A38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88653" w14:textId="46A43471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61225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2CFD0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BB2526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8CDA54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4D13F179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071F99F" w14:textId="5EFB8D3F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230B1" w14:textId="43892D3C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Fotel konferencyjny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2A74F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92D3B" w14:textId="0E78DF93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91EBA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CADCC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043810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E78633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750A12DF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DCB2325" w14:textId="6D86656C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1D8E" w14:textId="7AF4C183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Kanał kablowy pionowy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A5A1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F18C" w14:textId="1AB0B282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F5C73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AAC0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C57512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290DFA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51AE3C9E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01026F7" w14:textId="72D2430F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989D" w14:textId="6CBAB596" w:rsidR="000E32D0" w:rsidRDefault="000E32D0" w:rsidP="00E33C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Mediaport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2926E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8662B" w14:textId="51D52750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46226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4689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DCE3FD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23422B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0466C37B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9FD1E8" w14:textId="505FB96B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77B7" w14:textId="3BC31621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Fotel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776D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8988" w14:textId="4634B2AD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C06D7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372D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124A7B9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4306BF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5B915BC2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18C817" w14:textId="0C76B81E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0428" w14:textId="20062F44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Sofa 2-osobowa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943C2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9190F" w14:textId="285000FF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3150A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EA23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8521D3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06F5EB6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4CFB48FF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E0F86A" w14:textId="420049A5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6E283" w14:textId="0439DFE1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Stolik kawowy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738F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2916" w14:textId="3B4E7AA7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2B33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1272F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018FFE2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1D315A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244202B3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FE6474" w14:textId="1E3CADF4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0826B" w14:textId="239ABF65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Lampa stojąca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1943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09BD" w14:textId="02AD47DB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6ECD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91D4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CA4676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FDEB8B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4A916967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907C28" w14:textId="3F094135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063E" w14:textId="0C5EF8F9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Lampa biurkowa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3631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BC15" w14:textId="32822680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F5A02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B32D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F2A4E1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0AC3C47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1C216D2F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48225A" w14:textId="4BB5411C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AF09" w14:textId="0728A718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Lampa wisząca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CC08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07A1" w14:textId="3D9EF95E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27238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BA2A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16C5B6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7AB9289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264C1F3E" w14:textId="77777777" w:rsidTr="00E33C3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C7688D1" w14:textId="7A6C8BF5" w:rsidR="000E32D0" w:rsidRDefault="000E32D0" w:rsidP="00E33C3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6EFA" w14:textId="062418B9" w:rsidR="000E32D0" w:rsidRDefault="000E32D0" w:rsidP="00E33C3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Maskownica grzejnika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D3760" w14:textId="77777777" w:rsidR="000E32D0" w:rsidRPr="00FE4E3E" w:rsidRDefault="000E32D0" w:rsidP="00E33C34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2D73" w14:textId="297C8DC1" w:rsidR="000E32D0" w:rsidRDefault="000E32D0" w:rsidP="00E33C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66ADF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BB8A" w14:textId="77777777" w:rsidR="000E32D0" w:rsidRPr="00FE4E3E" w:rsidRDefault="000E32D0" w:rsidP="00E33C34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8D5E65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6B2A8D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  <w:tr w:rsidR="000E32D0" w:rsidRPr="00FE4E3E" w14:paraId="73E5C439" w14:textId="77777777" w:rsidTr="00E33C34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8FF98B8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  <w:p w14:paraId="0092D697" w14:textId="77777777" w:rsidR="000E32D0" w:rsidRPr="00FE4E3E" w:rsidRDefault="000E32D0" w:rsidP="00E33C34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1C3F0931" w14:textId="77777777" w:rsidR="000E32D0" w:rsidRPr="00FE4E3E" w:rsidRDefault="000E32D0" w:rsidP="00E33C34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6855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CBF4774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2502B6" w14:textId="77777777" w:rsidR="000E32D0" w:rsidRPr="00FE4E3E" w:rsidRDefault="000E32D0" w:rsidP="00E33C34">
            <w:pPr>
              <w:ind w:right="425"/>
              <w:rPr>
                <w:sz w:val="20"/>
                <w:szCs w:val="20"/>
              </w:rPr>
            </w:pPr>
          </w:p>
        </w:tc>
      </w:tr>
    </w:tbl>
    <w:p w14:paraId="17E96C16" w14:textId="70E455D7" w:rsidR="000E32D0" w:rsidRDefault="000E32D0" w:rsidP="008D2AB8">
      <w:pPr>
        <w:widowControl w:val="0"/>
        <w:ind w:right="1"/>
        <w:jc w:val="both"/>
      </w:pPr>
    </w:p>
    <w:p w14:paraId="43E8A42C" w14:textId="2BF1152A" w:rsidR="00E57E81" w:rsidRDefault="00E57E81" w:rsidP="00E57E81">
      <w:pPr>
        <w:widowControl w:val="0"/>
        <w:spacing w:line="264" w:lineRule="auto"/>
        <w:ind w:right="1"/>
        <w:rPr>
          <w:b/>
          <w:color w:val="000000" w:themeColor="text1"/>
        </w:rPr>
      </w:pPr>
      <w:r w:rsidRPr="0054164E">
        <w:rPr>
          <w:b/>
          <w:color w:val="000000" w:themeColor="text1"/>
        </w:rPr>
        <w:t>Cena netto:   ............................................................. PLN</w:t>
      </w:r>
    </w:p>
    <w:p w14:paraId="5AC5BA42" w14:textId="7CCF01D9" w:rsidR="00DA7559" w:rsidRPr="0054164E" w:rsidRDefault="00DA7559" w:rsidP="00E57E81">
      <w:pPr>
        <w:widowControl w:val="0"/>
        <w:spacing w:line="264" w:lineRule="auto"/>
        <w:ind w:right="1"/>
        <w:rPr>
          <w:b/>
          <w:color w:val="000000" w:themeColor="text1"/>
        </w:rPr>
      </w:pPr>
      <w:r>
        <w:rPr>
          <w:b/>
          <w:color w:val="000000" w:themeColor="text1"/>
        </w:rPr>
        <w:t>Wartość podatku VAT: …………………..………. PLN</w:t>
      </w:r>
    </w:p>
    <w:p w14:paraId="4ECAF74F" w14:textId="77777777" w:rsidR="00DA7559" w:rsidRDefault="00DA7559" w:rsidP="00E57E81">
      <w:pPr>
        <w:widowControl w:val="0"/>
        <w:spacing w:line="264" w:lineRule="auto"/>
        <w:ind w:right="1"/>
        <w:rPr>
          <w:b/>
          <w:color w:val="000000" w:themeColor="text1"/>
        </w:rPr>
      </w:pPr>
    </w:p>
    <w:p w14:paraId="44D8C924" w14:textId="2C86E9FA" w:rsidR="00E57E81" w:rsidRDefault="00E57E81" w:rsidP="00E57E81">
      <w:pPr>
        <w:widowControl w:val="0"/>
        <w:spacing w:line="264" w:lineRule="auto"/>
        <w:ind w:right="1"/>
        <w:rPr>
          <w:b/>
        </w:rPr>
      </w:pPr>
      <w:r w:rsidRPr="0054164E">
        <w:rPr>
          <w:b/>
          <w:color w:val="000000" w:themeColor="text1"/>
        </w:rPr>
        <w:t>Cena brutto</w:t>
      </w:r>
      <w:r w:rsidR="000E32D0">
        <w:rPr>
          <w:b/>
          <w:color w:val="000000" w:themeColor="text1"/>
        </w:rPr>
        <w:t xml:space="preserve"> za całość przedmiotu zamówienia</w:t>
      </w:r>
      <w:r>
        <w:rPr>
          <w:b/>
        </w:rPr>
        <w:t>............................................................. PLN</w:t>
      </w:r>
    </w:p>
    <w:p w14:paraId="4BA94018" w14:textId="77777777" w:rsidR="00E57E81" w:rsidRDefault="00E57E81" w:rsidP="00E57E81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70CC6A4" w14:textId="23CEF13D" w:rsidR="00E57E81" w:rsidRDefault="00E57E81" w:rsidP="00E57E81">
      <w:pPr>
        <w:widowControl w:val="0"/>
        <w:spacing w:line="264" w:lineRule="auto"/>
        <w:ind w:right="1"/>
        <w:jc w:val="both"/>
      </w:pPr>
      <w:r>
        <w:t>Słownie brutto:</w:t>
      </w:r>
      <w:r w:rsidR="008C627B">
        <w:t xml:space="preserve"> </w:t>
      </w:r>
      <w:r>
        <w:t>.......................................................................................................................</w:t>
      </w:r>
    </w:p>
    <w:p w14:paraId="002D46F7" w14:textId="77777777" w:rsidR="00E57E81" w:rsidRDefault="00E57E81" w:rsidP="00E57E81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56BF45A" w14:textId="5C946234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A6B1C">
        <w:rPr>
          <w:b/>
          <w:bCs/>
        </w:rPr>
        <w:t>……………</w:t>
      </w:r>
      <w:r w:rsidR="00FA6B1C" w:rsidRPr="00FA6B1C">
        <w:rPr>
          <w:b/>
          <w:bCs/>
        </w:rPr>
        <w:t xml:space="preserve"> dni </w:t>
      </w:r>
      <w:r w:rsidR="000E32D0">
        <w:rPr>
          <w:b/>
          <w:bCs/>
        </w:rPr>
        <w:t>roboczych</w:t>
      </w:r>
      <w:r w:rsidR="00770516">
        <w:rPr>
          <w:b/>
          <w:bCs/>
        </w:rPr>
        <w:t xml:space="preserve"> </w:t>
      </w:r>
      <w:r w:rsidR="00FA6B1C" w:rsidRPr="00FA6B1C">
        <w:rPr>
          <w:b/>
          <w:bCs/>
        </w:rPr>
        <w:t>od daty podpisania umowy</w:t>
      </w:r>
      <w:r w:rsidR="00FA6B1C">
        <w:t xml:space="preserve"> </w:t>
      </w:r>
    </w:p>
    <w:p w14:paraId="6989CB67" w14:textId="231F5420" w:rsidR="008D2AB8" w:rsidRPr="009D5595" w:rsidRDefault="008D2AB8" w:rsidP="009D5595">
      <w:pPr>
        <w:widowControl w:val="0"/>
        <w:ind w:right="1"/>
        <w:jc w:val="both"/>
        <w:rPr>
          <w:b/>
          <w:color w:val="FF0000"/>
        </w:rPr>
      </w:pPr>
      <w:r w:rsidRPr="009D5595">
        <w:rPr>
          <w:b/>
        </w:rPr>
        <w:t xml:space="preserve">Okres udzielonej gwarancji </w:t>
      </w:r>
      <w:r w:rsidR="00E352EA" w:rsidRPr="009D5595">
        <w:rPr>
          <w:b/>
        </w:rPr>
        <w:t>na biurko, stół konferencyjny i stolik kawowy</w:t>
      </w:r>
      <w:r w:rsidR="00E352EA" w:rsidRPr="009D5595">
        <w:rPr>
          <w:b/>
        </w:rPr>
        <w:t xml:space="preserve"> </w:t>
      </w:r>
      <w:r w:rsidRPr="009D5595">
        <w:rPr>
          <w:b/>
        </w:rPr>
        <w:t>wynosi:</w:t>
      </w:r>
      <w:r w:rsidRPr="009D5595">
        <w:t xml:space="preserve"> </w:t>
      </w:r>
      <w:r w:rsidRPr="009D5595">
        <w:rPr>
          <w:b/>
          <w:bCs/>
        </w:rPr>
        <w:t>…</w:t>
      </w:r>
      <w:r w:rsidR="00E352EA" w:rsidRPr="009D5595">
        <w:rPr>
          <w:b/>
          <w:bCs/>
        </w:rPr>
        <w:t>.</w:t>
      </w:r>
      <w:r w:rsidR="00FA6B1C" w:rsidRPr="009D5595">
        <w:rPr>
          <w:b/>
          <w:bCs/>
        </w:rPr>
        <w:t xml:space="preserve"> </w:t>
      </w:r>
      <w:r w:rsidR="00E352EA" w:rsidRPr="009D5595">
        <w:rPr>
          <w:b/>
          <w:bCs/>
        </w:rPr>
        <w:t>m-</w:t>
      </w:r>
      <w:proofErr w:type="spellStart"/>
      <w:r w:rsidR="00E352EA" w:rsidRPr="009D5595">
        <w:rPr>
          <w:b/>
          <w:bCs/>
        </w:rPr>
        <w:t>cy</w:t>
      </w:r>
      <w:proofErr w:type="spellEnd"/>
      <w:r w:rsidR="00FA6B1C" w:rsidRPr="009D5595">
        <w:t xml:space="preserve"> </w:t>
      </w:r>
      <w:r w:rsidR="000E32D0" w:rsidRPr="009D5595">
        <w:rPr>
          <w:b/>
          <w:color w:val="FF0000"/>
        </w:rPr>
        <w:t>/</w:t>
      </w:r>
      <w:r w:rsidRPr="009D5595">
        <w:rPr>
          <w:b/>
          <w:color w:val="FF0000"/>
        </w:rPr>
        <w:t>kryterium oceny ofert</w:t>
      </w:r>
      <w:r w:rsidR="000E32D0" w:rsidRPr="009D5595">
        <w:rPr>
          <w:b/>
          <w:color w:val="FF0000"/>
        </w:rPr>
        <w:t>/</w:t>
      </w:r>
    </w:p>
    <w:p w14:paraId="6C77F05F" w14:textId="2E93D70D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 xml:space="preserve">Okres udzielonej gwarancji na </w:t>
      </w:r>
      <w:r w:rsidRPr="009D5595">
        <w:rPr>
          <w:b/>
        </w:rPr>
        <w:t>biurko gabinetowe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03EB1457" w14:textId="4423A0D2" w:rsidR="00E352EA" w:rsidRPr="009D5595" w:rsidRDefault="00E352EA" w:rsidP="009D5595">
      <w:pPr>
        <w:widowControl w:val="0"/>
        <w:ind w:right="1"/>
        <w:jc w:val="both"/>
        <w:rPr>
          <w:b/>
          <w:color w:val="FF0000"/>
        </w:rPr>
      </w:pPr>
      <w:r w:rsidRPr="009D5595">
        <w:rPr>
          <w:b/>
        </w:rPr>
        <w:t xml:space="preserve">Okres udzielonej gwarancji na </w:t>
      </w:r>
      <w:r w:rsidRPr="009D5595">
        <w:rPr>
          <w:b/>
        </w:rPr>
        <w:t>fotel gabinetowy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3392B705" w14:textId="47357D04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>Okres udzielonej gwarancji na szafę aktową wynosi …….. m-</w:t>
      </w:r>
      <w:proofErr w:type="spellStart"/>
      <w:r w:rsidRPr="009D5595">
        <w:rPr>
          <w:b/>
        </w:rPr>
        <w:t>cy</w:t>
      </w:r>
      <w:proofErr w:type="spellEnd"/>
    </w:p>
    <w:p w14:paraId="19C79EBA" w14:textId="516EC7CB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>Okres udzielonej gwarancji na szafę aktową</w:t>
      </w:r>
      <w:r w:rsidRPr="009D5595">
        <w:rPr>
          <w:b/>
        </w:rPr>
        <w:t xml:space="preserve"> z przeszkleniem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184F188C" w14:textId="0DC34C8E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 xml:space="preserve">Okres udzielonej gwarancji na </w:t>
      </w:r>
      <w:r w:rsidRPr="009D5595">
        <w:rPr>
          <w:b/>
        </w:rPr>
        <w:t>nadstawkę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20096F27" w14:textId="761357B1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 xml:space="preserve">Okres udzielonej gwarancji na </w:t>
      </w:r>
      <w:r w:rsidRPr="009D5595">
        <w:rPr>
          <w:b/>
        </w:rPr>
        <w:t>zestaw szaf z aneksem kuchennym i szafę ubraniową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37D65122" w14:textId="236E0A0B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 xml:space="preserve">Okres udzielonej gwarancji na </w:t>
      </w:r>
      <w:r w:rsidRPr="009D5595">
        <w:rPr>
          <w:b/>
        </w:rPr>
        <w:t>witrynę gabinetową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18D3FA48" w14:textId="25DD60AC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 xml:space="preserve">Okres udzielonej gwarancji na szafę </w:t>
      </w:r>
      <w:r w:rsidRPr="009D5595">
        <w:rPr>
          <w:b/>
        </w:rPr>
        <w:t>gabinetową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7B7E2542" w14:textId="17F6BC32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 xml:space="preserve">Okres udzielonej gwarancji na </w:t>
      </w:r>
      <w:r w:rsidRPr="009D5595">
        <w:rPr>
          <w:b/>
        </w:rPr>
        <w:t>fotele konferencyjne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2E2A0F8B" w14:textId="74697EDD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 xml:space="preserve">Okres udzielonej gwarancji na </w:t>
      </w:r>
      <w:r w:rsidRPr="009D5595">
        <w:rPr>
          <w:b/>
        </w:rPr>
        <w:t>fotel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19F2C03A" w14:textId="380BC45B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 xml:space="preserve">Okres udzielonej gwarancji na </w:t>
      </w:r>
      <w:r w:rsidRPr="009D5595">
        <w:rPr>
          <w:b/>
        </w:rPr>
        <w:t>sofę 2-osobową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4C419A98" w14:textId="36232C27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 xml:space="preserve">Okres udzielonej gwarancji na </w:t>
      </w:r>
      <w:r w:rsidRPr="009D5595">
        <w:rPr>
          <w:b/>
        </w:rPr>
        <w:t>lampę stojącą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0191949B" w14:textId="43BDD0BA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 xml:space="preserve">Okres udzielonej gwarancji na </w:t>
      </w:r>
      <w:r w:rsidRPr="009D5595">
        <w:rPr>
          <w:b/>
        </w:rPr>
        <w:t>lampę biurkową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08DEBCD6" w14:textId="387E8F80" w:rsidR="00E352EA" w:rsidRPr="009D5595" w:rsidRDefault="00E352EA" w:rsidP="009D5595">
      <w:pPr>
        <w:widowControl w:val="0"/>
        <w:ind w:right="1"/>
        <w:jc w:val="both"/>
        <w:rPr>
          <w:b/>
        </w:rPr>
      </w:pPr>
      <w:r w:rsidRPr="009D5595">
        <w:rPr>
          <w:b/>
        </w:rPr>
        <w:t xml:space="preserve">Okres udzielonej gwarancji na </w:t>
      </w:r>
      <w:r w:rsidRPr="009D5595">
        <w:rPr>
          <w:b/>
        </w:rPr>
        <w:t>lampę wiszącą</w:t>
      </w:r>
      <w:r w:rsidRPr="009D5595">
        <w:rPr>
          <w:b/>
        </w:rPr>
        <w:t xml:space="preserve"> wynosi …….. m-</w:t>
      </w:r>
      <w:proofErr w:type="spellStart"/>
      <w:r w:rsidRPr="009D5595">
        <w:rPr>
          <w:b/>
        </w:rPr>
        <w:t>cy</w:t>
      </w:r>
      <w:proofErr w:type="spellEnd"/>
    </w:p>
    <w:p w14:paraId="21F392AF" w14:textId="04493981" w:rsidR="00E352EA" w:rsidRDefault="00E352EA" w:rsidP="009D5595">
      <w:pPr>
        <w:widowControl w:val="0"/>
        <w:ind w:right="1"/>
        <w:jc w:val="both"/>
        <w:rPr>
          <w:b/>
        </w:rPr>
      </w:pPr>
      <w:r>
        <w:rPr>
          <w:b/>
        </w:rPr>
        <w:t xml:space="preserve">Okres udzielonej gwarancji na </w:t>
      </w:r>
      <w:r>
        <w:rPr>
          <w:b/>
          <w:sz w:val="22"/>
          <w:szCs w:val="20"/>
        </w:rPr>
        <w:t>maskownicę grzejnika</w:t>
      </w:r>
      <w:r w:rsidRPr="00E352EA">
        <w:rPr>
          <w:b/>
          <w:sz w:val="28"/>
        </w:rPr>
        <w:t xml:space="preserve"> </w:t>
      </w:r>
      <w:r>
        <w:rPr>
          <w:b/>
        </w:rPr>
        <w:t>wynosi …….. m-</w:t>
      </w:r>
      <w:proofErr w:type="spellStart"/>
      <w:r>
        <w:rPr>
          <w:b/>
        </w:rPr>
        <w:t>cy</w:t>
      </w:r>
      <w:proofErr w:type="spellEnd"/>
    </w:p>
    <w:p w14:paraId="56050B69" w14:textId="77777777" w:rsidR="009D5595" w:rsidRDefault="009D5595" w:rsidP="008D2AB8">
      <w:pPr>
        <w:tabs>
          <w:tab w:val="left" w:pos="426"/>
        </w:tabs>
        <w:spacing w:after="120"/>
        <w:jc w:val="both"/>
        <w:rPr>
          <w:sz w:val="22"/>
        </w:rPr>
      </w:pPr>
    </w:p>
    <w:p w14:paraId="664D1CC9" w14:textId="181AC505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lastRenderedPageBreak/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7563A37" w14:textId="77777777" w:rsidR="001C7C37" w:rsidRPr="00BE7642" w:rsidRDefault="008D2AB8" w:rsidP="00E352EA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1C7C37" w:rsidRPr="00BE764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235CC72" w14:textId="220B2C7D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14F11DB1" w14:textId="77777777" w:rsidR="00DF552A" w:rsidRDefault="00DF552A" w:rsidP="00DF552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10CC57A" w14:textId="77777777" w:rsidR="00DF552A" w:rsidRDefault="00DF552A" w:rsidP="00DF552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6200994F" w14:textId="77777777" w:rsidR="00DF552A" w:rsidRDefault="00DF552A" w:rsidP="00DF55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064A2F" w14:textId="3DAC0EFD" w:rsidR="00DF552A" w:rsidRDefault="00DF552A" w:rsidP="00DF552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 w:rsidR="00CE3EA0">
        <w:rPr>
          <w:i/>
          <w:sz w:val="22"/>
          <w:szCs w:val="22"/>
        </w:rPr>
        <w:br/>
      </w:r>
      <w:r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58D441" w14:textId="77777777" w:rsidR="00DF552A" w:rsidRDefault="00DF552A" w:rsidP="00DF552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D379A8" w14:textId="77777777" w:rsidR="00DF552A" w:rsidRDefault="00DF552A" w:rsidP="00DF552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206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76"/>
      </w:tblGrid>
      <w:tr w:rsidR="00DF552A" w14:paraId="256880CC" w14:textId="77777777" w:rsidTr="009D559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F1D24" w14:textId="77777777" w:rsidR="00DF552A" w:rsidRDefault="00DF552A" w:rsidP="00732F7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DB257" w14:textId="77777777" w:rsidR="00DF552A" w:rsidRDefault="00DF552A" w:rsidP="00732F7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26EF794A" w14:textId="77777777" w:rsidR="00DF552A" w:rsidRDefault="00DF552A" w:rsidP="00732F7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CE2E0" w14:textId="77777777" w:rsidR="00DF552A" w:rsidRDefault="00DF552A" w:rsidP="00732F7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F552A" w14:paraId="1B908EE8" w14:textId="77777777" w:rsidTr="009D55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1C849" w14:textId="77777777" w:rsidR="00DF552A" w:rsidRDefault="00DF552A" w:rsidP="00732F7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D5882" w14:textId="77777777" w:rsidR="00DF552A" w:rsidRDefault="00DF552A" w:rsidP="00732F7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951B6" w14:textId="77777777" w:rsidR="00DF552A" w:rsidRDefault="00DF552A" w:rsidP="00732F7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F552A" w14:paraId="0783D551" w14:textId="77777777" w:rsidTr="009D559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72151" w14:textId="77777777" w:rsidR="00DF552A" w:rsidRDefault="00DF552A" w:rsidP="00732F7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55DB65" w14:textId="77777777" w:rsidR="00DF552A" w:rsidRDefault="00DF552A" w:rsidP="00732F7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E89A8" w14:textId="77777777" w:rsidR="00DF552A" w:rsidRDefault="00DF552A" w:rsidP="00732F7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9B2B63" w14:textId="77777777" w:rsidR="00DF552A" w:rsidRDefault="00DF552A" w:rsidP="00DF55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6DC6030" w14:textId="77777777" w:rsidR="00DF552A" w:rsidRPr="003C1C97" w:rsidRDefault="00DF552A" w:rsidP="00DF552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0F62E882" w14:textId="77777777" w:rsidR="00DF552A" w:rsidRDefault="00DF552A" w:rsidP="00DF552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07E7940" w14:textId="77777777" w:rsidR="00DF552A" w:rsidRDefault="00DF552A" w:rsidP="00DF552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EFE64AA" w14:textId="77777777" w:rsidR="00DF552A" w:rsidRDefault="00DF552A" w:rsidP="00DF552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068B47C" w14:textId="77777777" w:rsidR="00DF552A" w:rsidRDefault="00DF552A" w:rsidP="00DF55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BE0D416" w14:textId="77777777" w:rsidR="00DF552A" w:rsidRDefault="00DF552A" w:rsidP="00DF552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351E11" w14:textId="77777777" w:rsidR="00DF552A" w:rsidRDefault="00DF552A" w:rsidP="00DF552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FCF565A" w14:textId="77777777" w:rsidR="00DF552A" w:rsidRDefault="00DF552A" w:rsidP="00DF552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30B547" w14:textId="77777777" w:rsidR="00DF552A" w:rsidRDefault="00DF552A" w:rsidP="00DF552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7A744EC" w14:textId="77777777" w:rsidR="00DF552A" w:rsidRDefault="00DF552A" w:rsidP="00DF552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70C13A8" w14:textId="77777777" w:rsidR="00DF552A" w:rsidRDefault="00DF552A" w:rsidP="00DF552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0C0BE22" w14:textId="77777777" w:rsidR="00AA4C4F" w:rsidRPr="006B021C" w:rsidRDefault="00AA4C4F" w:rsidP="00AA4C4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0D4AF20D" w14:textId="77777777" w:rsidR="00AA4C4F" w:rsidRPr="006B021C" w:rsidRDefault="00AA4C4F" w:rsidP="00AA4C4F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Po zakończeniu postępowania wadium należy zwrócić.</w:t>
      </w:r>
      <w:r w:rsidRPr="006B021C">
        <w:rPr>
          <w:rStyle w:val="Odwoanieprzypisudolnego"/>
          <w:sz w:val="22"/>
          <w:szCs w:val="22"/>
        </w:rPr>
        <w:footnoteReference w:id="1"/>
      </w:r>
    </w:p>
    <w:p w14:paraId="0F348C15" w14:textId="77777777" w:rsidR="00AA4C4F" w:rsidRPr="006B021C" w:rsidRDefault="00AA4C4F" w:rsidP="00AA4C4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lastRenderedPageBreak/>
        <w:t>Bank: ........................................................................</w:t>
      </w:r>
    </w:p>
    <w:p w14:paraId="6DEEAD4F" w14:textId="77777777" w:rsidR="00AA4C4F" w:rsidRPr="006B021C" w:rsidRDefault="00AA4C4F" w:rsidP="00AA4C4F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B021C">
        <w:rPr>
          <w:sz w:val="22"/>
          <w:szCs w:val="22"/>
        </w:rPr>
        <w:t>Nr konta ....................................................................</w:t>
      </w:r>
    </w:p>
    <w:p w14:paraId="21F6158A" w14:textId="77777777" w:rsidR="00DF552A" w:rsidRDefault="00DF552A" w:rsidP="00DF552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504681C7" w14:textId="1A93A223" w:rsidR="00DF552A" w:rsidRDefault="00DF552A" w:rsidP="009D5595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b/>
          <w:sz w:val="22"/>
          <w:szCs w:val="22"/>
          <w:u w:val="single"/>
        </w:rPr>
      </w:pPr>
      <w:r w:rsidRPr="00770516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770516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70516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770516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70516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770516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770516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770516" w:rsidRPr="00770516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770516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770516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3BED9220" w14:textId="77777777" w:rsidR="00FE545C" w:rsidRDefault="00FE545C" w:rsidP="00FE545C">
      <w:pPr>
        <w:jc w:val="right"/>
        <w:rPr>
          <w:sz w:val="20"/>
          <w:szCs w:val="20"/>
        </w:rPr>
      </w:pPr>
    </w:p>
    <w:p w14:paraId="240B9F82" w14:textId="77777777" w:rsidR="00DF552A" w:rsidRDefault="00DF552A" w:rsidP="00FE545C">
      <w:pPr>
        <w:jc w:val="right"/>
        <w:rPr>
          <w:sz w:val="20"/>
          <w:szCs w:val="20"/>
        </w:rPr>
      </w:pPr>
    </w:p>
    <w:sectPr w:rsidR="00DF55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F932EB" w14:textId="77777777" w:rsidR="006D7CB8" w:rsidRDefault="006D7CB8">
      <w:r>
        <w:separator/>
      </w:r>
    </w:p>
  </w:endnote>
  <w:endnote w:type="continuationSeparator" w:id="0">
    <w:p w14:paraId="66CD9CDF" w14:textId="77777777" w:rsidR="006D7CB8" w:rsidRDefault="006D7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BEA14" w14:textId="77777777" w:rsidR="00495C2C" w:rsidRDefault="00495C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80C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5196D" w14:textId="77777777" w:rsidR="00495C2C" w:rsidRDefault="00495C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4147F" w14:textId="77777777" w:rsidR="006D7CB8" w:rsidRDefault="006D7CB8">
      <w:r>
        <w:separator/>
      </w:r>
    </w:p>
  </w:footnote>
  <w:footnote w:type="continuationSeparator" w:id="0">
    <w:p w14:paraId="66AB763E" w14:textId="77777777" w:rsidR="006D7CB8" w:rsidRDefault="006D7CB8">
      <w:r>
        <w:continuationSeparator/>
      </w:r>
    </w:p>
  </w:footnote>
  <w:footnote w:id="1">
    <w:p w14:paraId="787BABED" w14:textId="77777777" w:rsidR="00AA4C4F" w:rsidRDefault="00AA4C4F" w:rsidP="00AA4C4F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</w:t>
      </w:r>
      <w:bookmarkStart w:id="0" w:name="_GoBack"/>
      <w:bookmarkEnd w:id="0"/>
      <w:r>
        <w:t>um</w:t>
      </w:r>
    </w:p>
    <w:p w14:paraId="3B7FA998" w14:textId="77777777" w:rsidR="00AA4C4F" w:rsidRDefault="00AA4C4F" w:rsidP="00AA4C4F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14:paraId="2B9A07DC" w14:textId="77777777" w:rsidR="00AA4C4F" w:rsidRDefault="00AA4C4F" w:rsidP="00AA4C4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D8886" w14:textId="77777777" w:rsidR="00495C2C" w:rsidRDefault="00495C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9DABF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7ABEE" w14:textId="77777777" w:rsidR="00495C2C" w:rsidRDefault="00495C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EF68A4"/>
    <w:multiLevelType w:val="hybridMultilevel"/>
    <w:tmpl w:val="CB9805F0"/>
    <w:lvl w:ilvl="0" w:tplc="025C03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538135" w:themeColor="accent6" w:themeShade="B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361"/>
    <w:rsid w:val="00012286"/>
    <w:rsid w:val="00071CCC"/>
    <w:rsid w:val="000B731D"/>
    <w:rsid w:val="000C0AC2"/>
    <w:rsid w:val="000D6134"/>
    <w:rsid w:val="000E09C7"/>
    <w:rsid w:val="000E32D0"/>
    <w:rsid w:val="000F6589"/>
    <w:rsid w:val="00106636"/>
    <w:rsid w:val="00116EC6"/>
    <w:rsid w:val="001801DD"/>
    <w:rsid w:val="001C7C37"/>
    <w:rsid w:val="001D4612"/>
    <w:rsid w:val="00207E98"/>
    <w:rsid w:val="00211C4C"/>
    <w:rsid w:val="002429F0"/>
    <w:rsid w:val="002723B0"/>
    <w:rsid w:val="00315A4A"/>
    <w:rsid w:val="003A1DCA"/>
    <w:rsid w:val="00495C2C"/>
    <w:rsid w:val="004A2CFD"/>
    <w:rsid w:val="004B7300"/>
    <w:rsid w:val="004C6753"/>
    <w:rsid w:val="005025D3"/>
    <w:rsid w:val="0054164E"/>
    <w:rsid w:val="00595C87"/>
    <w:rsid w:val="005D2C65"/>
    <w:rsid w:val="005E6D94"/>
    <w:rsid w:val="0063384F"/>
    <w:rsid w:val="00643C6F"/>
    <w:rsid w:val="00646202"/>
    <w:rsid w:val="0065290F"/>
    <w:rsid w:val="00662DA6"/>
    <w:rsid w:val="006815F6"/>
    <w:rsid w:val="006D7CB8"/>
    <w:rsid w:val="00770516"/>
    <w:rsid w:val="007748F0"/>
    <w:rsid w:val="007A4321"/>
    <w:rsid w:val="00833933"/>
    <w:rsid w:val="00853083"/>
    <w:rsid w:val="008B2F0C"/>
    <w:rsid w:val="008B4928"/>
    <w:rsid w:val="008C627B"/>
    <w:rsid w:val="008D2AB8"/>
    <w:rsid w:val="008F1C66"/>
    <w:rsid w:val="00915D00"/>
    <w:rsid w:val="00970FE4"/>
    <w:rsid w:val="0099129F"/>
    <w:rsid w:val="009D5595"/>
    <w:rsid w:val="00A0022B"/>
    <w:rsid w:val="00A346FE"/>
    <w:rsid w:val="00A47B4D"/>
    <w:rsid w:val="00A50940"/>
    <w:rsid w:val="00A83018"/>
    <w:rsid w:val="00AA4C4F"/>
    <w:rsid w:val="00AB10AE"/>
    <w:rsid w:val="00B14361"/>
    <w:rsid w:val="00B774DC"/>
    <w:rsid w:val="00C15FFA"/>
    <w:rsid w:val="00C969A6"/>
    <w:rsid w:val="00CA7D36"/>
    <w:rsid w:val="00CE3EA0"/>
    <w:rsid w:val="00D24208"/>
    <w:rsid w:val="00D56873"/>
    <w:rsid w:val="00D60C38"/>
    <w:rsid w:val="00D66893"/>
    <w:rsid w:val="00D90ACB"/>
    <w:rsid w:val="00DA7559"/>
    <w:rsid w:val="00DC1500"/>
    <w:rsid w:val="00DF552A"/>
    <w:rsid w:val="00E116F1"/>
    <w:rsid w:val="00E352EA"/>
    <w:rsid w:val="00E44371"/>
    <w:rsid w:val="00E57E81"/>
    <w:rsid w:val="00E949B0"/>
    <w:rsid w:val="00F00591"/>
    <w:rsid w:val="00F51688"/>
    <w:rsid w:val="00F53146"/>
    <w:rsid w:val="00F91018"/>
    <w:rsid w:val="00F9282A"/>
    <w:rsid w:val="00FA0F30"/>
    <w:rsid w:val="00FA51A4"/>
    <w:rsid w:val="00FA6B1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AA27A"/>
  <w15:chartTrackingRefBased/>
  <w15:docId w15:val="{2ED6FEEA-555C-4494-98CD-36415D709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C1BDC-69CC-4BCC-BEC3-D9EBE5451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34</TotalTime>
  <Pages>4</Pages>
  <Words>971</Words>
  <Characters>5828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13</cp:revision>
  <cp:lastPrinted>2022-10-13T08:45:00Z</cp:lastPrinted>
  <dcterms:created xsi:type="dcterms:W3CDTF">2022-09-14T11:01:00Z</dcterms:created>
  <dcterms:modified xsi:type="dcterms:W3CDTF">2022-10-13T08:57:00Z</dcterms:modified>
</cp:coreProperties>
</file>