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2C963" w14:textId="62885E6B" w:rsidR="00EA2A3D" w:rsidRPr="00E50F4B" w:rsidRDefault="00EA2A3D" w:rsidP="00EA2A3D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652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77A4AC1C" w14:textId="77777777" w:rsidR="00EA2A3D" w:rsidRPr="00E50F4B" w:rsidRDefault="00EA2A3D" w:rsidP="00EA2A3D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036BA383" w14:textId="77777777" w:rsidR="00EA2A3D" w:rsidRPr="00E50F4B" w:rsidRDefault="00EA2A3D" w:rsidP="00EA2A3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536C9D73" w14:textId="77777777" w:rsidR="00EA2A3D" w:rsidRPr="00E50F4B" w:rsidRDefault="00EA2A3D" w:rsidP="00EA2A3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08E11BD9" w14:textId="77777777" w:rsidR="00EA2A3D" w:rsidRPr="00E50F4B" w:rsidRDefault="00EA2A3D" w:rsidP="00EA2A3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3EF609DB" w14:textId="77777777" w:rsidR="00EA2A3D" w:rsidRPr="00E50F4B" w:rsidRDefault="00EA2A3D" w:rsidP="00EA2A3D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7FE4EEF8" w14:textId="77777777" w:rsidR="00EA2A3D" w:rsidRPr="00E50F4B" w:rsidRDefault="00EA2A3D" w:rsidP="00EA2A3D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0CB0AD30" w14:textId="77777777" w:rsidR="00EA2A3D" w:rsidRPr="00E50F4B" w:rsidRDefault="00EA2A3D" w:rsidP="00EA2A3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70F0BF1C" w14:textId="77777777" w:rsidR="00EA2A3D" w:rsidRPr="00E50F4B" w:rsidRDefault="00EA2A3D" w:rsidP="00EA2A3D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5EE0899C" w14:textId="77777777" w:rsidR="00EA2A3D" w:rsidRPr="00E50F4B" w:rsidRDefault="00EA2A3D" w:rsidP="00EA2A3D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670C0A00" w14:textId="77777777" w:rsidR="00EA2A3D" w:rsidRPr="00E50F4B" w:rsidRDefault="00EA2A3D" w:rsidP="00EA2A3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3E88428" w14:textId="77777777" w:rsidR="00EA2A3D" w:rsidRPr="00E50F4B" w:rsidRDefault="00EA2A3D" w:rsidP="00EA2A3D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1A22CA6D" w14:textId="77777777" w:rsidR="00EA2A3D" w:rsidRPr="00E50F4B" w:rsidRDefault="00EA2A3D" w:rsidP="00EA2A3D">
      <w:pPr>
        <w:spacing w:line="254" w:lineRule="auto"/>
        <w:rPr>
          <w:rFonts w:ascii="Arial" w:hAnsi="Arial" w:cs="Arial"/>
        </w:rPr>
      </w:pPr>
    </w:p>
    <w:p w14:paraId="43BC6D8C" w14:textId="77777777" w:rsidR="00EA2A3D" w:rsidRPr="00E50F4B" w:rsidRDefault="00EA2A3D" w:rsidP="00EA2A3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2EC3654F" w14:textId="77777777" w:rsidR="00EA2A3D" w:rsidRPr="00E50F4B" w:rsidRDefault="00EA2A3D" w:rsidP="00EA2A3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9124C30" w14:textId="77777777" w:rsidR="00EA2A3D" w:rsidRPr="00E50F4B" w:rsidRDefault="00EA2A3D" w:rsidP="00EA2A3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Prawo zamówień publicznych (dalej jako: ustawa Pzp)</w:t>
      </w:r>
    </w:p>
    <w:p w14:paraId="6E0181A9" w14:textId="77777777" w:rsidR="00EA2A3D" w:rsidRPr="00E50F4B" w:rsidRDefault="00EA2A3D" w:rsidP="00EA2A3D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AD82163" w14:textId="0DFBB5E8" w:rsidR="00EA2A3D" w:rsidRPr="00E50F4B" w:rsidRDefault="00EA2A3D" w:rsidP="00EA2A3D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7F72C7" w:rsidRPr="003A32DC">
        <w:rPr>
          <w:b/>
        </w:rPr>
        <w:t>Dostawa detektora oraz holdera dla próbek nieprzewodzących dla</w:t>
      </w:r>
      <w:r w:rsidR="007F72C7">
        <w:rPr>
          <w:b/>
        </w:rPr>
        <w:t xml:space="preserve"> WIMiC</w:t>
      </w:r>
      <w:r>
        <w:rPr>
          <w:b/>
        </w:rPr>
        <w:t>, znak sprawy: KC-zp.272-652/22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6085A981" w14:textId="77777777" w:rsidR="00EA2A3D" w:rsidRPr="00E50F4B" w:rsidRDefault="00EA2A3D" w:rsidP="00EA2A3D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2C4B234" w14:textId="77777777" w:rsidR="00EA2A3D" w:rsidRPr="00E50F4B" w:rsidRDefault="00EA2A3D" w:rsidP="00EA2A3D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4EF51D6D" w14:textId="77777777" w:rsidR="00EA2A3D" w:rsidRPr="008D61B1" w:rsidRDefault="00EA2A3D" w:rsidP="00EA2A3D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>ustawy Pzp.</w:t>
      </w:r>
    </w:p>
    <w:p w14:paraId="2C76C2B5" w14:textId="77777777" w:rsidR="00EA2A3D" w:rsidRPr="00E50F4B" w:rsidRDefault="00EA2A3D" w:rsidP="00EA2A3D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631857A5" w14:textId="77777777" w:rsidR="00EA2A3D" w:rsidRPr="00E50F4B" w:rsidRDefault="00EA2A3D" w:rsidP="00EA2A3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7E73021" w14:textId="77777777" w:rsidR="00EA2A3D" w:rsidRDefault="00EA2A3D" w:rsidP="00EA2A3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3B2E3E00" w14:textId="77777777" w:rsidR="00EA2A3D" w:rsidRDefault="00EA2A3D" w:rsidP="00EA2A3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80D61EF" w14:textId="77777777" w:rsidR="00EA2A3D" w:rsidRPr="008D61B1" w:rsidRDefault="00EA2A3D" w:rsidP="00EA2A3D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34730928" w14:textId="77777777" w:rsidR="00EA2A3D" w:rsidRPr="00E50F4B" w:rsidRDefault="00EA2A3D" w:rsidP="00EA2A3D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3C331CC5" w14:textId="77777777" w:rsidR="00EA2A3D" w:rsidRPr="00E50F4B" w:rsidRDefault="00EA2A3D" w:rsidP="00EA2A3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E39839" w14:textId="77777777" w:rsidR="00EA2A3D" w:rsidRPr="00E50F4B" w:rsidRDefault="00EA2A3D" w:rsidP="00EA2A3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9537057" w14:textId="77777777" w:rsidR="00EA2A3D" w:rsidRPr="00E50F4B" w:rsidRDefault="00EA2A3D" w:rsidP="00EA2A3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10984D6" w14:textId="77777777" w:rsidR="00EA2A3D" w:rsidRPr="00E50F4B" w:rsidRDefault="00EA2A3D" w:rsidP="00EA2A3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6539C74D" w14:textId="77777777" w:rsidR="00EA2A3D" w:rsidRPr="00E50F4B" w:rsidRDefault="00EA2A3D" w:rsidP="00EA2A3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749FD2B3" w14:textId="77777777" w:rsidR="00EA2A3D" w:rsidRPr="00E50F4B" w:rsidRDefault="00EA2A3D" w:rsidP="00EA2A3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26320C1" w14:textId="77777777" w:rsidR="00EA2A3D" w:rsidRPr="00E50F4B" w:rsidRDefault="00EA2A3D" w:rsidP="00EA2A3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FEC4C2E" w14:textId="77777777" w:rsidR="00EA2A3D" w:rsidRPr="00E50F4B" w:rsidRDefault="00EA2A3D" w:rsidP="00EA2A3D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47333FCD" w14:textId="77777777" w:rsidR="00EA2A3D" w:rsidRPr="00E50F4B" w:rsidRDefault="00EA2A3D" w:rsidP="00EA2A3D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14237311" w14:textId="77777777" w:rsidR="00EA2A3D" w:rsidRPr="00E50F4B" w:rsidRDefault="00EA2A3D" w:rsidP="00EA2A3D"/>
    <w:p w14:paraId="2F02139E" w14:textId="77777777" w:rsidR="00EA2A3D" w:rsidRPr="00E50F4B" w:rsidRDefault="00EA2A3D" w:rsidP="00EA2A3D"/>
    <w:p w14:paraId="7DB74FF7" w14:textId="77777777" w:rsidR="00EA2A3D" w:rsidRDefault="00EA2A3D" w:rsidP="00EA2A3D"/>
    <w:p w14:paraId="7C83A014" w14:textId="77777777" w:rsidR="00EA2A3D" w:rsidRPr="00411A1B" w:rsidRDefault="00EA2A3D" w:rsidP="00EA2A3D"/>
    <w:p w14:paraId="60A10817" w14:textId="77777777" w:rsidR="00EA2A3D" w:rsidRPr="00232D1D" w:rsidRDefault="00EA2A3D" w:rsidP="00EA2A3D"/>
    <w:p w14:paraId="1CC038B1" w14:textId="77777777" w:rsidR="00EA2A3D" w:rsidRPr="00F43600" w:rsidRDefault="00EA2A3D" w:rsidP="00EA2A3D"/>
    <w:p w14:paraId="5CF7EF39" w14:textId="77777777" w:rsidR="005103B9" w:rsidRPr="00EA2A3D" w:rsidRDefault="005103B9" w:rsidP="00EA2A3D"/>
    <w:sectPr w:rsidR="005103B9" w:rsidRPr="00EA2A3D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BED8A" w14:textId="77777777" w:rsidR="00637621" w:rsidRDefault="00637621" w:rsidP="0038231F">
      <w:pPr>
        <w:spacing w:after="0" w:line="240" w:lineRule="auto"/>
      </w:pPr>
      <w:r>
        <w:separator/>
      </w:r>
    </w:p>
  </w:endnote>
  <w:endnote w:type="continuationSeparator" w:id="0">
    <w:p w14:paraId="572F7922" w14:textId="77777777" w:rsidR="00637621" w:rsidRDefault="006376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5975" w14:textId="77777777" w:rsidR="00EE0CEB" w:rsidRDefault="00EE0C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3F8F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2E2E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B0E04" w14:textId="77777777" w:rsidR="00EE0CEB" w:rsidRDefault="00EE0C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AAEC1" w14:textId="77777777" w:rsidR="00637621" w:rsidRDefault="00637621" w:rsidP="0038231F">
      <w:pPr>
        <w:spacing w:after="0" w:line="240" w:lineRule="auto"/>
      </w:pPr>
      <w:r>
        <w:separator/>
      </w:r>
    </w:p>
  </w:footnote>
  <w:footnote w:type="continuationSeparator" w:id="0">
    <w:p w14:paraId="32FA3A5A" w14:textId="77777777" w:rsidR="00637621" w:rsidRDefault="00637621" w:rsidP="0038231F">
      <w:pPr>
        <w:spacing w:after="0" w:line="240" w:lineRule="auto"/>
      </w:pPr>
      <w:r>
        <w:continuationSeparator/>
      </w:r>
    </w:p>
  </w:footnote>
  <w:footnote w:id="1">
    <w:p w14:paraId="154BAC14" w14:textId="77777777" w:rsidR="00EA2A3D" w:rsidRPr="0024624C" w:rsidRDefault="00EA2A3D" w:rsidP="00EA2A3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13154393" w14:textId="77777777" w:rsidR="00EA2A3D" w:rsidRPr="008D4C56" w:rsidRDefault="00EA2A3D" w:rsidP="00EA2A3D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138BD" w14:textId="77777777" w:rsidR="00EE0CEB" w:rsidRDefault="00EE0C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AB0DE" w14:textId="77777777" w:rsidR="00EE0CEB" w:rsidRDefault="00EE0C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527BC" w14:textId="77777777" w:rsidR="00EE0CEB" w:rsidRDefault="00EE0C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050267">
    <w:abstractNumId w:val="7"/>
  </w:num>
  <w:num w:numId="2" w16cid:durableId="928271040">
    <w:abstractNumId w:val="0"/>
  </w:num>
  <w:num w:numId="3" w16cid:durableId="1768429667">
    <w:abstractNumId w:val="6"/>
  </w:num>
  <w:num w:numId="4" w16cid:durableId="917712184">
    <w:abstractNumId w:val="9"/>
  </w:num>
  <w:num w:numId="5" w16cid:durableId="1779105895">
    <w:abstractNumId w:val="8"/>
  </w:num>
  <w:num w:numId="6" w16cid:durableId="211423752">
    <w:abstractNumId w:val="5"/>
  </w:num>
  <w:num w:numId="7" w16cid:durableId="2056656455">
    <w:abstractNumId w:val="1"/>
  </w:num>
  <w:num w:numId="8" w16cid:durableId="1633635613">
    <w:abstractNumId w:val="3"/>
  </w:num>
  <w:num w:numId="9" w16cid:durableId="502089270">
    <w:abstractNumId w:val="2"/>
  </w:num>
  <w:num w:numId="10" w16cid:durableId="1168058541">
    <w:abstractNumId w:val="4"/>
  </w:num>
  <w:num w:numId="11" w16cid:durableId="4975748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62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762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72C7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2A3D"/>
    <w:rsid w:val="00EB7CDE"/>
    <w:rsid w:val="00EE0CEB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40E195"/>
  <w15:chartTrackingRefBased/>
  <w15:docId w15:val="{6A5DA9AA-87CF-4253-A10C-92B29E3B2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2A3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2016-07-26T10:32:00Z</cp:lastPrinted>
  <dcterms:created xsi:type="dcterms:W3CDTF">2022-10-24T10:18:00Z</dcterms:created>
  <dcterms:modified xsi:type="dcterms:W3CDTF">2022-10-24T10:20:00Z</dcterms:modified>
</cp:coreProperties>
</file>