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6C3798" w14:textId="656AA86B" w:rsidR="00F149B6" w:rsidRPr="00E50F4B" w:rsidRDefault="00F149B6" w:rsidP="00F149B6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Znak sprawy:</w:t>
      </w:r>
      <w:r w:rsidRPr="00E50F4B"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6</w:t>
      </w:r>
      <w:r>
        <w:rPr>
          <w:rFonts w:ascii="Verdana" w:hAnsi="Verdana"/>
          <w:b/>
          <w:sz w:val="16"/>
          <w:szCs w:val="16"/>
        </w:rPr>
        <w:t>99</w:t>
      </w:r>
      <w:r w:rsidRPr="00E50F4B">
        <w:rPr>
          <w:rFonts w:ascii="Verdana" w:hAnsi="Verdana"/>
          <w:b/>
          <w:sz w:val="16"/>
          <w:szCs w:val="16"/>
        </w:rPr>
        <w:t>/22</w:t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>Załącznik nr 2</w:t>
      </w:r>
    </w:p>
    <w:p w14:paraId="309DB516" w14:textId="77777777" w:rsidR="00F149B6" w:rsidRPr="00E50F4B" w:rsidRDefault="00F149B6" w:rsidP="00F149B6">
      <w:pPr>
        <w:keepNext/>
        <w:spacing w:after="0" w:line="360" w:lineRule="auto"/>
        <w:ind w:left="567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                                                                     </w:t>
      </w:r>
      <w:r w:rsidRPr="00E50F4B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2D38D201" w14:textId="77777777" w:rsidR="00F149B6" w:rsidRPr="00E50F4B" w:rsidRDefault="00F149B6" w:rsidP="00F149B6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Akademia Górniczo-Hutnicza</w:t>
      </w:r>
    </w:p>
    <w:p w14:paraId="77DD2F00" w14:textId="77777777" w:rsidR="00F149B6" w:rsidRPr="00E50F4B" w:rsidRDefault="00F149B6" w:rsidP="00F149B6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im. St. Staszica w Krakowie</w:t>
      </w:r>
    </w:p>
    <w:p w14:paraId="7B610D81" w14:textId="77777777" w:rsidR="00F149B6" w:rsidRPr="00E50F4B" w:rsidRDefault="00F149B6" w:rsidP="00F149B6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 xml:space="preserve">Al. Mickiewicza 30, </w:t>
      </w:r>
      <w:r w:rsidRPr="00E50F4B">
        <w:rPr>
          <w:rFonts w:ascii="Verdana" w:hAnsi="Verdana"/>
          <w:sz w:val="16"/>
          <w:szCs w:val="16"/>
        </w:rPr>
        <w:br/>
        <w:t>30-059 Kraków</w:t>
      </w:r>
    </w:p>
    <w:p w14:paraId="55500D77" w14:textId="77777777" w:rsidR="00F149B6" w:rsidRPr="00E50F4B" w:rsidRDefault="00F149B6" w:rsidP="00F149B6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7B2174F4" w14:textId="77777777" w:rsidR="00F149B6" w:rsidRPr="00E50F4B" w:rsidRDefault="00F149B6" w:rsidP="00F149B6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E50F4B">
        <w:rPr>
          <w:rFonts w:ascii="Verdana" w:hAnsi="Verdana" w:cs="Arial"/>
          <w:b/>
          <w:sz w:val="16"/>
          <w:szCs w:val="16"/>
        </w:rPr>
        <w:t>Wykonawca:</w:t>
      </w:r>
    </w:p>
    <w:p w14:paraId="4D90B5F7" w14:textId="77777777" w:rsidR="00F149B6" w:rsidRPr="00E50F4B" w:rsidRDefault="00F149B6" w:rsidP="00F149B6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E50F4B">
        <w:rPr>
          <w:rFonts w:ascii="Verdana" w:hAnsi="Verdana" w:cs="Arial"/>
          <w:sz w:val="16"/>
          <w:szCs w:val="16"/>
        </w:rPr>
        <w:t>………………………………………………………………………………………………………………….……</w:t>
      </w:r>
    </w:p>
    <w:p w14:paraId="43A1B25A" w14:textId="77777777" w:rsidR="00F149B6" w:rsidRPr="00E50F4B" w:rsidRDefault="00F149B6" w:rsidP="00F149B6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E50F4B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E50F4B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E50F4B">
        <w:rPr>
          <w:rFonts w:ascii="Verdana" w:hAnsi="Verdana" w:cs="Arial"/>
          <w:i/>
          <w:sz w:val="16"/>
          <w:szCs w:val="16"/>
        </w:rPr>
        <w:t>)</w:t>
      </w:r>
    </w:p>
    <w:p w14:paraId="2D43F692" w14:textId="77777777" w:rsidR="00F149B6" w:rsidRPr="00E50F4B" w:rsidRDefault="00F149B6" w:rsidP="00F149B6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E50F4B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23570AA5" w14:textId="77777777" w:rsidR="00F149B6" w:rsidRPr="00E50F4B" w:rsidRDefault="00F149B6" w:rsidP="00F149B6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E50F4B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5D4019FB" w14:textId="77777777" w:rsidR="00F149B6" w:rsidRPr="00E50F4B" w:rsidRDefault="00F149B6" w:rsidP="00F149B6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E50F4B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7F319B4E" w14:textId="77777777" w:rsidR="00F149B6" w:rsidRPr="00E50F4B" w:rsidRDefault="00F149B6" w:rsidP="00F149B6">
      <w:pPr>
        <w:spacing w:line="254" w:lineRule="auto"/>
        <w:rPr>
          <w:rFonts w:ascii="Arial" w:hAnsi="Arial" w:cs="Arial"/>
        </w:rPr>
      </w:pPr>
    </w:p>
    <w:p w14:paraId="2D1FF978" w14:textId="77777777" w:rsidR="00F149B6" w:rsidRPr="00E50F4B" w:rsidRDefault="00F149B6" w:rsidP="00F149B6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E50F4B">
        <w:rPr>
          <w:rFonts w:eastAsia="Times New Roman" w:cs="Calibri"/>
          <w:b/>
          <w:u w:val="single"/>
          <w:lang w:eastAsia="pl-PL"/>
        </w:rPr>
        <w:t>OŚWIADCZENIE WYKONAWCY</w:t>
      </w:r>
    </w:p>
    <w:p w14:paraId="3EB24D6E" w14:textId="77777777" w:rsidR="00F149B6" w:rsidRPr="00E50F4B" w:rsidRDefault="00F149B6" w:rsidP="00F149B6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E50F4B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595150D2" w14:textId="77777777" w:rsidR="00F149B6" w:rsidRPr="00E50F4B" w:rsidRDefault="00F149B6" w:rsidP="00F149B6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E50F4B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E50F4B">
        <w:rPr>
          <w:rFonts w:eastAsia="Times New Roman" w:cs="Calibri"/>
          <w:b/>
          <w:lang w:eastAsia="pl-PL"/>
        </w:rPr>
        <w:t>Pzp</w:t>
      </w:r>
      <w:proofErr w:type="spellEnd"/>
      <w:r w:rsidRPr="00E50F4B">
        <w:rPr>
          <w:rFonts w:eastAsia="Times New Roman" w:cs="Calibri"/>
          <w:b/>
          <w:lang w:eastAsia="pl-PL"/>
        </w:rPr>
        <w:t>)</w:t>
      </w:r>
    </w:p>
    <w:p w14:paraId="1F967CA8" w14:textId="77777777" w:rsidR="00F149B6" w:rsidRPr="00E50F4B" w:rsidRDefault="00F149B6" w:rsidP="00F149B6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E50F4B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6B38EFE0" w14:textId="4FF7ABBC" w:rsidR="00F149B6" w:rsidRPr="00E50F4B" w:rsidRDefault="00F149B6" w:rsidP="00F149B6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Na potrzeby postępowania o udzielenie zamówienia publicznego pn. </w:t>
      </w:r>
      <w:r>
        <w:rPr>
          <w:b/>
        </w:rPr>
        <w:t xml:space="preserve">Dostawa </w:t>
      </w:r>
      <w:r>
        <w:rPr>
          <w:b/>
        </w:rPr>
        <w:t>projektora multimedialnego na potrzeby BON AGH</w:t>
      </w:r>
      <w:r>
        <w:rPr>
          <w:b/>
        </w:rPr>
        <w:t>, znak sprawy: KC-zp.272-6</w:t>
      </w:r>
      <w:r>
        <w:rPr>
          <w:b/>
        </w:rPr>
        <w:t>99</w:t>
      </w:r>
      <w:r>
        <w:rPr>
          <w:b/>
        </w:rPr>
        <w:t>/22</w:t>
      </w:r>
      <w:r w:rsidRPr="00E50F4B">
        <w:rPr>
          <w:rFonts w:eastAsia="Times New Roman" w:cs="Calibri"/>
          <w:lang w:eastAsia="pl-PL"/>
        </w:rPr>
        <w:t>,</w:t>
      </w:r>
      <w:r w:rsidRPr="00E50F4B">
        <w:rPr>
          <w:rFonts w:eastAsia="Times New Roman" w:cs="Calibri"/>
          <w:i/>
          <w:lang w:eastAsia="pl-PL"/>
        </w:rPr>
        <w:t xml:space="preserve"> </w:t>
      </w:r>
      <w:r w:rsidRPr="00E50F4B">
        <w:rPr>
          <w:rFonts w:eastAsia="Times New Roman" w:cs="Calibri"/>
          <w:lang w:eastAsia="pl-PL"/>
        </w:rPr>
        <w:t>oświadczam, co następuje:</w:t>
      </w:r>
    </w:p>
    <w:p w14:paraId="02576315" w14:textId="77777777" w:rsidR="00F149B6" w:rsidRPr="00E50F4B" w:rsidRDefault="00F149B6" w:rsidP="00F149B6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6D80D619" w14:textId="77777777" w:rsidR="00F149B6" w:rsidRPr="00E50F4B" w:rsidRDefault="00F149B6" w:rsidP="00F14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02A26324" w14:textId="77777777" w:rsidR="00F149B6" w:rsidRPr="008D61B1" w:rsidRDefault="00F149B6" w:rsidP="00F14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E50F4B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E50F4B">
        <w:rPr>
          <w:rFonts w:eastAsia="Times New Roman" w:cs="Calibri"/>
          <w:lang w:eastAsia="pl-PL"/>
        </w:rPr>
        <w:t xml:space="preserve">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2AC20F68" w14:textId="77777777" w:rsidR="00F149B6" w:rsidRPr="00E50F4B" w:rsidRDefault="00F149B6" w:rsidP="00F14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E50F4B">
        <w:rPr>
          <w:rFonts w:eastAsia="Times New Roman" w:cs="Calibri"/>
          <w:vertAlign w:val="superscript"/>
          <w:lang w:eastAsia="pl-PL"/>
        </w:rPr>
        <w:footnoteReference w:id="1"/>
      </w:r>
      <w:r w:rsidRPr="00E50F4B">
        <w:rPr>
          <w:rFonts w:eastAsia="Times New Roman" w:cs="Calibri"/>
          <w:lang w:eastAsia="pl-PL"/>
        </w:rPr>
        <w:t xml:space="preserve">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 podjąłem następujące środki naprawcze</w:t>
      </w:r>
      <w:r w:rsidRPr="00E50F4B">
        <w:rPr>
          <w:rFonts w:eastAsia="Times New Roman" w:cs="Calibri"/>
          <w:vertAlign w:val="superscript"/>
          <w:lang w:eastAsia="pl-PL"/>
        </w:rPr>
        <w:footnoteReference w:id="2"/>
      </w:r>
      <w:r w:rsidRPr="00E50F4B">
        <w:rPr>
          <w:rFonts w:eastAsia="Times New Roman" w:cs="Calibri"/>
          <w:lang w:eastAsia="pl-PL"/>
        </w:rPr>
        <w:t>: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71D5CC84" w14:textId="77777777" w:rsidR="00F149B6" w:rsidRPr="00E50F4B" w:rsidRDefault="00F149B6" w:rsidP="00F14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3213DC97" w14:textId="77777777" w:rsidR="00F149B6" w:rsidRDefault="00F149B6" w:rsidP="00F14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14:paraId="3F02516A" w14:textId="77777777" w:rsidR="00F149B6" w:rsidRDefault="00F149B6" w:rsidP="00F14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6FA3110" w14:textId="77777777" w:rsidR="00F149B6" w:rsidRPr="008D61B1" w:rsidRDefault="00F149B6" w:rsidP="00F149B6">
      <w:pPr>
        <w:pStyle w:val="Akapitzlist"/>
        <w:widowControl w:val="0"/>
        <w:numPr>
          <w:ilvl w:val="0"/>
          <w:numId w:val="7"/>
        </w:numPr>
        <w:spacing w:after="0" w:line="360" w:lineRule="auto"/>
        <w:jc w:val="both"/>
        <w:rPr>
          <w:rFonts w:eastAsia="Times New Roman" w:cs="Calibri"/>
          <w:highlight w:val="yellow"/>
          <w:lang w:eastAsia="pl-PL"/>
        </w:rPr>
      </w:pPr>
      <w:r w:rsidRPr="008D61B1">
        <w:rPr>
          <w:rFonts w:eastAsia="Times New Roman" w:cs="Calibri"/>
          <w:highlight w:val="yellow"/>
          <w:lang w:eastAsia="pl-PL"/>
        </w:rPr>
        <w:t xml:space="preserve">Oświadczam, że nie zachodzą w stosunku do mnie przesłanki wykluczenia z postępowania na </w:t>
      </w:r>
      <w:r w:rsidRPr="008D61B1">
        <w:rPr>
          <w:rFonts w:eastAsia="Times New Roman" w:cs="Calibri"/>
          <w:highlight w:val="yellow"/>
          <w:lang w:eastAsia="pl-PL"/>
        </w:rPr>
        <w:lastRenderedPageBreak/>
        <w:t>podstawie art.  7 ust. 1 ustawy z dnia 13 kwietnia 2022 r. o szczególnych rozwiązaniach w zakresie przeciwdziałania wspieraniu agresji na Ukrainę oraz służących ochronie bezpieczeństwa narodowego (Dz. U. poz. 835) .</w:t>
      </w:r>
    </w:p>
    <w:p w14:paraId="57391FAF" w14:textId="77777777" w:rsidR="00F149B6" w:rsidRPr="00E50F4B" w:rsidRDefault="00F149B6" w:rsidP="00F149B6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b/>
          <w:lang w:eastAsia="pl-PL"/>
        </w:rPr>
        <w:t>OŚWIADCZENIE DOTYCZĄCE PODANYCH INFORMACJI:</w:t>
      </w:r>
    </w:p>
    <w:p w14:paraId="4581537E" w14:textId="77777777" w:rsidR="00F149B6" w:rsidRPr="00E50F4B" w:rsidRDefault="00F149B6" w:rsidP="00F14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E50F4B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D6CD73A" w14:textId="77777777" w:rsidR="00F149B6" w:rsidRPr="00E50F4B" w:rsidRDefault="00F149B6" w:rsidP="00F14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2389865E" w14:textId="77777777" w:rsidR="00F149B6" w:rsidRPr="00E50F4B" w:rsidRDefault="00F149B6" w:rsidP="00F14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DF483C3" w14:textId="77777777" w:rsidR="00F149B6" w:rsidRPr="00E50F4B" w:rsidRDefault="00F149B6" w:rsidP="00F14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E50F4B">
        <w:rPr>
          <w:bCs/>
          <w:i/>
          <w:iCs/>
          <w:color w:val="FF0000"/>
        </w:rPr>
        <w:t>Dokument należy sporządzić w postaci elektronicznej i podpisać kwalifikowanym</w:t>
      </w:r>
    </w:p>
    <w:p w14:paraId="586FB1D8" w14:textId="77777777" w:rsidR="00F149B6" w:rsidRPr="00E50F4B" w:rsidRDefault="00F149B6" w:rsidP="00F14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E50F4B">
        <w:rPr>
          <w:bCs/>
          <w:i/>
          <w:iCs/>
          <w:color w:val="FF0000"/>
        </w:rPr>
        <w:t>podpisem elektronicznym lub podpisem zaufanym lub podpisem osobistym.</w:t>
      </w:r>
    </w:p>
    <w:p w14:paraId="50069BC9" w14:textId="77777777" w:rsidR="00F149B6" w:rsidRPr="00E50F4B" w:rsidRDefault="00F149B6" w:rsidP="00F14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28935293" w14:textId="77777777" w:rsidR="00F149B6" w:rsidRPr="00E50F4B" w:rsidRDefault="00F149B6" w:rsidP="00F14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36D3A21A" w14:textId="77777777" w:rsidR="00F149B6" w:rsidRPr="00E50F4B" w:rsidRDefault="00F149B6" w:rsidP="00F149B6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6FFE8AF8" w14:textId="77777777" w:rsidR="00F149B6" w:rsidRPr="00E50F4B" w:rsidRDefault="00F149B6" w:rsidP="00F149B6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13264FE5" w14:textId="77777777" w:rsidR="00F149B6" w:rsidRPr="00E50F4B" w:rsidRDefault="00F149B6" w:rsidP="00F149B6"/>
    <w:p w14:paraId="3FD3CB26" w14:textId="77777777" w:rsidR="00F149B6" w:rsidRPr="00E50F4B" w:rsidRDefault="00F149B6" w:rsidP="00F149B6"/>
    <w:p w14:paraId="3B254B2B" w14:textId="77777777" w:rsidR="00F149B6" w:rsidRDefault="00F149B6" w:rsidP="00F149B6"/>
    <w:p w14:paraId="20C18CB6" w14:textId="77777777" w:rsidR="00F149B6" w:rsidRPr="00411A1B" w:rsidRDefault="00F149B6" w:rsidP="00F149B6"/>
    <w:p w14:paraId="3C3FDEA9" w14:textId="77777777" w:rsidR="00F149B6" w:rsidRPr="00232D1D" w:rsidRDefault="00F149B6" w:rsidP="00F149B6"/>
    <w:p w14:paraId="794DCA3D" w14:textId="77777777" w:rsidR="00F149B6" w:rsidRPr="00F43600" w:rsidRDefault="00F149B6" w:rsidP="00F149B6"/>
    <w:p w14:paraId="385485FD" w14:textId="77777777" w:rsidR="00F149B6" w:rsidRPr="005E4908" w:rsidRDefault="00F149B6" w:rsidP="00F149B6"/>
    <w:p w14:paraId="27538EA7" w14:textId="2DEA87D2" w:rsidR="005103B9" w:rsidRPr="00D96B67" w:rsidRDefault="005103B9" w:rsidP="00D96B67"/>
    <w:sectPr w:rsidR="005103B9" w:rsidRPr="00D96B67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3E693F" w14:textId="77777777" w:rsidR="006C0C9E" w:rsidRDefault="006C0C9E" w:rsidP="0038231F">
      <w:pPr>
        <w:spacing w:after="0" w:line="240" w:lineRule="auto"/>
      </w:pPr>
      <w:r>
        <w:separator/>
      </w:r>
    </w:p>
  </w:endnote>
  <w:endnote w:type="continuationSeparator" w:id="0">
    <w:p w14:paraId="7664AB09" w14:textId="77777777" w:rsidR="006C0C9E" w:rsidRDefault="006C0C9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DF01A" w14:textId="77777777" w:rsidR="007865FE" w:rsidRDefault="007865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2740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04A0B3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D77C3" w14:textId="77777777" w:rsidR="007865FE" w:rsidRDefault="007865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BB949A" w14:textId="77777777" w:rsidR="006C0C9E" w:rsidRDefault="006C0C9E" w:rsidP="0038231F">
      <w:pPr>
        <w:spacing w:after="0" w:line="240" w:lineRule="auto"/>
      </w:pPr>
      <w:r>
        <w:separator/>
      </w:r>
    </w:p>
  </w:footnote>
  <w:footnote w:type="continuationSeparator" w:id="0">
    <w:p w14:paraId="1A739CEF" w14:textId="77777777" w:rsidR="006C0C9E" w:rsidRDefault="006C0C9E" w:rsidP="0038231F">
      <w:pPr>
        <w:spacing w:after="0" w:line="240" w:lineRule="auto"/>
      </w:pPr>
      <w:r>
        <w:continuationSeparator/>
      </w:r>
    </w:p>
  </w:footnote>
  <w:footnote w:id="1">
    <w:p w14:paraId="1DA51042" w14:textId="77777777" w:rsidR="00F149B6" w:rsidRPr="0024624C" w:rsidRDefault="00F149B6" w:rsidP="00F149B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606D632E" w14:textId="77777777" w:rsidR="00F149B6" w:rsidRPr="008D4C56" w:rsidRDefault="00F149B6" w:rsidP="00F149B6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0BD7A" w14:textId="77777777" w:rsidR="007865FE" w:rsidRDefault="007865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3FE28" w14:textId="77777777" w:rsidR="007865FE" w:rsidRDefault="007865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59A9D" w14:textId="77777777" w:rsidR="007865FE" w:rsidRDefault="007865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1323613">
    <w:abstractNumId w:val="7"/>
  </w:num>
  <w:num w:numId="2" w16cid:durableId="1640109349">
    <w:abstractNumId w:val="0"/>
  </w:num>
  <w:num w:numId="3" w16cid:durableId="1479300689">
    <w:abstractNumId w:val="6"/>
  </w:num>
  <w:num w:numId="4" w16cid:durableId="1012687795">
    <w:abstractNumId w:val="9"/>
  </w:num>
  <w:num w:numId="5" w16cid:durableId="275985315">
    <w:abstractNumId w:val="8"/>
  </w:num>
  <w:num w:numId="6" w16cid:durableId="777720528">
    <w:abstractNumId w:val="5"/>
  </w:num>
  <w:num w:numId="7" w16cid:durableId="1535658916">
    <w:abstractNumId w:val="1"/>
  </w:num>
  <w:num w:numId="8" w16cid:durableId="700978087">
    <w:abstractNumId w:val="3"/>
  </w:num>
  <w:num w:numId="9" w16cid:durableId="499320847">
    <w:abstractNumId w:val="2"/>
  </w:num>
  <w:num w:numId="10" w16cid:durableId="1266158032">
    <w:abstractNumId w:val="4"/>
  </w:num>
  <w:num w:numId="11" w16cid:durableId="60057196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0C9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C0C9E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865FE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96B67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49B6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6DDBD5"/>
  <w15:chartTrackingRefBased/>
  <w15:docId w15:val="{637F2511-86C3-4484-AD3E-5733348FF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49B6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309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2022-11-21T11:39:00Z</cp:lastPrinted>
  <dcterms:created xsi:type="dcterms:W3CDTF">2022-11-21T11:39:00Z</dcterms:created>
  <dcterms:modified xsi:type="dcterms:W3CDTF">2022-11-21T11:39:00Z</dcterms:modified>
</cp:coreProperties>
</file>