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4BAE9" w14:textId="77777777" w:rsidR="00002ADB" w:rsidRPr="00E874DC" w:rsidRDefault="00002ADB" w:rsidP="00002AD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16367F1" w14:textId="77777777" w:rsidR="00002ADB" w:rsidRDefault="00002ADB" w:rsidP="00002ADB">
      <w:pPr>
        <w:spacing w:before="48" w:line="240" w:lineRule="atLeast"/>
        <w:jc w:val="right"/>
        <w:rPr>
          <w:b/>
          <w:sz w:val="24"/>
          <w:szCs w:val="24"/>
          <w:lang w:val="pl-PL"/>
        </w:rPr>
      </w:pPr>
    </w:p>
    <w:p w14:paraId="1D976697" w14:textId="77777777" w:rsidR="00002ADB" w:rsidRDefault="00002ADB" w:rsidP="00002ADB">
      <w:pPr>
        <w:spacing w:before="48" w:line="240" w:lineRule="atLeast"/>
        <w:jc w:val="center"/>
        <w:rPr>
          <w:b/>
          <w:sz w:val="24"/>
          <w:szCs w:val="24"/>
          <w:lang w:val="pl-PL"/>
        </w:rPr>
      </w:pPr>
      <w:r>
        <w:rPr>
          <w:b/>
          <w:sz w:val="24"/>
          <w:szCs w:val="24"/>
          <w:lang w:val="pl-PL"/>
        </w:rPr>
        <w:t>WZÓR UMOWY</w:t>
      </w:r>
    </w:p>
    <w:p w14:paraId="544760C2" w14:textId="77777777" w:rsidR="00002ADB" w:rsidRDefault="00002ADB" w:rsidP="00002AD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157CB44" w14:textId="77777777" w:rsidR="00002ADB" w:rsidRDefault="00002ADB" w:rsidP="00002ADB">
      <w:pPr>
        <w:spacing w:before="48" w:line="240" w:lineRule="atLeast"/>
        <w:jc w:val="center"/>
        <w:rPr>
          <w:b/>
          <w:sz w:val="28"/>
          <w:lang w:val="pl-PL"/>
        </w:rPr>
      </w:pPr>
    </w:p>
    <w:p w14:paraId="301DD2E9" w14:textId="7CE37C61" w:rsidR="00002ADB" w:rsidRPr="00AA2A22" w:rsidRDefault="00002ADB" w:rsidP="00002AD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KC-zp.272-699/22</w:t>
      </w:r>
      <w:r w:rsidRPr="00AA2A22">
        <w:rPr>
          <w:rFonts w:ascii="Times New Roman" w:hAnsi="Times New Roman"/>
        </w:rPr>
        <w:t xml:space="preserve"> </w:t>
      </w:r>
    </w:p>
    <w:p w14:paraId="0330FB02" w14:textId="77777777" w:rsidR="00002ADB" w:rsidRDefault="00002ADB" w:rsidP="00002ADB">
      <w:pPr>
        <w:pStyle w:val="Tekstpodstawowy"/>
        <w:ind w:right="-47"/>
        <w:jc w:val="both"/>
        <w:rPr>
          <w:rFonts w:ascii="Times New Roman" w:hAnsi="Times New Roman"/>
        </w:rPr>
      </w:pPr>
      <w:r w:rsidRPr="00AA2A22">
        <w:rPr>
          <w:rFonts w:ascii="Times New Roman" w:hAnsi="Times New Roman"/>
        </w:rPr>
        <w:t>pomiędzy</w:t>
      </w:r>
    </w:p>
    <w:p w14:paraId="091A1E59" w14:textId="77777777" w:rsidR="00002ADB" w:rsidRDefault="00002ADB" w:rsidP="00002AD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A0AECAA" w14:textId="77777777" w:rsidR="00002ADB" w:rsidRDefault="00002ADB" w:rsidP="00002ADB">
      <w:pPr>
        <w:pStyle w:val="Tekstpodstawowy"/>
        <w:ind w:right="-47"/>
        <w:jc w:val="both"/>
        <w:rPr>
          <w:rFonts w:ascii="Times New Roman" w:hAnsi="Times New Roman"/>
        </w:rPr>
      </w:pPr>
      <w:r>
        <w:rPr>
          <w:rFonts w:ascii="Times New Roman" w:hAnsi="Times New Roman"/>
        </w:rPr>
        <w:t>reprezentowana przez:</w:t>
      </w:r>
    </w:p>
    <w:p w14:paraId="2026064C" w14:textId="77777777" w:rsidR="00002ADB" w:rsidRDefault="00002ADB" w:rsidP="00002ADB">
      <w:pPr>
        <w:pStyle w:val="Tekstpodstawowy"/>
        <w:ind w:right="-47"/>
        <w:jc w:val="both"/>
        <w:rPr>
          <w:rFonts w:ascii="Times New Roman" w:hAnsi="Times New Roman"/>
        </w:rPr>
      </w:pPr>
      <w:r>
        <w:rPr>
          <w:rFonts w:ascii="Times New Roman" w:hAnsi="Times New Roman"/>
        </w:rPr>
        <w:t xml:space="preserve">1.Dziekana Wydziału /Kierownika Jednostki/............................................................................. </w:t>
      </w:r>
    </w:p>
    <w:p w14:paraId="6DCC6647" w14:textId="77777777" w:rsidR="00002ADB" w:rsidRDefault="00002ADB" w:rsidP="00002AD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57C955F" w14:textId="77777777" w:rsidR="00002ADB" w:rsidRDefault="00002ADB" w:rsidP="00002ADB">
      <w:pPr>
        <w:pStyle w:val="Tekstpodstawowy"/>
        <w:ind w:right="-47"/>
        <w:jc w:val="both"/>
        <w:rPr>
          <w:rFonts w:ascii="Times New Roman" w:hAnsi="Times New Roman"/>
        </w:rPr>
      </w:pPr>
      <w:r>
        <w:rPr>
          <w:rFonts w:ascii="Times New Roman" w:hAnsi="Times New Roman"/>
        </w:rPr>
        <w:t>zwaną dalej KUPUJĄCYM</w:t>
      </w:r>
    </w:p>
    <w:p w14:paraId="277B46CA" w14:textId="77777777" w:rsidR="00002ADB" w:rsidRDefault="00002ADB" w:rsidP="00002ADB">
      <w:pPr>
        <w:pStyle w:val="Tekstpodstawowy"/>
        <w:ind w:right="-47"/>
        <w:jc w:val="both"/>
        <w:rPr>
          <w:rFonts w:ascii="Times New Roman" w:hAnsi="Times New Roman"/>
        </w:rPr>
      </w:pPr>
      <w:r>
        <w:rPr>
          <w:rFonts w:ascii="Times New Roman" w:hAnsi="Times New Roman"/>
        </w:rPr>
        <w:t xml:space="preserve">a </w:t>
      </w:r>
    </w:p>
    <w:p w14:paraId="3F576EBA" w14:textId="77777777" w:rsidR="00002ADB" w:rsidRDefault="00002ADB" w:rsidP="00002ADB">
      <w:pPr>
        <w:pStyle w:val="Tekstpodstawowy"/>
        <w:ind w:right="-47"/>
        <w:jc w:val="both"/>
        <w:rPr>
          <w:rFonts w:ascii="Times New Roman" w:hAnsi="Times New Roman"/>
        </w:rPr>
      </w:pPr>
      <w:r>
        <w:rPr>
          <w:rFonts w:ascii="Times New Roman" w:hAnsi="Times New Roman"/>
        </w:rPr>
        <w:t>......................................................................................................................................................</w:t>
      </w:r>
    </w:p>
    <w:p w14:paraId="183FAA04" w14:textId="77777777" w:rsidR="00002ADB" w:rsidRDefault="00002ADB" w:rsidP="00002ADB">
      <w:pPr>
        <w:pStyle w:val="Tekstpodstawowy"/>
        <w:ind w:right="-47"/>
        <w:jc w:val="both"/>
        <w:rPr>
          <w:rFonts w:ascii="Times New Roman" w:hAnsi="Times New Roman"/>
        </w:rPr>
      </w:pPr>
      <w:r>
        <w:rPr>
          <w:rFonts w:ascii="Times New Roman" w:hAnsi="Times New Roman"/>
        </w:rPr>
        <w:t>......................................................................................................................................................</w:t>
      </w:r>
    </w:p>
    <w:p w14:paraId="5D6A2A20" w14:textId="77777777" w:rsidR="00002ADB" w:rsidRDefault="00002ADB" w:rsidP="00002AD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DF0330" w14:textId="77777777" w:rsidR="00002ADB" w:rsidRDefault="00002ADB" w:rsidP="00002ADB">
      <w:pPr>
        <w:pStyle w:val="Tekstpodstawowy"/>
        <w:ind w:right="-47"/>
        <w:jc w:val="both"/>
        <w:rPr>
          <w:rFonts w:ascii="Times New Roman" w:hAnsi="Times New Roman"/>
        </w:rPr>
      </w:pPr>
      <w:r>
        <w:rPr>
          <w:rFonts w:ascii="Times New Roman" w:hAnsi="Times New Roman"/>
        </w:rPr>
        <w:t>reprezentowanym przez:</w:t>
      </w:r>
    </w:p>
    <w:p w14:paraId="228A220E" w14:textId="77777777" w:rsidR="00002ADB" w:rsidRDefault="00002ADB" w:rsidP="00002ADB">
      <w:pPr>
        <w:pStyle w:val="Tekstpodstawowy"/>
        <w:ind w:right="-47"/>
        <w:jc w:val="both"/>
        <w:rPr>
          <w:rFonts w:ascii="Times New Roman" w:hAnsi="Times New Roman"/>
        </w:rPr>
      </w:pPr>
      <w:r>
        <w:rPr>
          <w:rFonts w:ascii="Times New Roman" w:hAnsi="Times New Roman"/>
        </w:rPr>
        <w:t>1...................................................................................................................................................</w:t>
      </w:r>
    </w:p>
    <w:p w14:paraId="28492FDB" w14:textId="77777777" w:rsidR="00002ADB" w:rsidRDefault="00002ADB" w:rsidP="00002ADB">
      <w:pPr>
        <w:pStyle w:val="Tekstpodstawowy"/>
        <w:ind w:right="-47"/>
        <w:jc w:val="both"/>
        <w:rPr>
          <w:rFonts w:ascii="Times New Roman" w:hAnsi="Times New Roman"/>
        </w:rPr>
      </w:pPr>
      <w:r>
        <w:rPr>
          <w:rFonts w:ascii="Times New Roman" w:hAnsi="Times New Roman"/>
        </w:rPr>
        <w:t xml:space="preserve">2................................................................................................................................................... </w:t>
      </w:r>
    </w:p>
    <w:p w14:paraId="1ABDA3F3" w14:textId="77777777" w:rsidR="00002ADB" w:rsidRDefault="00002ADB" w:rsidP="00002ADB">
      <w:pPr>
        <w:pStyle w:val="Tekstpodstawowy"/>
        <w:ind w:right="-47"/>
        <w:jc w:val="both"/>
        <w:rPr>
          <w:rFonts w:ascii="Times New Roman" w:hAnsi="Times New Roman"/>
        </w:rPr>
      </w:pPr>
      <w:r>
        <w:rPr>
          <w:rFonts w:ascii="Times New Roman" w:hAnsi="Times New Roman"/>
        </w:rPr>
        <w:t>zwanym dalej SPRZEDAWCĄ</w:t>
      </w:r>
    </w:p>
    <w:p w14:paraId="78476E60" w14:textId="77777777" w:rsidR="00002ADB" w:rsidRDefault="00002ADB" w:rsidP="00002ADB">
      <w:pPr>
        <w:pStyle w:val="Tekstpodstawowy"/>
        <w:ind w:right="-47"/>
        <w:jc w:val="center"/>
        <w:rPr>
          <w:rFonts w:ascii="Times New Roman" w:hAnsi="Times New Roman"/>
        </w:rPr>
      </w:pPr>
    </w:p>
    <w:p w14:paraId="6762558E"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 1</w:t>
      </w:r>
    </w:p>
    <w:p w14:paraId="42790C04" w14:textId="6DF26716" w:rsidR="00002ADB" w:rsidRPr="00444F68" w:rsidRDefault="00002ADB" w:rsidP="00002ADB">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444F68">
        <w:rPr>
          <w:rFonts w:ascii="Times New Roman" w:hAnsi="Times New Roman"/>
          <w:b/>
        </w:rPr>
        <w:t xml:space="preserve">ostawa </w:t>
      </w:r>
      <w:r>
        <w:rPr>
          <w:rFonts w:ascii="Times New Roman" w:hAnsi="Times New Roman"/>
          <w:b/>
        </w:rPr>
        <w:t>projektora multimedialnego na potrzeby BON AGH</w:t>
      </w:r>
    </w:p>
    <w:p w14:paraId="38CED0B7" w14:textId="77777777" w:rsidR="00002ADB" w:rsidRDefault="00002ADB" w:rsidP="00002ADB">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7129DF75" w14:textId="77777777" w:rsidR="00002ADB" w:rsidRPr="00D261AB" w:rsidRDefault="00002ADB" w:rsidP="00002ADB">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D261AB">
        <w:rPr>
          <w:rFonts w:ascii="Times New Roman" w:hAnsi="Times New Roman"/>
        </w:rPr>
        <w:t>Dodatkowo Sprzedawca zobowiązuje się (bez prawa do odrębnego wynagrodzenia)  do przeprowadzenia szkolenia (d</w:t>
      </w:r>
      <w:r>
        <w:rPr>
          <w:rFonts w:ascii="Times New Roman" w:hAnsi="Times New Roman"/>
        </w:rPr>
        <w:t>la minimum</w:t>
      </w:r>
      <w:r w:rsidRPr="00D261AB">
        <w:rPr>
          <w:rFonts w:ascii="Times New Roman" w:hAnsi="Times New Roman"/>
        </w:rPr>
        <w:t xml:space="preserve"> </w:t>
      </w:r>
      <w:r>
        <w:rPr>
          <w:rFonts w:ascii="Times New Roman" w:hAnsi="Times New Roman"/>
        </w:rPr>
        <w:t>3</w:t>
      </w:r>
      <w:r w:rsidRPr="00D261AB">
        <w:rPr>
          <w:rFonts w:ascii="Times New Roman" w:hAnsi="Times New Roman"/>
        </w:rPr>
        <w:t xml:space="preserve"> osób) w zakresie obsługi urządzenia, prowadzone w siedzibie użytkownika, w wymiarze co najmniej jednego dnia roboczego.</w:t>
      </w:r>
    </w:p>
    <w:p w14:paraId="6E6E89AE" w14:textId="77777777" w:rsidR="00002ADB" w:rsidRPr="0043435F" w:rsidRDefault="00002ADB" w:rsidP="00002ADB">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1A4D3EB" w14:textId="77777777" w:rsidR="00002ADB" w:rsidRDefault="00002ADB" w:rsidP="00002ADB">
      <w:pPr>
        <w:pStyle w:val="Tekstpodstawowy"/>
        <w:ind w:right="-47"/>
        <w:jc w:val="both"/>
        <w:rPr>
          <w:rFonts w:ascii="Times New Roman" w:hAnsi="Times New Roman"/>
        </w:rPr>
      </w:pPr>
    </w:p>
    <w:p w14:paraId="4B62B404"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 2</w:t>
      </w:r>
    </w:p>
    <w:p w14:paraId="24A0C889" w14:textId="77777777" w:rsidR="00002ADB" w:rsidRPr="0043435F" w:rsidRDefault="00002ADB" w:rsidP="00002ADB">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739E365" w14:textId="77777777" w:rsidR="00002ADB" w:rsidRPr="0043435F" w:rsidRDefault="00002ADB" w:rsidP="00002AD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2D5794E" w14:textId="77777777" w:rsidR="00002ADB" w:rsidRPr="0043435F" w:rsidRDefault="00002ADB" w:rsidP="00002AD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29B501F" w14:textId="77777777" w:rsidR="00002ADB" w:rsidRDefault="00002ADB" w:rsidP="00002ADB">
      <w:pPr>
        <w:pStyle w:val="Tekstpodstawowy"/>
        <w:ind w:right="-47"/>
        <w:jc w:val="both"/>
        <w:rPr>
          <w:rFonts w:ascii="Times New Roman" w:hAnsi="Times New Roman"/>
        </w:rPr>
      </w:pPr>
    </w:p>
    <w:p w14:paraId="3B5D843D" w14:textId="77777777" w:rsidR="00002ADB" w:rsidRDefault="00002ADB" w:rsidP="00002ADB">
      <w:pPr>
        <w:pStyle w:val="Tekstpodstawowy"/>
        <w:ind w:right="-47"/>
        <w:jc w:val="center"/>
        <w:rPr>
          <w:rFonts w:ascii="Times New Roman" w:hAnsi="Times New Roman"/>
          <w:b/>
        </w:rPr>
      </w:pPr>
    </w:p>
    <w:p w14:paraId="0DA6DCDF" w14:textId="77777777" w:rsidR="00002ADB" w:rsidRDefault="00002ADB" w:rsidP="00002ADB">
      <w:pPr>
        <w:pStyle w:val="Tekstpodstawowy"/>
        <w:ind w:right="-47"/>
        <w:jc w:val="center"/>
        <w:rPr>
          <w:rFonts w:ascii="Times New Roman" w:hAnsi="Times New Roman"/>
          <w:b/>
        </w:rPr>
      </w:pPr>
    </w:p>
    <w:p w14:paraId="55742024"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lastRenderedPageBreak/>
        <w:t>§ 3</w:t>
      </w:r>
    </w:p>
    <w:p w14:paraId="6301E9B4" w14:textId="77777777" w:rsidR="00002ADB" w:rsidRPr="0043435F" w:rsidRDefault="00002ADB" w:rsidP="00002AD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B6F9C6B" w14:textId="77777777" w:rsidR="00002ADB" w:rsidRPr="0043435F" w:rsidRDefault="00002ADB" w:rsidP="00002AD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3D0A2A4" w14:textId="77777777" w:rsidR="00002ADB" w:rsidRPr="0043435F" w:rsidRDefault="00002ADB" w:rsidP="00002AD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55FC4B63" w14:textId="77777777" w:rsidR="00002ADB" w:rsidRPr="0043435F" w:rsidRDefault="00002ADB" w:rsidP="00002AD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AE4FEB0" w14:textId="77777777" w:rsidR="00002ADB" w:rsidRDefault="00002ADB" w:rsidP="00002ADB">
      <w:pPr>
        <w:pStyle w:val="Tekstpodstawowy"/>
        <w:ind w:right="-47"/>
        <w:jc w:val="both"/>
        <w:rPr>
          <w:rFonts w:ascii="Times New Roman" w:hAnsi="Times New Roman"/>
        </w:rPr>
      </w:pPr>
    </w:p>
    <w:p w14:paraId="4E0B8B17"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 4</w:t>
      </w:r>
    </w:p>
    <w:p w14:paraId="2BE3D370" w14:textId="77777777" w:rsidR="00002ADB" w:rsidRDefault="00002ADB" w:rsidP="00002AD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E33409C" w14:textId="77777777" w:rsidR="00002ADB" w:rsidRDefault="00002ADB" w:rsidP="00002AD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F42811A" w14:textId="77777777" w:rsidR="00002ADB" w:rsidRDefault="00002ADB" w:rsidP="00002ADB">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55FB9E1" w14:textId="77777777" w:rsidR="00002ADB" w:rsidRPr="00593CEB" w:rsidRDefault="00002ADB" w:rsidP="00002ADB">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46ADB42" w14:textId="77777777" w:rsidR="00002ADB" w:rsidRDefault="00002ADB" w:rsidP="00002ADB">
      <w:pPr>
        <w:pStyle w:val="Tekstpodstawowy"/>
        <w:ind w:right="-47"/>
        <w:jc w:val="center"/>
        <w:rPr>
          <w:rFonts w:ascii="Times New Roman" w:hAnsi="Times New Roman"/>
        </w:rPr>
      </w:pPr>
    </w:p>
    <w:p w14:paraId="326A49BF"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 5</w:t>
      </w:r>
    </w:p>
    <w:p w14:paraId="329BE4E7" w14:textId="77777777" w:rsidR="00002ADB" w:rsidRPr="00C53B52" w:rsidRDefault="00002ADB" w:rsidP="00002AD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1A93475" w14:textId="77777777" w:rsidR="00002ADB" w:rsidRPr="00C53B52" w:rsidRDefault="00002ADB" w:rsidP="00002AD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34E2B5E" w14:textId="77777777" w:rsidR="00002ADB" w:rsidRPr="00C53B52" w:rsidRDefault="00002ADB" w:rsidP="00002AD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8E29E33" w14:textId="77777777" w:rsidR="00002ADB" w:rsidRPr="00C53B52" w:rsidRDefault="00002ADB" w:rsidP="00002AD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8DBD77A" w14:textId="77777777" w:rsidR="00002ADB" w:rsidRPr="00C53B52" w:rsidRDefault="00002ADB" w:rsidP="00002AD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4E65211" w14:textId="77777777" w:rsidR="00002ADB" w:rsidRPr="00C53B52" w:rsidRDefault="00002ADB" w:rsidP="00002AD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2E71B7D" w14:textId="77777777" w:rsidR="00002ADB" w:rsidRPr="00C53B52" w:rsidRDefault="00002ADB" w:rsidP="00002AD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7163E8F" w14:textId="77777777" w:rsidR="00002ADB" w:rsidRPr="00C53B52" w:rsidRDefault="00002ADB" w:rsidP="00002ADB">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B6ADDFA" w14:textId="77777777" w:rsidR="00002ADB" w:rsidRPr="00C53B52" w:rsidRDefault="00002ADB" w:rsidP="00002ADB">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DD28B20" w14:textId="77777777" w:rsidR="00002ADB" w:rsidRPr="006B2CAA" w:rsidRDefault="00002ADB" w:rsidP="00002ADB">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1301328" w14:textId="77777777" w:rsidR="00002ADB" w:rsidRDefault="00002ADB" w:rsidP="00002AD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3C5BB8C7" w14:textId="77777777" w:rsidR="00002ADB" w:rsidRDefault="00002ADB" w:rsidP="00002ADB">
      <w:pPr>
        <w:pStyle w:val="Tekstpodstawowy"/>
        <w:ind w:right="-47"/>
        <w:jc w:val="center"/>
        <w:rPr>
          <w:rFonts w:ascii="Times New Roman" w:hAnsi="Times New Roman"/>
          <w:b/>
        </w:rPr>
      </w:pPr>
    </w:p>
    <w:p w14:paraId="25CC7C91" w14:textId="77777777" w:rsidR="00002ADB" w:rsidRDefault="00002ADB" w:rsidP="00002ADB">
      <w:pPr>
        <w:pStyle w:val="Tekstpodstawowy"/>
        <w:ind w:right="-47"/>
        <w:jc w:val="center"/>
        <w:rPr>
          <w:rFonts w:ascii="Times New Roman" w:hAnsi="Times New Roman"/>
          <w:b/>
        </w:rPr>
      </w:pPr>
    </w:p>
    <w:p w14:paraId="30D38B16" w14:textId="77777777" w:rsidR="00002ADB" w:rsidRDefault="00002ADB" w:rsidP="00002ADB">
      <w:pPr>
        <w:pStyle w:val="Tekstpodstawowy"/>
        <w:ind w:right="-47"/>
        <w:jc w:val="center"/>
        <w:rPr>
          <w:rFonts w:ascii="Times New Roman" w:hAnsi="Times New Roman"/>
          <w:b/>
        </w:rPr>
      </w:pPr>
      <w:r w:rsidRPr="00877B92">
        <w:rPr>
          <w:rFonts w:ascii="Times New Roman" w:hAnsi="Times New Roman"/>
          <w:b/>
        </w:rPr>
        <w:t>§ 6</w:t>
      </w:r>
    </w:p>
    <w:p w14:paraId="3E8B9E9D" w14:textId="77777777" w:rsidR="00002ADB" w:rsidRDefault="00002ADB" w:rsidP="00002ADB">
      <w:pPr>
        <w:pStyle w:val="Tekstpodstawowy"/>
        <w:ind w:right="-47"/>
        <w:jc w:val="center"/>
        <w:rPr>
          <w:rFonts w:ascii="Times New Roman" w:hAnsi="Times New Roman"/>
          <w:b/>
        </w:rPr>
      </w:pPr>
    </w:p>
    <w:p w14:paraId="0D50BBCA" w14:textId="77777777" w:rsidR="00002ADB" w:rsidRDefault="00002ADB" w:rsidP="00002AD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D40E42F" w14:textId="77777777" w:rsidR="00002ADB" w:rsidRDefault="00002ADB" w:rsidP="00002AD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D7EDAEE" w14:textId="77777777" w:rsidR="00002ADB" w:rsidRDefault="00002ADB" w:rsidP="00002AD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6A1C00B" w14:textId="77777777" w:rsidR="00002ADB" w:rsidRDefault="00002ADB" w:rsidP="00002AD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65128E7" w14:textId="77777777" w:rsidR="00002ADB" w:rsidRDefault="00002ADB" w:rsidP="00002ADB">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29B2DFD"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640175B" w14:textId="77777777" w:rsidR="00002ADB" w:rsidRPr="003F1749" w:rsidRDefault="00002ADB" w:rsidP="00002AD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3CCCCBB" w14:textId="77777777" w:rsidR="00002ADB" w:rsidRDefault="00002ADB" w:rsidP="00002AD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2D7177E" w14:textId="77777777" w:rsidR="00002ADB" w:rsidRDefault="00002ADB" w:rsidP="00002ADB">
      <w:pPr>
        <w:pStyle w:val="Tekstpodstawowy"/>
        <w:ind w:right="-47"/>
        <w:jc w:val="center"/>
        <w:rPr>
          <w:rFonts w:ascii="Times New Roman" w:hAnsi="Times New Roman"/>
        </w:rPr>
      </w:pPr>
    </w:p>
    <w:p w14:paraId="40AD3CC0"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10074E1" w14:textId="77777777" w:rsidR="00002ADB" w:rsidRPr="0043435F" w:rsidRDefault="00002ADB" w:rsidP="00002ADB">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990C17E" w14:textId="77777777" w:rsidR="00002ADB" w:rsidRPr="0043435F" w:rsidRDefault="00002ADB" w:rsidP="00002ADB">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15BCBDF" w14:textId="77777777" w:rsidR="00002ADB" w:rsidRPr="0043435F" w:rsidRDefault="00002ADB" w:rsidP="00002ADB">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9A926B2" w14:textId="77777777" w:rsidR="00002ADB" w:rsidRPr="0043435F" w:rsidRDefault="00002ADB" w:rsidP="00002ADB">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93E37BC" w14:textId="77777777" w:rsidR="00002ADB" w:rsidRPr="0043435F" w:rsidRDefault="00002ADB" w:rsidP="00002ADB">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w:t>
      </w:r>
      <w:r w:rsidRPr="0043435F">
        <w:rPr>
          <w:bCs/>
          <w:sz w:val="24"/>
          <w:szCs w:val="24"/>
          <w:lang w:val="pl-PL" w:eastAsia="en-US"/>
        </w:rPr>
        <w:t xml:space="preserve"> od momentu zgłoszenia.. </w:t>
      </w:r>
    </w:p>
    <w:p w14:paraId="32ECDC33" w14:textId="77777777" w:rsidR="00002ADB" w:rsidRPr="0043435F" w:rsidRDefault="00002ADB" w:rsidP="00002ADB">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14 </w:t>
      </w:r>
      <w:r w:rsidRPr="0043435F">
        <w:rPr>
          <w:bCs/>
          <w:sz w:val="24"/>
          <w:szCs w:val="24"/>
          <w:lang w:val="pl-PL" w:eastAsia="en-US"/>
        </w:rPr>
        <w:t>dni od momentu zgłoszenia.</w:t>
      </w:r>
      <w:r w:rsidRPr="0043435F">
        <w:rPr>
          <w:sz w:val="24"/>
          <w:szCs w:val="24"/>
          <w:lang w:val="pl-PL"/>
        </w:rPr>
        <w:t xml:space="preserve"> </w:t>
      </w:r>
      <w:r w:rsidRPr="0043435F">
        <w:rPr>
          <w:bCs/>
          <w:sz w:val="24"/>
          <w:szCs w:val="24"/>
          <w:lang w:val="pl-PL" w:eastAsia="en-US"/>
        </w:rPr>
        <w:t xml:space="preserve">Przez naprawę rozumie się również dostarczenie, na czas naprawy, urządzenia  zastępczego o parametrach i funkcjonalności nie gorszej niż urządzenie naprawiane. </w:t>
      </w:r>
      <w:r>
        <w:rPr>
          <w:bCs/>
          <w:sz w:val="24"/>
          <w:szCs w:val="24"/>
          <w:lang w:val="pl-PL" w:eastAsia="en-US"/>
        </w:rPr>
        <w:t>W przypadku niewykonania naprawy w terminie 14 dni od momentu zgłoszenia zapewnienie sprzętu zamiennego.</w:t>
      </w:r>
    </w:p>
    <w:p w14:paraId="43C84D25" w14:textId="77777777" w:rsidR="00002ADB" w:rsidRPr="0043435F" w:rsidRDefault="00002ADB" w:rsidP="00002ADB">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6445C41" w14:textId="77777777" w:rsidR="00002ADB" w:rsidRPr="0043435F" w:rsidRDefault="00002ADB" w:rsidP="00002ADB">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7942552" w14:textId="77777777" w:rsidR="00002ADB" w:rsidRPr="0043435F" w:rsidRDefault="00002ADB" w:rsidP="00002ADB">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968906F" w14:textId="77777777" w:rsidR="00002ADB" w:rsidRPr="0043435F" w:rsidRDefault="00002ADB" w:rsidP="00002ADB">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B79BD67" w14:textId="77777777" w:rsidR="00002ADB" w:rsidRPr="0043435F" w:rsidRDefault="00002ADB" w:rsidP="00002ADB">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863F269" w14:textId="77777777" w:rsidR="00002ADB" w:rsidRPr="0043435F" w:rsidRDefault="00002ADB" w:rsidP="00002ADB">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D575F64" w14:textId="77777777" w:rsidR="00002ADB" w:rsidRDefault="00002ADB" w:rsidP="00002ADB">
      <w:pPr>
        <w:pStyle w:val="Tekstpodstawowy"/>
        <w:ind w:left="284" w:right="-47"/>
        <w:jc w:val="both"/>
        <w:rPr>
          <w:rFonts w:ascii="Times New Roman" w:hAnsi="Times New Roman"/>
        </w:rPr>
      </w:pPr>
    </w:p>
    <w:p w14:paraId="2BF3507A"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063274C" w14:textId="77777777" w:rsidR="00002ADB" w:rsidRDefault="00002ADB" w:rsidP="00002AD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6E75351" w14:textId="77777777" w:rsidR="00002ADB" w:rsidRPr="009B2595" w:rsidRDefault="00002ADB" w:rsidP="00002AD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37439EB" w14:textId="77777777" w:rsidR="00002ADB" w:rsidRPr="009B2595" w:rsidRDefault="00002ADB" w:rsidP="00002AD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CDED100" w14:textId="77777777" w:rsidR="00002ADB" w:rsidRPr="009B2595" w:rsidRDefault="00002ADB" w:rsidP="00002AD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t>
      </w:r>
      <w:r>
        <w:rPr>
          <w:rFonts w:eastAsia="SimSun"/>
          <w:color w:val="000000"/>
          <w:kern w:val="3"/>
          <w:sz w:val="24"/>
          <w:szCs w:val="24"/>
          <w:lang w:val="pl-PL"/>
        </w:rPr>
        <w:br/>
      </w:r>
      <w:r w:rsidRPr="009B2595">
        <w:rPr>
          <w:rFonts w:eastAsia="SimSun"/>
          <w:color w:val="000000"/>
          <w:kern w:val="3"/>
          <w:sz w:val="24"/>
          <w:szCs w:val="24"/>
          <w:lang w:val="pl-PL"/>
        </w:rPr>
        <w:t xml:space="preserve">w następujących przypadkach: </w:t>
      </w:r>
    </w:p>
    <w:p w14:paraId="7B04C4AA" w14:textId="77777777" w:rsidR="00002ADB" w:rsidRPr="009B2595" w:rsidRDefault="00002ADB" w:rsidP="00002ADB">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0F99B88" w14:textId="77777777" w:rsidR="00002ADB" w:rsidRPr="009B2595" w:rsidRDefault="00002ADB" w:rsidP="00002ADB">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02D067EF" w14:textId="77777777" w:rsidR="00002ADB" w:rsidRPr="009B2595" w:rsidRDefault="00002ADB" w:rsidP="00002ADB">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02FDFCB" w14:textId="77777777" w:rsidR="00002ADB" w:rsidRPr="009B2595" w:rsidRDefault="00002ADB" w:rsidP="00002ADB">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7A934EB" w14:textId="77777777" w:rsidR="00002ADB" w:rsidRPr="009B2595" w:rsidRDefault="00002ADB" w:rsidP="00002AD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15FCF1C" w14:textId="77777777" w:rsidR="00002ADB" w:rsidRPr="009B2595" w:rsidRDefault="00002ADB" w:rsidP="00002AD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3993C0D" w14:textId="77777777" w:rsidR="00002ADB" w:rsidRPr="00042F5C" w:rsidRDefault="00002ADB" w:rsidP="00002ADB">
      <w:pPr>
        <w:widowControl w:val="0"/>
        <w:suppressAutoHyphens/>
        <w:autoSpaceDN w:val="0"/>
        <w:ind w:left="360"/>
        <w:jc w:val="center"/>
        <w:textAlignment w:val="baseline"/>
        <w:rPr>
          <w:rFonts w:eastAsia="SimSun"/>
          <w:b/>
          <w:bCs/>
          <w:color w:val="000000"/>
          <w:kern w:val="2"/>
          <w:sz w:val="24"/>
          <w:szCs w:val="24"/>
          <w:lang w:val="pl-PL"/>
        </w:rPr>
      </w:pPr>
    </w:p>
    <w:p w14:paraId="08A19CD6" w14:textId="77777777" w:rsidR="00002ADB" w:rsidRPr="009B2595" w:rsidRDefault="00002ADB" w:rsidP="00002AD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B0A769D" w14:textId="77777777" w:rsidR="00002ADB" w:rsidRPr="009B2595" w:rsidRDefault="00002ADB" w:rsidP="00002AD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B7539B5" w14:textId="77777777" w:rsidR="00002ADB" w:rsidRPr="009B2595" w:rsidRDefault="00002ADB" w:rsidP="00002AD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B3391F8" w14:textId="77777777" w:rsidR="00002ADB" w:rsidRPr="009B2595" w:rsidRDefault="00002ADB" w:rsidP="00002AD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73C04C" w14:textId="77777777" w:rsidR="00002ADB" w:rsidRPr="009B2595" w:rsidRDefault="00002ADB" w:rsidP="00002AD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7A4D7FB"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9FEB71D" w14:textId="77777777" w:rsidR="00002ADB" w:rsidRDefault="00002ADB" w:rsidP="00002AD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BC3A1D5" w14:textId="77777777" w:rsidR="00002ADB" w:rsidRDefault="00002ADB" w:rsidP="00002ADB">
      <w:pPr>
        <w:pStyle w:val="Tekstpodstawowy"/>
        <w:ind w:right="-47"/>
        <w:jc w:val="center"/>
        <w:rPr>
          <w:rFonts w:ascii="Times New Roman" w:hAnsi="Times New Roman"/>
        </w:rPr>
      </w:pPr>
    </w:p>
    <w:p w14:paraId="1B246177" w14:textId="77777777" w:rsidR="00002ADB" w:rsidRDefault="00002ADB" w:rsidP="00002ADB">
      <w:pPr>
        <w:pStyle w:val="Tekstpodstawowy"/>
        <w:ind w:right="-47"/>
        <w:jc w:val="center"/>
        <w:rPr>
          <w:rFonts w:ascii="Times New Roman" w:hAnsi="Times New Roman"/>
        </w:rPr>
      </w:pPr>
    </w:p>
    <w:p w14:paraId="5DBBDA16" w14:textId="77777777" w:rsidR="00002ADB" w:rsidRDefault="00002ADB" w:rsidP="00002ADB">
      <w:pPr>
        <w:pStyle w:val="Tekstpodstawowy"/>
        <w:ind w:right="-47"/>
        <w:jc w:val="center"/>
        <w:rPr>
          <w:rFonts w:ascii="Times New Roman" w:hAnsi="Times New Roman"/>
          <w:b/>
        </w:rPr>
      </w:pPr>
    </w:p>
    <w:p w14:paraId="0AAA5F41" w14:textId="77777777" w:rsidR="00002ADB" w:rsidRDefault="00002ADB" w:rsidP="00002ADB">
      <w:pPr>
        <w:pStyle w:val="Tekstpodstawowy"/>
        <w:ind w:right="-47"/>
        <w:jc w:val="center"/>
        <w:rPr>
          <w:rFonts w:ascii="Times New Roman" w:hAnsi="Times New Roman"/>
          <w:b/>
        </w:rPr>
      </w:pPr>
    </w:p>
    <w:p w14:paraId="4514EB3F" w14:textId="77777777" w:rsidR="00002ADB" w:rsidRPr="00877B92" w:rsidRDefault="00002ADB" w:rsidP="00002ADB">
      <w:pPr>
        <w:pStyle w:val="Tekstpodstawowy"/>
        <w:ind w:right="-47"/>
        <w:jc w:val="center"/>
        <w:rPr>
          <w:b/>
        </w:rPr>
      </w:pPr>
      <w:r w:rsidRPr="00877B92">
        <w:rPr>
          <w:rFonts w:ascii="Times New Roman" w:hAnsi="Times New Roman"/>
          <w:b/>
        </w:rPr>
        <w:t>§1</w:t>
      </w:r>
      <w:r>
        <w:rPr>
          <w:rFonts w:ascii="Times New Roman" w:hAnsi="Times New Roman"/>
          <w:b/>
        </w:rPr>
        <w:t>2</w:t>
      </w:r>
    </w:p>
    <w:p w14:paraId="4E91B74A" w14:textId="77777777" w:rsidR="00002ADB" w:rsidRDefault="00002ADB" w:rsidP="00002AD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7315ED6" w14:textId="77777777" w:rsidR="00002ADB" w:rsidRDefault="00002ADB" w:rsidP="00002ADB">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4C10001F" w14:textId="77777777" w:rsidR="00002ADB" w:rsidRDefault="00002ADB" w:rsidP="00002ADB">
      <w:pPr>
        <w:pStyle w:val="NormalnyWeb"/>
        <w:jc w:val="both"/>
      </w:pPr>
      <w:r>
        <w:t xml:space="preserve">3. Wykonawca zobowiązuje się do wykorzystania uzyskanych, powyższych informacji jedynie w celu wykonania przedmiotu umowy. </w:t>
      </w:r>
    </w:p>
    <w:p w14:paraId="1CE190F0" w14:textId="77777777" w:rsidR="00002ADB" w:rsidRDefault="00002ADB" w:rsidP="00002ADB">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481FB57" w14:textId="77777777" w:rsidR="00002ADB" w:rsidRDefault="00002ADB" w:rsidP="00002ADB">
      <w:pPr>
        <w:pStyle w:val="NormalnyWeb"/>
        <w:jc w:val="both"/>
      </w:pPr>
      <w:r>
        <w:t>5. Powyższe przepisy nie będą miały zastosowania wobec informacji powszechnie znanych lub opublikowanych oraz w przypadku żądania ich ujawnienia przez uprawniony organ.</w:t>
      </w:r>
    </w:p>
    <w:p w14:paraId="5993FC44" w14:textId="77777777" w:rsidR="00002ADB" w:rsidRDefault="00002ADB" w:rsidP="00002ADB">
      <w:pPr>
        <w:pStyle w:val="Tekstpodstawowy"/>
        <w:ind w:right="-47"/>
        <w:jc w:val="both"/>
        <w:rPr>
          <w:rFonts w:ascii="Times New Roman" w:hAnsi="Times New Roman"/>
        </w:rPr>
      </w:pPr>
    </w:p>
    <w:p w14:paraId="1D41975E"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858C2BE" w14:textId="77777777" w:rsidR="00002ADB" w:rsidRDefault="00002ADB" w:rsidP="00002AD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033EBD0" w14:textId="77777777" w:rsidR="00002ADB" w:rsidRDefault="00002ADB" w:rsidP="00002ADB">
      <w:pPr>
        <w:pStyle w:val="Tekstpodstawowy"/>
        <w:ind w:right="-47"/>
        <w:jc w:val="both"/>
        <w:rPr>
          <w:rFonts w:ascii="Times New Roman" w:hAnsi="Times New Roman"/>
        </w:rPr>
      </w:pPr>
    </w:p>
    <w:p w14:paraId="62EA368B"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E3B643D" w14:textId="77777777" w:rsidR="00002ADB" w:rsidRDefault="00002ADB" w:rsidP="00002AD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781560B" w14:textId="77777777" w:rsidR="00002ADB" w:rsidRDefault="00002ADB" w:rsidP="00002ADB">
      <w:pPr>
        <w:pStyle w:val="Tekstpodstawowy"/>
        <w:ind w:right="-47"/>
        <w:jc w:val="both"/>
        <w:rPr>
          <w:rFonts w:ascii="Times New Roman" w:hAnsi="Times New Roman"/>
        </w:rPr>
      </w:pPr>
    </w:p>
    <w:p w14:paraId="17CED4B1" w14:textId="77777777" w:rsidR="00002ADB" w:rsidRPr="00877B92" w:rsidRDefault="00002ADB" w:rsidP="00002AD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4C244F7" w14:textId="77777777" w:rsidR="00002ADB" w:rsidRPr="004F0507" w:rsidRDefault="00002ADB" w:rsidP="00002AD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BDCC08C" w14:textId="77777777" w:rsidR="00002ADB" w:rsidRDefault="00002ADB" w:rsidP="00002ADB">
      <w:pPr>
        <w:pStyle w:val="Tekstpodstawowy2"/>
        <w:spacing w:line="240" w:lineRule="auto"/>
        <w:ind w:right="-47"/>
      </w:pPr>
    </w:p>
    <w:p w14:paraId="3ED3AEC6" w14:textId="77777777" w:rsidR="00002ADB" w:rsidRPr="004F0507" w:rsidRDefault="00002ADB" w:rsidP="00002ADB">
      <w:pPr>
        <w:pStyle w:val="Tekstpodstawowy2"/>
        <w:spacing w:line="240" w:lineRule="auto"/>
        <w:ind w:right="-47"/>
        <w:rPr>
          <w:b/>
          <w:sz w:val="24"/>
        </w:rPr>
      </w:pPr>
      <w:r>
        <w:rPr>
          <w:b/>
          <w:sz w:val="24"/>
        </w:rPr>
        <w:t xml:space="preserve">      </w:t>
      </w:r>
      <w:r w:rsidRPr="004F0507">
        <w:rPr>
          <w:b/>
          <w:sz w:val="24"/>
        </w:rPr>
        <w:t>Za Sprzedawcę                                                                                   Za Kupującego</w:t>
      </w:r>
    </w:p>
    <w:p w14:paraId="59E4BBB1" w14:textId="77777777" w:rsidR="00002ADB" w:rsidRPr="000936CA" w:rsidRDefault="00002ADB" w:rsidP="00002ADB">
      <w:pPr>
        <w:rPr>
          <w:lang w:val="pl-PL"/>
        </w:rPr>
      </w:pPr>
    </w:p>
    <w:p w14:paraId="3701665E" w14:textId="77777777" w:rsidR="00002ADB" w:rsidRDefault="00002ADB" w:rsidP="00002ADB">
      <w:pPr>
        <w:pStyle w:val="Zwykytekst"/>
        <w:rPr>
          <w:lang w:val="pl-PL"/>
        </w:rPr>
      </w:pPr>
    </w:p>
    <w:p w14:paraId="4BC101A9" w14:textId="77777777" w:rsidR="00002ADB" w:rsidRDefault="00002ADB" w:rsidP="00002ADB">
      <w:pPr>
        <w:pStyle w:val="Zwykytekst"/>
        <w:rPr>
          <w:lang w:val="pl-PL"/>
        </w:rPr>
      </w:pPr>
    </w:p>
    <w:p w14:paraId="46697E3F" w14:textId="77777777" w:rsidR="00002ADB" w:rsidRDefault="00002ADB" w:rsidP="00002AD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81D0629" w14:textId="77777777" w:rsidR="00002ADB" w:rsidRPr="00496551" w:rsidRDefault="00002ADB" w:rsidP="00002AD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C82337A" w14:textId="77777777" w:rsidR="00002ADB" w:rsidRPr="00496551" w:rsidRDefault="00002ADB" w:rsidP="00002ADB">
      <w:pPr>
        <w:pStyle w:val="Zwykytekst"/>
        <w:rPr>
          <w:rFonts w:ascii="Times New Roman" w:hAnsi="Times New Roman" w:cs="Times New Roman"/>
          <w:sz w:val="16"/>
          <w:szCs w:val="16"/>
          <w:lang w:val="pl-PL"/>
        </w:rPr>
      </w:pPr>
    </w:p>
    <w:p w14:paraId="59FDAE54" w14:textId="77777777" w:rsidR="00002ADB" w:rsidRPr="00496551" w:rsidRDefault="00002ADB" w:rsidP="00002ADB">
      <w:pPr>
        <w:pStyle w:val="Zwykytekst"/>
        <w:rPr>
          <w:sz w:val="16"/>
          <w:szCs w:val="16"/>
          <w:lang w:val="pl-PL"/>
        </w:rPr>
      </w:pPr>
    </w:p>
    <w:p w14:paraId="7415B2A4" w14:textId="77777777" w:rsidR="00002ADB" w:rsidRPr="00877B92" w:rsidRDefault="00002ADB" w:rsidP="00002ADB">
      <w:pPr>
        <w:rPr>
          <w:lang w:val="pl-PL"/>
        </w:rPr>
      </w:pPr>
    </w:p>
    <w:p w14:paraId="7F732D84" w14:textId="77777777" w:rsidR="00002ADB" w:rsidRDefault="00002ADB" w:rsidP="00002ADB">
      <w:pPr>
        <w:rPr>
          <w:lang w:val="pl-PL"/>
        </w:rPr>
      </w:pPr>
    </w:p>
    <w:p w14:paraId="00A62F8C" w14:textId="77777777" w:rsidR="00002ADB" w:rsidRPr="009B06ED" w:rsidRDefault="00002ADB" w:rsidP="00002ADB">
      <w:pPr>
        <w:rPr>
          <w:lang w:val="pl-PL"/>
        </w:rPr>
      </w:pPr>
      <w:r>
        <w:rPr>
          <w:lang w:val="pl-PL"/>
        </w:rPr>
        <w:t>* Egzemplarz dla Wykonawcy / AGH</w:t>
      </w:r>
    </w:p>
    <w:p w14:paraId="027AB474" w14:textId="77777777" w:rsidR="00002ADB" w:rsidRPr="00456B64" w:rsidRDefault="00002ADB" w:rsidP="00002AD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8696829" w14:textId="77777777" w:rsidR="00002ADB" w:rsidRPr="00456B64" w:rsidRDefault="00002ADB" w:rsidP="00002AD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ECDBDB4" w14:textId="77777777" w:rsidR="00002ADB" w:rsidRPr="001A7899" w:rsidRDefault="00002ADB" w:rsidP="00002ADB">
      <w:pPr>
        <w:widowControl w:val="0"/>
        <w:autoSpaceDE w:val="0"/>
        <w:autoSpaceDN w:val="0"/>
        <w:spacing w:before="90"/>
        <w:ind w:right="110"/>
        <w:jc w:val="both"/>
        <w:outlineLvl w:val="0"/>
        <w:rPr>
          <w:rFonts w:ascii="Verdana" w:eastAsia="Verdana" w:hAnsi="Verdana" w:cs="Verdana"/>
          <w:b/>
          <w:bCs/>
          <w:lang w:val="pl-PL" w:eastAsia="en-US"/>
        </w:rPr>
      </w:pPr>
    </w:p>
    <w:p w14:paraId="75F37496" w14:textId="77777777" w:rsidR="00002ADB" w:rsidRPr="001A7899" w:rsidRDefault="00002ADB" w:rsidP="00002ADB">
      <w:pPr>
        <w:widowControl w:val="0"/>
        <w:autoSpaceDE w:val="0"/>
        <w:autoSpaceDN w:val="0"/>
        <w:spacing w:before="90"/>
        <w:ind w:right="110"/>
        <w:jc w:val="both"/>
        <w:outlineLvl w:val="0"/>
        <w:rPr>
          <w:rFonts w:ascii="Verdana" w:eastAsia="Verdana" w:hAnsi="Verdana" w:cs="Verdana"/>
          <w:b/>
          <w:bCs/>
          <w:lang w:val="pl-PL" w:eastAsia="en-US"/>
        </w:rPr>
      </w:pPr>
    </w:p>
    <w:p w14:paraId="17CC824D" w14:textId="77777777" w:rsidR="00002ADB" w:rsidRPr="001A7899" w:rsidRDefault="00002ADB" w:rsidP="00002ADB">
      <w:pPr>
        <w:widowControl w:val="0"/>
        <w:autoSpaceDE w:val="0"/>
        <w:autoSpaceDN w:val="0"/>
        <w:spacing w:before="90"/>
        <w:ind w:right="110"/>
        <w:jc w:val="both"/>
        <w:outlineLvl w:val="0"/>
        <w:rPr>
          <w:rFonts w:ascii="Verdana" w:eastAsia="Verdana" w:hAnsi="Verdana" w:cs="Verdana"/>
          <w:b/>
          <w:bCs/>
          <w:lang w:val="pl-PL" w:eastAsia="en-US"/>
        </w:rPr>
      </w:pPr>
    </w:p>
    <w:p w14:paraId="1BAF755A" w14:textId="77777777" w:rsidR="00002ADB" w:rsidRPr="001A7899" w:rsidRDefault="00002ADB" w:rsidP="00002ADB">
      <w:pPr>
        <w:widowControl w:val="0"/>
        <w:autoSpaceDE w:val="0"/>
        <w:autoSpaceDN w:val="0"/>
        <w:spacing w:before="90"/>
        <w:ind w:right="110"/>
        <w:jc w:val="both"/>
        <w:outlineLvl w:val="0"/>
        <w:rPr>
          <w:rFonts w:ascii="Verdana" w:eastAsia="Verdana" w:hAnsi="Verdana" w:cs="Verdana"/>
          <w:b/>
          <w:bCs/>
          <w:lang w:val="pl-PL" w:eastAsia="en-US"/>
        </w:rPr>
      </w:pPr>
    </w:p>
    <w:p w14:paraId="5CCF5B33" w14:textId="77777777" w:rsidR="00496551" w:rsidRPr="00002ADB" w:rsidRDefault="00496551" w:rsidP="004B0039">
      <w:pPr>
        <w:rPr>
          <w:lang w:val="pl-PL"/>
        </w:rPr>
      </w:pPr>
    </w:p>
    <w:sectPr w:rsidR="00496551" w:rsidRPr="00002ADB">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8C7EC" w14:textId="77777777" w:rsidR="00083D99" w:rsidRDefault="00083D99">
      <w:r>
        <w:separator/>
      </w:r>
    </w:p>
  </w:endnote>
  <w:endnote w:type="continuationSeparator" w:id="0">
    <w:p w14:paraId="66E33DA9" w14:textId="77777777" w:rsidR="00083D99" w:rsidRDefault="00083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1D379" w14:textId="77777777" w:rsidR="00F169F8" w:rsidRDefault="00F169F8">
    <w:pPr>
      <w:pStyle w:val="Stopka"/>
      <w:jc w:val="right"/>
    </w:pPr>
    <w:r>
      <w:fldChar w:fldCharType="begin"/>
    </w:r>
    <w:r>
      <w:instrText>PAGE   \* MERGEFORMAT</w:instrText>
    </w:r>
    <w:r>
      <w:fldChar w:fldCharType="separate"/>
    </w:r>
    <w:r>
      <w:rPr>
        <w:lang w:val="pl-PL"/>
      </w:rPr>
      <w:t>2</w:t>
    </w:r>
    <w:r>
      <w:fldChar w:fldCharType="end"/>
    </w:r>
  </w:p>
  <w:p w14:paraId="3583F8E4" w14:textId="77777777" w:rsidR="00627229" w:rsidRDefault="006272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01CBD" w14:textId="77777777" w:rsidR="00083D99" w:rsidRDefault="00083D99">
      <w:r>
        <w:separator/>
      </w:r>
    </w:p>
  </w:footnote>
  <w:footnote w:type="continuationSeparator" w:id="0">
    <w:p w14:paraId="1AD8D703" w14:textId="77777777" w:rsidR="00083D99" w:rsidRDefault="00083D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570191002">
    <w:abstractNumId w:val="7"/>
  </w:num>
  <w:num w:numId="2" w16cid:durableId="1303004367">
    <w:abstractNumId w:val="11"/>
  </w:num>
  <w:num w:numId="3" w16cid:durableId="1515849382">
    <w:abstractNumId w:val="2"/>
  </w:num>
  <w:num w:numId="4" w16cid:durableId="573470680">
    <w:abstractNumId w:val="4"/>
  </w:num>
  <w:num w:numId="5" w16cid:durableId="75328742">
    <w:abstractNumId w:val="13"/>
  </w:num>
  <w:num w:numId="6" w16cid:durableId="1970669789">
    <w:abstractNumId w:val="9"/>
  </w:num>
  <w:num w:numId="7" w16cid:durableId="1300770466">
    <w:abstractNumId w:val="8"/>
  </w:num>
  <w:num w:numId="8" w16cid:durableId="208761044">
    <w:abstractNumId w:val="10"/>
  </w:num>
  <w:num w:numId="9" w16cid:durableId="12516260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887893">
    <w:abstractNumId w:val="3"/>
  </w:num>
  <w:num w:numId="11" w16cid:durableId="1217162751">
    <w:abstractNumId w:val="12"/>
  </w:num>
  <w:num w:numId="12" w16cid:durableId="58793320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D99"/>
    <w:rsid w:val="00002ADB"/>
    <w:rsid w:val="000033EA"/>
    <w:rsid w:val="0002467C"/>
    <w:rsid w:val="00040A7A"/>
    <w:rsid w:val="00083D99"/>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B0039"/>
    <w:rsid w:val="004C4EC3"/>
    <w:rsid w:val="00512FD2"/>
    <w:rsid w:val="00523F87"/>
    <w:rsid w:val="00593CEB"/>
    <w:rsid w:val="005C6D38"/>
    <w:rsid w:val="005D2104"/>
    <w:rsid w:val="00614C95"/>
    <w:rsid w:val="00627229"/>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69F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ECA20"/>
  <w15:chartTrackingRefBased/>
  <w15:docId w15:val="{FF646006-32F5-4C7F-8DF7-46E1FF82A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2A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169F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2278</Words>
  <Characters>13673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2022-11-21T11:48:00Z</cp:lastPrinted>
  <dcterms:created xsi:type="dcterms:W3CDTF">2022-11-21T11:49:00Z</dcterms:created>
  <dcterms:modified xsi:type="dcterms:W3CDTF">2022-11-21T11:49:00Z</dcterms:modified>
</cp:coreProperties>
</file>