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CECDC" w14:textId="79C28739" w:rsidR="008D2AB8" w:rsidRPr="0077418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774185">
        <w:rPr>
          <w:rFonts w:ascii="Times New Roman" w:hAnsi="Times New Roman"/>
          <w:sz w:val="22"/>
          <w:szCs w:val="22"/>
        </w:rPr>
        <w:t>1</w:t>
      </w:r>
      <w:r w:rsidR="00545903">
        <w:rPr>
          <w:rFonts w:ascii="Times New Roman" w:hAnsi="Times New Roman"/>
          <w:sz w:val="22"/>
          <w:szCs w:val="22"/>
        </w:rPr>
        <w:t>b</w:t>
      </w:r>
    </w:p>
    <w:p w14:paraId="6BB77C73" w14:textId="77777777" w:rsidR="008D2AB8" w:rsidRPr="0077418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92E4162" w14:textId="6AFE026A" w:rsidR="008D2AB8" w:rsidRPr="00774185" w:rsidRDefault="00913FD9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NOWY OBOWIĄZUJĄCY </w:t>
      </w:r>
      <w:r w:rsidR="008D2AB8" w:rsidRPr="00774185">
        <w:rPr>
          <w:b/>
          <w:sz w:val="22"/>
          <w:szCs w:val="22"/>
        </w:rPr>
        <w:t>FORMULARZ OFERTY</w:t>
      </w:r>
    </w:p>
    <w:p w14:paraId="7E8F454F" w14:textId="77777777" w:rsidR="008D2AB8" w:rsidRPr="0077418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962D984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NAZWA WYKONAWCY:……………………………………………………………………..</w:t>
      </w:r>
    </w:p>
    <w:p w14:paraId="403F737F" w14:textId="77777777" w:rsidR="002063F0" w:rsidRPr="00774185" w:rsidRDefault="002063F0" w:rsidP="002063F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D3EA11B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ADRES:…………………………………………………………………………………………</w:t>
      </w:r>
    </w:p>
    <w:p w14:paraId="46B77E12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86C5CA6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>TEL.</w:t>
      </w:r>
      <w:r w:rsidRPr="00774185">
        <w:rPr>
          <w:sz w:val="22"/>
          <w:szCs w:val="22"/>
        </w:rPr>
        <w:t>……………………………………………………………………………………………..</w:t>
      </w:r>
    </w:p>
    <w:p w14:paraId="402AF331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 xml:space="preserve">FAX </w:t>
      </w:r>
      <w:r w:rsidRPr="00774185">
        <w:rPr>
          <w:sz w:val="22"/>
          <w:szCs w:val="22"/>
        </w:rPr>
        <w:t>…………………………………………………………………………………………….</w:t>
      </w:r>
    </w:p>
    <w:p w14:paraId="4AC0830E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6708B46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  <w:lang w:val="de-DE"/>
        </w:rPr>
        <w:t xml:space="preserve">NIP…………………………………. </w:t>
      </w:r>
      <w:r w:rsidRPr="00774185">
        <w:rPr>
          <w:sz w:val="22"/>
          <w:szCs w:val="22"/>
        </w:rPr>
        <w:t>REGON:………………………………………………...</w:t>
      </w:r>
    </w:p>
    <w:p w14:paraId="369BD871" w14:textId="77777777" w:rsidR="002063F0" w:rsidRPr="00774185" w:rsidRDefault="002063F0" w:rsidP="002063F0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774185">
        <w:rPr>
          <w:sz w:val="22"/>
          <w:szCs w:val="22"/>
        </w:rPr>
        <w:t>BANK/ NR KONTA ……………………</w:t>
      </w:r>
    </w:p>
    <w:p w14:paraId="13CB42FE" w14:textId="77777777" w:rsidR="008D2AB8" w:rsidRPr="0077418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77D5B8E0" w14:textId="77777777" w:rsidR="008D2AB8" w:rsidRPr="00774185" w:rsidRDefault="008D2AB8" w:rsidP="008D2AB8">
      <w:pPr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Do: Nazwa i siedziba Zamawiającego:</w:t>
      </w:r>
    </w:p>
    <w:p w14:paraId="5D2268D4" w14:textId="77777777" w:rsidR="006551C2" w:rsidRPr="00774185" w:rsidRDefault="006551C2" w:rsidP="008D2AB8">
      <w:pPr>
        <w:ind w:right="-110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Akademia Górniczo - Hutnicza</w:t>
      </w:r>
    </w:p>
    <w:p w14:paraId="0C1C65CF" w14:textId="77777777" w:rsidR="006551C2" w:rsidRPr="00774185" w:rsidRDefault="006551C2" w:rsidP="008D2AB8">
      <w:pPr>
        <w:ind w:right="-110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im. Stanisława Staszica w Krakowie</w:t>
      </w:r>
    </w:p>
    <w:p w14:paraId="387A730B" w14:textId="77777777" w:rsidR="008D2AB8" w:rsidRPr="00774185" w:rsidRDefault="006551C2" w:rsidP="008D2AB8">
      <w:pPr>
        <w:ind w:right="-110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Dział Zamówień Publicznych</w:t>
      </w:r>
      <w:r w:rsidR="008D2AB8" w:rsidRPr="00774185">
        <w:rPr>
          <w:b/>
          <w:sz w:val="22"/>
          <w:szCs w:val="22"/>
        </w:rPr>
        <w:t xml:space="preserve">  </w:t>
      </w:r>
    </w:p>
    <w:p w14:paraId="4C9C335A" w14:textId="77777777" w:rsidR="008D2AB8" w:rsidRPr="00774185" w:rsidRDefault="006551C2" w:rsidP="008D2AB8">
      <w:pPr>
        <w:ind w:right="-110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Al. Mickiewicza</w:t>
      </w:r>
      <w:r w:rsidR="008D2AB8" w:rsidRPr="00774185">
        <w:rPr>
          <w:b/>
          <w:sz w:val="22"/>
          <w:szCs w:val="22"/>
        </w:rPr>
        <w:t xml:space="preserve"> </w:t>
      </w:r>
      <w:r w:rsidRPr="00774185">
        <w:rPr>
          <w:b/>
          <w:sz w:val="22"/>
          <w:szCs w:val="22"/>
        </w:rPr>
        <w:t>30</w:t>
      </w:r>
      <w:r w:rsidR="008D2AB8" w:rsidRPr="00774185">
        <w:rPr>
          <w:b/>
          <w:sz w:val="22"/>
          <w:szCs w:val="22"/>
        </w:rPr>
        <w:t xml:space="preserve"> </w:t>
      </w:r>
    </w:p>
    <w:p w14:paraId="1F6AF30B" w14:textId="77777777" w:rsidR="008D2AB8" w:rsidRPr="00774185" w:rsidRDefault="006551C2" w:rsidP="008D2AB8">
      <w:pPr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30-059</w:t>
      </w:r>
      <w:r w:rsidR="008D2AB8" w:rsidRPr="00774185">
        <w:rPr>
          <w:b/>
          <w:sz w:val="22"/>
          <w:szCs w:val="22"/>
        </w:rPr>
        <w:t xml:space="preserve"> </w:t>
      </w:r>
      <w:r w:rsidRPr="00774185">
        <w:rPr>
          <w:b/>
          <w:sz w:val="22"/>
          <w:szCs w:val="22"/>
        </w:rPr>
        <w:t>Kraków</w:t>
      </w:r>
      <w:r w:rsidR="008D2AB8" w:rsidRPr="00774185">
        <w:rPr>
          <w:b/>
          <w:sz w:val="22"/>
          <w:szCs w:val="22"/>
        </w:rPr>
        <w:t xml:space="preserve">,  </w:t>
      </w:r>
    </w:p>
    <w:p w14:paraId="64FA9D53" w14:textId="77777777" w:rsidR="008D2AB8" w:rsidRPr="00774185" w:rsidRDefault="008D2AB8" w:rsidP="008D2AB8">
      <w:pPr>
        <w:ind w:firstLine="3969"/>
        <w:rPr>
          <w:b/>
          <w:sz w:val="22"/>
          <w:szCs w:val="22"/>
        </w:rPr>
      </w:pPr>
    </w:p>
    <w:p w14:paraId="7D72590F" w14:textId="77777777" w:rsidR="008D2AB8" w:rsidRPr="0077418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774185">
        <w:rPr>
          <w:sz w:val="22"/>
          <w:szCs w:val="22"/>
        </w:rPr>
        <w:t xml:space="preserve">Przystępując do postępowania o udzielenie zamówienia publicznego, którego przedmiotem jest </w:t>
      </w:r>
      <w:r w:rsidR="006551C2" w:rsidRPr="00774185">
        <w:rPr>
          <w:b/>
          <w:sz w:val="22"/>
          <w:szCs w:val="22"/>
        </w:rPr>
        <w:t xml:space="preserve">dostawa materiałów reklamowych na potrzeby </w:t>
      </w:r>
      <w:proofErr w:type="spellStart"/>
      <w:r w:rsidR="006551C2" w:rsidRPr="00774185">
        <w:rPr>
          <w:b/>
          <w:sz w:val="22"/>
          <w:szCs w:val="22"/>
        </w:rPr>
        <w:t>WIEiT</w:t>
      </w:r>
      <w:proofErr w:type="spellEnd"/>
      <w:r w:rsidR="006551C2" w:rsidRPr="00774185">
        <w:rPr>
          <w:b/>
          <w:sz w:val="22"/>
          <w:szCs w:val="22"/>
        </w:rPr>
        <w:t xml:space="preserve"> - KC-zp.272-680/22</w:t>
      </w:r>
      <w:r w:rsidRPr="00774185">
        <w:rPr>
          <w:b/>
          <w:sz w:val="22"/>
          <w:szCs w:val="22"/>
        </w:rPr>
        <w:t xml:space="preserve">, </w:t>
      </w:r>
      <w:r w:rsidRPr="00774185">
        <w:rPr>
          <w:sz w:val="22"/>
          <w:szCs w:val="22"/>
        </w:rPr>
        <w:t>oferuję realizację przedmiotu zamówienia,</w:t>
      </w:r>
      <w:r w:rsidR="00F3548C" w:rsidRPr="00774185">
        <w:rPr>
          <w:sz w:val="22"/>
          <w:szCs w:val="22"/>
        </w:rPr>
        <w:t xml:space="preserve"> </w:t>
      </w:r>
      <w:r w:rsidRPr="00774185">
        <w:rPr>
          <w:sz w:val="22"/>
          <w:szCs w:val="22"/>
        </w:rPr>
        <w:t>zgodnie z zasadami określonymi w specyfikacji warunków zamówienia.</w:t>
      </w:r>
    </w:p>
    <w:p w14:paraId="26CF8179" w14:textId="77777777" w:rsidR="008D2AB8" w:rsidRPr="00774185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644"/>
        <w:gridCol w:w="908"/>
        <w:gridCol w:w="1360"/>
        <w:gridCol w:w="1134"/>
        <w:gridCol w:w="709"/>
        <w:gridCol w:w="1757"/>
      </w:tblGrid>
      <w:tr w:rsidR="00CE153B" w:rsidRPr="00774185" w14:paraId="1B69DFDA" w14:textId="77777777" w:rsidTr="0077418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A6BD87" w14:textId="77777777" w:rsidR="00CE153B" w:rsidRPr="00A77BC2" w:rsidRDefault="00CE153B" w:rsidP="00332985">
            <w:pPr>
              <w:jc w:val="center"/>
              <w:rPr>
                <w:sz w:val="22"/>
                <w:szCs w:val="22"/>
              </w:rPr>
            </w:pPr>
            <w:r w:rsidRPr="00A77BC2"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C18ADA" w14:textId="77777777" w:rsidR="00CE153B" w:rsidRPr="00A77BC2" w:rsidRDefault="00CE153B" w:rsidP="00332985">
            <w:pPr>
              <w:jc w:val="center"/>
              <w:rPr>
                <w:b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Nazwa elementu</w:t>
            </w:r>
          </w:p>
          <w:p w14:paraId="3FF8D0D9" w14:textId="77777777" w:rsidR="00CE153B" w:rsidRPr="00A77BC2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(lub usługi)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70D964" w14:textId="77777777" w:rsidR="00CE153B" w:rsidRPr="00A77BC2" w:rsidRDefault="00CE153B" w:rsidP="00332985">
            <w:pPr>
              <w:jc w:val="center"/>
              <w:rPr>
                <w:b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Producent/wyrób własny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50B2E2" w14:textId="77777777" w:rsidR="00CE153B" w:rsidRPr="00A77BC2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bCs/>
                <w:sz w:val="22"/>
                <w:szCs w:val="22"/>
              </w:rPr>
              <w:t>Liczba szt./</w:t>
            </w:r>
          </w:p>
          <w:p w14:paraId="65EB74F8" w14:textId="77777777" w:rsidR="00CE153B" w:rsidRPr="00A77BC2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F34B60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774185">
              <w:rPr>
                <w:sz w:val="22"/>
                <w:szCs w:val="22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9F7053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Wartość netto</w:t>
            </w:r>
          </w:p>
          <w:p w14:paraId="03A500D0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C1CEB2D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VAT</w:t>
            </w:r>
          </w:p>
          <w:p w14:paraId="2C76FF5B" w14:textId="77777777" w:rsidR="00CE153B" w:rsidRPr="00774185" w:rsidRDefault="00CE153B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[%]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C2F1003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648627A4" w14:textId="77777777" w:rsidR="00CE153B" w:rsidRPr="00774185" w:rsidRDefault="00CE153B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[PLN]</w:t>
            </w:r>
          </w:p>
          <w:p w14:paraId="09ABB5CB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 (z doliczonym </w:t>
            </w:r>
            <w:r w:rsidRPr="00774185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CE153B" w:rsidRPr="00774185" w14:paraId="2655A374" w14:textId="77777777" w:rsidTr="00774185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BD5D06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A69D2D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A77BC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E893B4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771763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C9173E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8D88A7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DC05480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6766035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CE153B" w:rsidRPr="00774185" w14:paraId="63859CD6" w14:textId="77777777" w:rsidTr="00774185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5695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269DE" w14:textId="77777777" w:rsidR="00CE153B" w:rsidRPr="00774185" w:rsidRDefault="00D64B3C" w:rsidP="00332985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Antybakteryjna podkładka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5E63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5D5A7" w14:textId="77777777" w:rsidR="00CE153B" w:rsidRPr="00774185" w:rsidRDefault="00D64B3C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150</w:t>
            </w:r>
            <w:r w:rsidR="00CE153B" w:rsidRPr="00774185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251C4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ADD5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84B837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9C0F4B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  <w:p w14:paraId="7E0366A4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719C5E7D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E9B7B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F7A13" w14:textId="77777777" w:rsidR="00CE153B" w:rsidRPr="00774185" w:rsidRDefault="00D64B3C" w:rsidP="00332985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Zestaw karteczek samoprzylepnych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142D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1E40E" w14:textId="77777777" w:rsidR="00CE153B" w:rsidRPr="00774185" w:rsidRDefault="00D64B3C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400 </w:t>
            </w:r>
            <w:r w:rsidR="00CE153B" w:rsidRPr="00774185">
              <w:rPr>
                <w:sz w:val="22"/>
                <w:szCs w:val="22"/>
              </w:rPr>
              <w:t>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C188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4D14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58EDD4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A8B7B4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62D91562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1C30B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44A8B" w14:textId="77777777" w:rsidR="00CE153B" w:rsidRPr="00774185" w:rsidRDefault="0044675B" w:rsidP="00332985">
            <w:pPr>
              <w:rPr>
                <w:sz w:val="22"/>
                <w:szCs w:val="22"/>
                <w:highlight w:val="yellow"/>
              </w:rPr>
            </w:pPr>
            <w:r w:rsidRPr="00774185">
              <w:rPr>
                <w:color w:val="000000"/>
                <w:sz w:val="22"/>
                <w:szCs w:val="22"/>
              </w:rPr>
              <w:t>Długopis ekologiczny wykonany z papieru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B6A0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6E2FB" w14:textId="77777777" w:rsidR="00CE153B" w:rsidRPr="00774185" w:rsidRDefault="00CE153B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 </w:t>
            </w:r>
            <w:r w:rsidR="0044675B" w:rsidRPr="00774185">
              <w:rPr>
                <w:sz w:val="22"/>
                <w:szCs w:val="22"/>
              </w:rPr>
              <w:t xml:space="preserve">500 </w:t>
            </w:r>
            <w:r w:rsidRPr="00774185">
              <w:rPr>
                <w:sz w:val="22"/>
                <w:szCs w:val="22"/>
              </w:rPr>
              <w:t>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7C44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28AD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AF44DE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F1F88D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5ABBE63A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163A7A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270D" w14:textId="77777777" w:rsidR="00CE153B" w:rsidRPr="00774185" w:rsidRDefault="0044675B" w:rsidP="00332985">
            <w:pPr>
              <w:rPr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Notatnik EKO z długopisem z 70 gładkimi kartkami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D133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6333" w14:textId="77777777" w:rsidR="00CE153B" w:rsidRPr="00774185" w:rsidRDefault="0044675B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300 </w:t>
            </w:r>
            <w:r w:rsidR="00CE153B" w:rsidRPr="00774185">
              <w:rPr>
                <w:sz w:val="22"/>
                <w:szCs w:val="22"/>
              </w:rPr>
              <w:t>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74EB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2999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869E56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751538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1F6D0B9F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7C1396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5D80" w14:textId="77777777" w:rsidR="00CE153B" w:rsidRPr="00774185" w:rsidRDefault="0044675B" w:rsidP="00332985">
            <w:pPr>
              <w:rPr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Długopis z funkcją oparcia na telefon komórkowy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C2A7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61A1" w14:textId="77777777" w:rsidR="00CE153B" w:rsidRPr="00774185" w:rsidRDefault="00CE153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 </w:t>
            </w:r>
            <w:r w:rsidR="0044675B" w:rsidRPr="00774185">
              <w:rPr>
                <w:sz w:val="22"/>
                <w:szCs w:val="22"/>
              </w:rPr>
              <w:t xml:space="preserve">500 </w:t>
            </w:r>
            <w:r w:rsidRPr="00774185">
              <w:rPr>
                <w:sz w:val="22"/>
                <w:szCs w:val="22"/>
              </w:rPr>
              <w:t>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129C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E28F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1B5366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5B6CE4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6EE6B832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07A66C" w14:textId="3E1289BE" w:rsidR="0044675B" w:rsidRPr="00774185" w:rsidRDefault="00913FD9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58CD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Długopis z gumową końcówką do obsługi ekranów dotykowych w smartfonach i tabletach przystosowaną do ekranów dotykowych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6299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7547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400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FBA3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63B3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A08872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9F3CA7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64AB9B2C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354BBB" w14:textId="3C7FBCEF" w:rsidR="0044675B" w:rsidRPr="00774185" w:rsidRDefault="00913FD9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F843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Latarka z długopisem i karabińczykiem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E613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4888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200 szt. 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7D3F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ACAE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EE8466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5A1A30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6C60E117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6CCADE" w14:textId="46B0CEBB" w:rsidR="0044675B" w:rsidRPr="00774185" w:rsidRDefault="00913FD9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5EFF" w14:textId="55F6B0AC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774185">
              <w:rPr>
                <w:color w:val="000000"/>
                <w:sz w:val="22"/>
                <w:szCs w:val="22"/>
              </w:rPr>
              <w:t>Zakreślacz</w:t>
            </w:r>
            <w:proofErr w:type="spellEnd"/>
            <w:r w:rsidRPr="00774185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26E5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D2E5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5B69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7D4F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521DB3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4A1DAA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185B29C2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A8237E" w14:textId="0A88975D" w:rsidR="0044675B" w:rsidRPr="00774185" w:rsidRDefault="00913FD9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8797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Elastyczna lampka USB do komputera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9E7E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4488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D972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9B31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EE8A29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36F4D4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1291EEA9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5DA88D" w14:textId="2BBB7884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</w:t>
            </w:r>
            <w:r w:rsidR="00913FD9">
              <w:rPr>
                <w:sz w:val="22"/>
                <w:szCs w:val="22"/>
              </w:rPr>
              <w:t>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2874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Dwustronne światełko odblaskowe w kształcie kółka z rozpinaną zawieszką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AE1A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EB9E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F3E1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6AC4B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CA3DE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3767B2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5F3D0469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7D7874" w14:textId="11DD87A1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</w:t>
            </w:r>
            <w:r w:rsidR="00913FD9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B04F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Opaska odblaskowa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D36A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6825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300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16BA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BBC1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34C151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E910F9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2F7DEDD2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DF15D3" w14:textId="1F148B5D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05CA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Notatnik „uśmiechnięta buzia”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CA75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CD8F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DCCF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E6C4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2CA075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146545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2D33628C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195E65" w14:textId="309080AD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F8A6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Opaska na ramię, etui na telefon komórkowy lub odtwarzacz mp3 z przezroczystą kieszonką na zamek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B55F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D8C7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06E9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F076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B6B436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2C512F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5FF9958C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5872F9" w14:textId="055CD03D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7355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Kubek ceramiczny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3230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18A8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A7DE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CA64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051087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57FFB6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0813601A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EB110D" w14:textId="1D9B50CD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D67F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Parasol sztormowy 30''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9783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3A1C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50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4FC84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4493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FB6F2D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E4FEE4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6C06C223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5A6ECE" w14:textId="05B56120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B8DE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Smycz z metalowym karabińczykiem i złączką bezpieczeństwa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E2EE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ACD7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1000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688F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EF1F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934272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68BC26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51FC08B9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52ABBA" w14:textId="4B494EC2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F7E1" w14:textId="77777777" w:rsidR="0044675B" w:rsidRPr="00774185" w:rsidRDefault="00A77BC2" w:rsidP="003329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</w:t>
            </w:r>
            <w:r w:rsidR="0044675B" w:rsidRPr="00774185">
              <w:rPr>
                <w:color w:val="000000"/>
                <w:sz w:val="22"/>
                <w:szCs w:val="22"/>
              </w:rPr>
              <w:t>endrive</w:t>
            </w:r>
            <w:r w:rsidR="0044675B" w:rsidRPr="00774185">
              <w:rPr>
                <w:sz w:val="22"/>
                <w:szCs w:val="22"/>
              </w:rPr>
              <w:t xml:space="preserve"> USB 3.0, 32 GB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4F81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B665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12D0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9266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5F2EEB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97BB5F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6F5B5303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E7798C" w14:textId="1D8605DD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CF9E" w14:textId="77777777" w:rsidR="0044675B" w:rsidRPr="00774185" w:rsidRDefault="00A77BC2" w:rsidP="003329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</w:t>
            </w:r>
            <w:r w:rsidR="0044675B" w:rsidRPr="00774185">
              <w:rPr>
                <w:color w:val="000000"/>
                <w:sz w:val="22"/>
                <w:szCs w:val="22"/>
              </w:rPr>
              <w:t>oszulki z krótkim rękawem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FBF7C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BEC7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C41E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74FD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04C955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AC76EE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1D5BF068" w14:textId="77777777" w:rsidTr="00774185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8C9008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  <w:p w14:paraId="347E32C9" w14:textId="77777777" w:rsidR="00CE153B" w:rsidRPr="00774185" w:rsidRDefault="00CE153B" w:rsidP="00332985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RAZEM:</w:t>
            </w:r>
          </w:p>
          <w:p w14:paraId="0AFDBF12" w14:textId="77777777" w:rsidR="00B93724" w:rsidRPr="00774185" w:rsidRDefault="00B93724" w:rsidP="00056EA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D1C8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57C0FF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93BA38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449C9229" w14:textId="77777777" w:rsidTr="00774185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7535" w14:textId="77777777" w:rsidR="00CE153B" w:rsidRPr="00774185" w:rsidRDefault="00CE153B" w:rsidP="00332985">
            <w:pPr>
              <w:rPr>
                <w:i/>
                <w:iCs/>
                <w:sz w:val="22"/>
                <w:szCs w:val="22"/>
              </w:rPr>
            </w:pPr>
            <w:r w:rsidRPr="00774185">
              <w:rPr>
                <w:i/>
                <w:iCs/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3F771A2" w14:textId="77777777" w:rsidR="00CE153B" w:rsidRPr="00774185" w:rsidRDefault="00CE153B" w:rsidP="00332985">
            <w:pPr>
              <w:rPr>
                <w:sz w:val="22"/>
                <w:szCs w:val="22"/>
              </w:rPr>
            </w:pPr>
            <w:r w:rsidRPr="00774185">
              <w:rPr>
                <w:i/>
                <w:iCs/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2599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E23EF1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956DA9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59FF75A" w14:textId="77777777" w:rsidR="00201594" w:rsidRPr="00774185" w:rsidRDefault="00201594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4E103F9" w14:textId="77777777" w:rsidR="008D2AB8" w:rsidRPr="0077418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 xml:space="preserve">Termin realizacji umowy: </w:t>
      </w:r>
      <w:r w:rsidRPr="00B93724">
        <w:rPr>
          <w:b/>
          <w:bCs/>
          <w:sz w:val="22"/>
          <w:szCs w:val="22"/>
        </w:rPr>
        <w:t>……………</w:t>
      </w:r>
      <w:r w:rsidR="00CE153B" w:rsidRPr="00B93724">
        <w:rPr>
          <w:b/>
          <w:bCs/>
          <w:sz w:val="22"/>
          <w:szCs w:val="22"/>
        </w:rPr>
        <w:t xml:space="preserve"> dni od daty podpisania umowy</w:t>
      </w:r>
      <w:r w:rsidR="00CE153B" w:rsidRPr="00774185">
        <w:rPr>
          <w:sz w:val="22"/>
          <w:szCs w:val="22"/>
        </w:rPr>
        <w:t xml:space="preserve"> </w:t>
      </w:r>
      <w:r w:rsidR="00CE153B" w:rsidRPr="00774185">
        <w:rPr>
          <w:sz w:val="22"/>
          <w:szCs w:val="22"/>
          <w:highlight w:val="yellow"/>
        </w:rPr>
        <w:t>(</w:t>
      </w:r>
      <w:r w:rsidRPr="00774185">
        <w:rPr>
          <w:i/>
          <w:sz w:val="22"/>
          <w:szCs w:val="22"/>
          <w:highlight w:val="yellow"/>
        </w:rPr>
        <w:t>kryterium oceny ofert)</w:t>
      </w:r>
    </w:p>
    <w:p w14:paraId="67623DD9" w14:textId="77777777" w:rsidR="008D2AB8" w:rsidRPr="0077418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74185">
        <w:rPr>
          <w:sz w:val="22"/>
          <w:szCs w:val="22"/>
        </w:rPr>
        <w:t xml:space="preserve">Oświadczamy, że zgodnie z ustawą z dnia </w:t>
      </w:r>
      <w:r w:rsidR="00A0022B" w:rsidRPr="00774185">
        <w:rPr>
          <w:sz w:val="22"/>
          <w:szCs w:val="22"/>
        </w:rPr>
        <w:t>6 marca 2018 r</w:t>
      </w:r>
      <w:r w:rsidRPr="00774185">
        <w:rPr>
          <w:sz w:val="22"/>
          <w:szCs w:val="22"/>
        </w:rPr>
        <w:t>.</w:t>
      </w:r>
      <w:r w:rsidR="00A0022B" w:rsidRPr="00774185">
        <w:rPr>
          <w:sz w:val="22"/>
          <w:szCs w:val="22"/>
        </w:rPr>
        <w:t xml:space="preserve"> Prawo przedsiębiorców, </w:t>
      </w:r>
      <w:r w:rsidRPr="00774185">
        <w:rPr>
          <w:sz w:val="22"/>
          <w:szCs w:val="22"/>
        </w:rPr>
        <w:t>należymy do małych lub średnich przedsiębiorców:</w:t>
      </w:r>
      <w:r w:rsidRPr="00774185">
        <w:rPr>
          <w:b/>
          <w:sz w:val="22"/>
          <w:szCs w:val="22"/>
        </w:rPr>
        <w:t xml:space="preserve"> TAK/NIE</w:t>
      </w:r>
    </w:p>
    <w:p w14:paraId="3EEB983B" w14:textId="77777777" w:rsidR="00545B2B" w:rsidRPr="00774185" w:rsidRDefault="008D2AB8" w:rsidP="00545B2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774185">
        <w:rPr>
          <w:b/>
          <w:sz w:val="22"/>
          <w:szCs w:val="22"/>
        </w:rPr>
        <w:t xml:space="preserve">Termin płatności: </w:t>
      </w:r>
      <w:r w:rsidR="00545B2B" w:rsidRPr="0077418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F3BE693" w14:textId="77777777" w:rsidR="008D2AB8" w:rsidRPr="00774185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80978C1" w14:textId="77777777" w:rsidR="008D2AB8" w:rsidRPr="00774185" w:rsidRDefault="008D2AB8" w:rsidP="008D2AB8">
      <w:pPr>
        <w:jc w:val="both"/>
        <w:rPr>
          <w:sz w:val="22"/>
          <w:szCs w:val="22"/>
        </w:rPr>
      </w:pPr>
    </w:p>
    <w:p w14:paraId="4E6A7EEC" w14:textId="77777777" w:rsidR="00FE545C" w:rsidRPr="00774185" w:rsidRDefault="008D2AB8" w:rsidP="00FE545C">
      <w:pPr>
        <w:rPr>
          <w:b/>
          <w:sz w:val="22"/>
          <w:szCs w:val="22"/>
          <w:u w:val="single"/>
        </w:rPr>
      </w:pPr>
      <w:r w:rsidRPr="00774185">
        <w:rPr>
          <w:sz w:val="22"/>
          <w:szCs w:val="22"/>
        </w:rPr>
        <w:br w:type="page"/>
      </w:r>
      <w:r w:rsidR="00FE545C" w:rsidRPr="00774185">
        <w:rPr>
          <w:b/>
          <w:sz w:val="22"/>
          <w:szCs w:val="22"/>
          <w:u w:val="single"/>
        </w:rPr>
        <w:lastRenderedPageBreak/>
        <w:t>Jednocześnie oświadczamy, że:</w:t>
      </w:r>
    </w:p>
    <w:p w14:paraId="6693F268" w14:textId="77777777" w:rsidR="00F3548C" w:rsidRPr="00774185" w:rsidRDefault="00F3548C" w:rsidP="00F3548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7418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4C77558" w14:textId="77777777" w:rsidR="00F3548C" w:rsidRPr="00774185" w:rsidRDefault="00F3548C" w:rsidP="00F3548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74185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74185">
        <w:rPr>
          <w:color w:val="000000"/>
          <w:sz w:val="22"/>
          <w:szCs w:val="22"/>
        </w:rPr>
        <w:t xml:space="preserve"> i nie wnosimy do nich żadnych zastrzeżeń.</w:t>
      </w:r>
    </w:p>
    <w:p w14:paraId="02ED8A96" w14:textId="77777777" w:rsidR="00F3548C" w:rsidRPr="00774185" w:rsidRDefault="00F3548C" w:rsidP="00F3548C">
      <w:pPr>
        <w:numPr>
          <w:ilvl w:val="0"/>
          <w:numId w:val="1"/>
        </w:numPr>
        <w:jc w:val="both"/>
        <w:rPr>
          <w:sz w:val="22"/>
          <w:szCs w:val="22"/>
        </w:rPr>
      </w:pPr>
      <w:r w:rsidRPr="0077418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DEA5942" w14:textId="77777777" w:rsidR="00F3548C" w:rsidRPr="00774185" w:rsidRDefault="00F3548C" w:rsidP="00F3548C">
      <w:pPr>
        <w:ind w:left="360"/>
        <w:jc w:val="both"/>
        <w:rPr>
          <w:i/>
          <w:sz w:val="22"/>
          <w:szCs w:val="22"/>
        </w:rPr>
      </w:pPr>
      <w:r w:rsidRPr="0077418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F1EBB" w14:textId="77777777" w:rsidR="00F3548C" w:rsidRPr="00774185" w:rsidRDefault="00F3548C" w:rsidP="00F3548C">
      <w:pPr>
        <w:ind w:left="360"/>
        <w:jc w:val="both"/>
        <w:rPr>
          <w:i/>
          <w:sz w:val="22"/>
          <w:szCs w:val="22"/>
        </w:rPr>
      </w:pPr>
      <w:r w:rsidRPr="0077418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BFAD01E" w14:textId="77777777" w:rsidR="00F3548C" w:rsidRPr="00774185" w:rsidRDefault="00F3548C" w:rsidP="00F3548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3548C" w:rsidRPr="00774185" w14:paraId="57768666" w14:textId="77777777" w:rsidTr="0033298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EBCC1" w14:textId="77777777" w:rsidR="00F3548C" w:rsidRPr="00774185" w:rsidRDefault="00F3548C" w:rsidP="003329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6C183F" w14:textId="77777777" w:rsidR="00F3548C" w:rsidRPr="00774185" w:rsidRDefault="00F3548C" w:rsidP="003329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Opis części zamówienia, którą wykonawca </w:t>
            </w:r>
          </w:p>
          <w:p w14:paraId="0DEB0474" w14:textId="77777777" w:rsidR="00F3548C" w:rsidRPr="00774185" w:rsidRDefault="00F3548C" w:rsidP="003329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68845" w14:textId="77777777" w:rsidR="00F3548C" w:rsidRPr="00774185" w:rsidRDefault="00F3548C" w:rsidP="003329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Nazwa podwykonawcy</w:t>
            </w:r>
            <w:r w:rsidRPr="00774185">
              <w:rPr>
                <w:sz w:val="22"/>
                <w:szCs w:val="22"/>
              </w:rPr>
              <w:br/>
              <w:t>(o ile jest znana)</w:t>
            </w:r>
          </w:p>
        </w:tc>
      </w:tr>
      <w:tr w:rsidR="00F3548C" w:rsidRPr="00774185" w14:paraId="2B826FB4" w14:textId="77777777" w:rsidTr="003329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ECDE5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DB809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A1632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3548C" w:rsidRPr="00774185" w14:paraId="57101C7C" w14:textId="77777777" w:rsidTr="003329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429D3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570E6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8FAF3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021A394" w14:textId="77777777" w:rsidR="00F3548C" w:rsidRPr="00774185" w:rsidRDefault="00F3548C" w:rsidP="00F3548C">
      <w:pPr>
        <w:numPr>
          <w:ilvl w:val="0"/>
          <w:numId w:val="1"/>
        </w:numPr>
        <w:jc w:val="both"/>
        <w:rPr>
          <w:sz w:val="22"/>
          <w:szCs w:val="22"/>
        </w:rPr>
      </w:pPr>
      <w:r w:rsidRPr="00774185">
        <w:rPr>
          <w:sz w:val="22"/>
          <w:szCs w:val="22"/>
        </w:rPr>
        <w:t>Upoważnionymi do reprezentowania naszej firmy są następujące osoby:</w:t>
      </w:r>
    </w:p>
    <w:p w14:paraId="458D3923" w14:textId="77777777" w:rsidR="00F3548C" w:rsidRPr="00774185" w:rsidRDefault="00F3548C" w:rsidP="00F3548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77418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</w:p>
    <w:p w14:paraId="55D5BB6C" w14:textId="77777777" w:rsidR="00F3548C" w:rsidRPr="00774185" w:rsidRDefault="00F3548C" w:rsidP="00F3548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7418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74185">
        <w:rPr>
          <w:sz w:val="22"/>
          <w:szCs w:val="22"/>
        </w:rPr>
        <w:tab/>
      </w:r>
      <w:r w:rsidRPr="00774185">
        <w:rPr>
          <w:sz w:val="22"/>
          <w:szCs w:val="22"/>
        </w:rPr>
        <w:tab/>
        <w:t xml:space="preserve"> </w:t>
      </w:r>
    </w:p>
    <w:p w14:paraId="0383F18F" w14:textId="77777777" w:rsidR="00F3548C" w:rsidRPr="00774185" w:rsidRDefault="00F3548C" w:rsidP="00F3548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7D6ADD3" w14:textId="77777777" w:rsidR="00F3548C" w:rsidRPr="00774185" w:rsidRDefault="00F3548C" w:rsidP="00F3548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7418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74185">
        <w:rPr>
          <w:sz w:val="22"/>
          <w:szCs w:val="22"/>
        </w:rPr>
        <w:tab/>
      </w:r>
      <w:r w:rsidRPr="00774185">
        <w:rPr>
          <w:sz w:val="22"/>
          <w:szCs w:val="22"/>
        </w:rPr>
        <w:tab/>
        <w:t xml:space="preserve"> </w:t>
      </w:r>
    </w:p>
    <w:p w14:paraId="01D75E4F" w14:textId="77777777" w:rsidR="00F3548C" w:rsidRPr="00774185" w:rsidRDefault="00F3548C" w:rsidP="00F3548C">
      <w:pPr>
        <w:numPr>
          <w:ilvl w:val="0"/>
          <w:numId w:val="1"/>
        </w:numPr>
        <w:jc w:val="both"/>
        <w:rPr>
          <w:sz w:val="22"/>
          <w:szCs w:val="22"/>
        </w:rPr>
      </w:pPr>
      <w:r w:rsidRPr="00774185">
        <w:rPr>
          <w:sz w:val="22"/>
          <w:szCs w:val="22"/>
        </w:rPr>
        <w:t>upoważnienie dla powyżej wskazanych osób wynika z następującego (</w:t>
      </w:r>
      <w:proofErr w:type="spellStart"/>
      <w:r w:rsidRPr="00774185">
        <w:rPr>
          <w:sz w:val="22"/>
          <w:szCs w:val="22"/>
        </w:rPr>
        <w:t>ych</w:t>
      </w:r>
      <w:proofErr w:type="spellEnd"/>
      <w:r w:rsidRPr="00774185">
        <w:rPr>
          <w:sz w:val="22"/>
          <w:szCs w:val="22"/>
        </w:rPr>
        <w:t>) dokumentu(ów)</w:t>
      </w:r>
    </w:p>
    <w:p w14:paraId="3E49AA7B" w14:textId="77777777" w:rsidR="00F3548C" w:rsidRPr="00774185" w:rsidRDefault="00F3548C" w:rsidP="00F3548C">
      <w:pPr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B1E09DA" w14:textId="77777777" w:rsidR="00F3548C" w:rsidRPr="00774185" w:rsidRDefault="00F3548C" w:rsidP="00F3548C">
      <w:pPr>
        <w:numPr>
          <w:ilvl w:val="0"/>
          <w:numId w:val="1"/>
        </w:numPr>
        <w:jc w:val="both"/>
        <w:rPr>
          <w:sz w:val="22"/>
          <w:szCs w:val="22"/>
        </w:rPr>
      </w:pPr>
      <w:r w:rsidRPr="00774185">
        <w:rPr>
          <w:sz w:val="22"/>
          <w:szCs w:val="22"/>
        </w:rPr>
        <w:t>załącznikami do niniejszej oferty są:</w:t>
      </w:r>
    </w:p>
    <w:p w14:paraId="3A6CC085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………………………………………………………………………………………….</w:t>
      </w:r>
    </w:p>
    <w:p w14:paraId="79227D5D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……………………………………………..……………………………………………</w:t>
      </w:r>
    </w:p>
    <w:p w14:paraId="3B304AD4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6B36C2D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………………………………………………………………………………………….</w:t>
      </w:r>
    </w:p>
    <w:p w14:paraId="6C49C6EC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……………………………………………..……………………………………………</w:t>
      </w:r>
    </w:p>
    <w:p w14:paraId="65613E00" w14:textId="77777777" w:rsidR="00F3548C" w:rsidRPr="00774185" w:rsidRDefault="00F3548C" w:rsidP="00F3548C">
      <w:pPr>
        <w:spacing w:line="360" w:lineRule="auto"/>
        <w:ind w:left="1440"/>
        <w:jc w:val="both"/>
        <w:rPr>
          <w:sz w:val="22"/>
          <w:szCs w:val="22"/>
        </w:rPr>
      </w:pPr>
    </w:p>
    <w:p w14:paraId="5E945FFD" w14:textId="77777777" w:rsidR="00F3548C" w:rsidRPr="00774185" w:rsidRDefault="00F3548C" w:rsidP="00F3548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B468D4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B468D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B468D4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B468D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B468D4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B468D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B468D4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B468D4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7D334C84" w14:textId="77777777" w:rsidR="00F3548C" w:rsidRPr="00774185" w:rsidRDefault="00F3548C" w:rsidP="00FE545C">
      <w:pPr>
        <w:rPr>
          <w:b/>
          <w:sz w:val="22"/>
          <w:szCs w:val="22"/>
          <w:u w:val="single"/>
        </w:rPr>
      </w:pPr>
    </w:p>
    <w:p w14:paraId="340B5B77" w14:textId="77777777" w:rsidR="00FE545C" w:rsidRPr="00774185" w:rsidRDefault="00FE545C" w:rsidP="00FE545C">
      <w:pPr>
        <w:jc w:val="right"/>
        <w:rPr>
          <w:sz w:val="22"/>
          <w:szCs w:val="22"/>
        </w:rPr>
      </w:pPr>
    </w:p>
    <w:sectPr w:rsidR="00FE545C" w:rsidRPr="007741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F9442" w14:textId="77777777" w:rsidR="00AF65C8" w:rsidRDefault="00AF65C8">
      <w:r>
        <w:separator/>
      </w:r>
    </w:p>
  </w:endnote>
  <w:endnote w:type="continuationSeparator" w:id="0">
    <w:p w14:paraId="16C221C4" w14:textId="77777777" w:rsidR="00AF65C8" w:rsidRDefault="00AF6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68127" w14:textId="77777777" w:rsidR="006551C2" w:rsidRDefault="006551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D4C5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BA486" w14:textId="77777777" w:rsidR="006551C2" w:rsidRDefault="006551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0B348" w14:textId="77777777" w:rsidR="00AF65C8" w:rsidRDefault="00AF65C8">
      <w:r>
        <w:separator/>
      </w:r>
    </w:p>
  </w:footnote>
  <w:footnote w:type="continuationSeparator" w:id="0">
    <w:p w14:paraId="1D4F82C1" w14:textId="77777777" w:rsidR="00AF65C8" w:rsidRDefault="00AF65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51ABB" w14:textId="77777777" w:rsidR="006551C2" w:rsidRDefault="006551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6958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9BA2E" w14:textId="77777777" w:rsidR="006551C2" w:rsidRDefault="006551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67156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50454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9303740">
    <w:abstractNumId w:val="0"/>
  </w:num>
  <w:num w:numId="4" w16cid:durableId="7286959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BDD"/>
    <w:rsid w:val="00012286"/>
    <w:rsid w:val="00056EAD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1594"/>
    <w:rsid w:val="002063F0"/>
    <w:rsid w:val="00207E98"/>
    <w:rsid w:val="002723B0"/>
    <w:rsid w:val="00315A4A"/>
    <w:rsid w:val="0044675B"/>
    <w:rsid w:val="004B7300"/>
    <w:rsid w:val="004C6753"/>
    <w:rsid w:val="00545903"/>
    <w:rsid w:val="00545B2B"/>
    <w:rsid w:val="00595C87"/>
    <w:rsid w:val="005D2C65"/>
    <w:rsid w:val="005E6D94"/>
    <w:rsid w:val="0063384F"/>
    <w:rsid w:val="00643C6F"/>
    <w:rsid w:val="00646202"/>
    <w:rsid w:val="0065290F"/>
    <w:rsid w:val="006551C2"/>
    <w:rsid w:val="0067398B"/>
    <w:rsid w:val="006815F6"/>
    <w:rsid w:val="00774185"/>
    <w:rsid w:val="007748F0"/>
    <w:rsid w:val="007A4321"/>
    <w:rsid w:val="00833933"/>
    <w:rsid w:val="00853083"/>
    <w:rsid w:val="008B2F0C"/>
    <w:rsid w:val="008B4928"/>
    <w:rsid w:val="008D2AB8"/>
    <w:rsid w:val="008F1C66"/>
    <w:rsid w:val="00913FD9"/>
    <w:rsid w:val="00953BDD"/>
    <w:rsid w:val="00970FE4"/>
    <w:rsid w:val="00A0022B"/>
    <w:rsid w:val="00A346FE"/>
    <w:rsid w:val="00A47B4D"/>
    <w:rsid w:val="00A77BC2"/>
    <w:rsid w:val="00A83018"/>
    <w:rsid w:val="00AF65C8"/>
    <w:rsid w:val="00B468D4"/>
    <w:rsid w:val="00B774DC"/>
    <w:rsid w:val="00B93724"/>
    <w:rsid w:val="00C969A6"/>
    <w:rsid w:val="00CA7D36"/>
    <w:rsid w:val="00CE153B"/>
    <w:rsid w:val="00D24208"/>
    <w:rsid w:val="00D325FF"/>
    <w:rsid w:val="00D42367"/>
    <w:rsid w:val="00D60C38"/>
    <w:rsid w:val="00D64B3C"/>
    <w:rsid w:val="00D66893"/>
    <w:rsid w:val="00D90ACB"/>
    <w:rsid w:val="00DC1500"/>
    <w:rsid w:val="00E44371"/>
    <w:rsid w:val="00E856E1"/>
    <w:rsid w:val="00E949B0"/>
    <w:rsid w:val="00F00591"/>
    <w:rsid w:val="00F3548C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601FDE"/>
  <w15:chartTrackingRefBased/>
  <w15:docId w15:val="{C9AE5D21-FB7C-4A52-B643-0ECB08B0D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659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8</cp:revision>
  <cp:lastPrinted>1899-12-31T23:00:00Z</cp:lastPrinted>
  <dcterms:created xsi:type="dcterms:W3CDTF">2022-11-22T10:41:00Z</dcterms:created>
  <dcterms:modified xsi:type="dcterms:W3CDTF">2022-11-23T09:29:00Z</dcterms:modified>
</cp:coreProperties>
</file>