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2518D4" w:rsidRDefault="00BC121E" w:rsidP="002518D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7B5016" w:rsidRPr="002518D4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7</w:t>
      </w:r>
      <w:r w:rsidRPr="002518D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2518D4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518D4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2518D4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2518D4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2518D4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2518D4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2518D4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518D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2518D4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2518D4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2518D4" w:rsidRDefault="00BC121E" w:rsidP="002518D4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2518D4">
        <w:rPr>
          <w:rFonts w:ascii="Times New Roman" w:hAnsi="Times New Roman"/>
          <w:i/>
          <w:sz w:val="20"/>
          <w:szCs w:val="20"/>
        </w:rPr>
        <w:t>(imię, nazwisko, stano</w:t>
      </w:r>
      <w:r w:rsidR="002518D4">
        <w:rPr>
          <w:rFonts w:ascii="Times New Roman" w:hAnsi="Times New Roman"/>
          <w:i/>
          <w:sz w:val="20"/>
          <w:szCs w:val="20"/>
        </w:rPr>
        <w:t>wisko/podstawa do reprezentacji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B5016" w:rsidRPr="002518D4" w:rsidTr="00B0293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5016" w:rsidRPr="002518D4" w:rsidRDefault="007B5016" w:rsidP="00B02935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7B5016" w:rsidRPr="002518D4" w:rsidRDefault="007B5016" w:rsidP="00B02935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7B5016" w:rsidRPr="002518D4" w:rsidRDefault="007B5016" w:rsidP="00B029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7B5016" w:rsidRPr="002518D4" w:rsidRDefault="007B5016" w:rsidP="00B029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2518D4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2518D4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2518D4" w:rsidRDefault="007B501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b/>
          <w:sz w:val="20"/>
          <w:szCs w:val="20"/>
          <w:lang w:eastAsia="pl-PL"/>
        </w:rPr>
        <w:t>Usługa  w zakresie publicznego transportu zbiorowego wewnątrzgminnego o charakterze użyteczności publicznej na terenie Gminy Niepołomice</w:t>
      </w:r>
      <w:r w:rsidR="002518D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..............................</w:t>
      </w:r>
    </w:p>
    <w:p w:rsidR="00BC121E" w:rsidRPr="002518D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7B5016" w:rsidRPr="002518D4">
        <w:rPr>
          <w:rFonts w:ascii="Times New Roman" w:eastAsia="Times New Roman" w:hAnsi="Times New Roman"/>
          <w:b/>
          <w:sz w:val="20"/>
          <w:szCs w:val="20"/>
          <w:lang w:eastAsia="pl-PL"/>
        </w:rPr>
        <w:t>ZP.271.31.2022</w:t>
      </w:r>
    </w:p>
    <w:p w:rsidR="00BC121E" w:rsidRPr="002518D4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7B5016" w:rsidRPr="002518D4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2518D4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2518D4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2518D4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2518D4" w:rsidRDefault="002A3640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518D4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518D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518D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2518D4" w:rsidRDefault="002A3640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2518D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2518D4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2518D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518D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518D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8D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518D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2518D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518D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2518D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2518D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2518D4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2518D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6501A9" w:rsidRPr="002518D4" w:rsidRDefault="006501A9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</w:p>
    <w:p w:rsidR="00106AC7" w:rsidRPr="002518D4" w:rsidRDefault="006501A9" w:rsidP="006501A9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865FC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Oświadczenie    musi być opatrzone  przez osobę lub osoby uprawnione do reprezentowania  kwalifikowanym podpisem elektronicznym</w:t>
      </w:r>
    </w:p>
    <w:sectPr w:rsidR="00106AC7" w:rsidRPr="002518D4" w:rsidSect="006501A9">
      <w:footerReference w:type="even" r:id="rId12"/>
      <w:footerReference w:type="default" r:id="rId13"/>
      <w:pgSz w:w="11906" w:h="16838"/>
      <w:pgMar w:top="56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039" w:rsidRDefault="005B6039">
      <w:r>
        <w:separator/>
      </w:r>
    </w:p>
  </w:endnote>
  <w:endnote w:type="continuationSeparator" w:id="0">
    <w:p w:rsidR="005B6039" w:rsidRDefault="005B6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A364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039" w:rsidRDefault="005B6039">
      <w:r>
        <w:separator/>
      </w:r>
    </w:p>
  </w:footnote>
  <w:footnote w:type="continuationSeparator" w:id="0">
    <w:p w:rsidR="005B6039" w:rsidRDefault="005B60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01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18D4"/>
    <w:rsid w:val="00283561"/>
    <w:rsid w:val="002A3640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B6039"/>
    <w:rsid w:val="005C0282"/>
    <w:rsid w:val="005C3627"/>
    <w:rsid w:val="005E622E"/>
    <w:rsid w:val="00620E37"/>
    <w:rsid w:val="00641063"/>
    <w:rsid w:val="006501A9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5016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5337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B0DFA-53D5-4222-9F48-E914FC86C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2022-11-25T12:00:00Z</cp:lastPrinted>
  <dcterms:created xsi:type="dcterms:W3CDTF">2022-11-25T12:00:00Z</dcterms:created>
  <dcterms:modified xsi:type="dcterms:W3CDTF">2022-11-25T12:00:00Z</dcterms:modified>
</cp:coreProperties>
</file>