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1C92E0BF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3C1456">
        <w:t xml:space="preserve">   </w:t>
      </w:r>
      <w:r w:rsidR="003C1456" w:rsidRPr="003C1456">
        <w:rPr>
          <w:b/>
        </w:rPr>
        <w:t xml:space="preserve">Dostawa </w:t>
      </w:r>
      <w:r w:rsidR="003C1456">
        <w:rPr>
          <w:b/>
        </w:rPr>
        <w:t xml:space="preserve"> </w:t>
      </w:r>
      <w:r w:rsidR="003C1456" w:rsidRPr="003C1456">
        <w:rPr>
          <w:b/>
        </w:rPr>
        <w:t xml:space="preserve">rejestratora </w:t>
      </w:r>
      <w:r w:rsidR="003C1456">
        <w:rPr>
          <w:b/>
        </w:rPr>
        <w:t xml:space="preserve"> </w:t>
      </w:r>
      <w:r w:rsidR="003C1456" w:rsidRPr="003C1456">
        <w:rPr>
          <w:b/>
        </w:rPr>
        <w:t xml:space="preserve">do </w:t>
      </w:r>
      <w:r w:rsidR="003C1456">
        <w:rPr>
          <w:b/>
        </w:rPr>
        <w:t xml:space="preserve"> </w:t>
      </w:r>
      <w:r w:rsidR="003C1456" w:rsidRPr="003C1456">
        <w:rPr>
          <w:b/>
        </w:rPr>
        <w:t>ak</w:t>
      </w:r>
      <w:r w:rsidR="00735EB3">
        <w:rPr>
          <w:b/>
        </w:rPr>
        <w:t>wizycji</w:t>
      </w:r>
      <w:r w:rsidR="003C1456" w:rsidRPr="003C1456">
        <w:rPr>
          <w:b/>
        </w:rPr>
        <w:t xml:space="preserve"> </w:t>
      </w:r>
      <w:r w:rsidR="003C1456">
        <w:rPr>
          <w:b/>
        </w:rPr>
        <w:t xml:space="preserve"> </w:t>
      </w:r>
      <w:r w:rsidR="003C1456" w:rsidRPr="003C1456">
        <w:rPr>
          <w:b/>
        </w:rPr>
        <w:t xml:space="preserve">sygnałów </w:t>
      </w:r>
      <w:r w:rsidR="003C1456">
        <w:rPr>
          <w:b/>
        </w:rPr>
        <w:t xml:space="preserve"> </w:t>
      </w:r>
      <w:r w:rsidR="003C1456" w:rsidRPr="003C1456">
        <w:rPr>
          <w:b/>
        </w:rPr>
        <w:t xml:space="preserve">szybkozmiennych </w:t>
      </w:r>
      <w:r w:rsidR="003C1456">
        <w:rPr>
          <w:b/>
        </w:rPr>
        <w:t xml:space="preserve"> </w:t>
      </w:r>
      <w:r w:rsidR="003C1456" w:rsidRPr="003C1456">
        <w:rPr>
          <w:b/>
        </w:rPr>
        <w:t xml:space="preserve">dla </w:t>
      </w:r>
      <w:r w:rsidR="003C1456">
        <w:rPr>
          <w:b/>
        </w:rPr>
        <w:t xml:space="preserve"> </w:t>
      </w:r>
      <w:proofErr w:type="spellStart"/>
      <w:r w:rsidR="003C1456" w:rsidRPr="003C1456">
        <w:rPr>
          <w:b/>
        </w:rPr>
        <w:t>WIMiR</w:t>
      </w:r>
      <w:proofErr w:type="spellEnd"/>
      <w:r w:rsidR="003C1456">
        <w:rPr>
          <w:b/>
        </w:rPr>
        <w:t xml:space="preserve">  </w:t>
      </w:r>
      <w:r w:rsidR="003C1456" w:rsidRPr="003C1456">
        <w:rPr>
          <w:b/>
        </w:rPr>
        <w:t xml:space="preserve"> KC-zp.272-722/22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64AD0BC9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4C20684A" w14:textId="2BE7EE97" w:rsidR="008D2AB8" w:rsidRDefault="008D2AB8" w:rsidP="008D2AB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EF68E5">
        <w:rPr>
          <w:b/>
        </w:rPr>
        <w:t xml:space="preserve">Termin realizacji umowy: </w:t>
      </w:r>
      <w:r w:rsidR="00AC4D91">
        <w:rPr>
          <w:b/>
          <w:bCs/>
        </w:rPr>
        <w:t>7</w:t>
      </w:r>
      <w:r w:rsidR="00531CCE">
        <w:rPr>
          <w:b/>
          <w:bCs/>
        </w:rPr>
        <w:t xml:space="preserve"> </w:t>
      </w:r>
      <w:r w:rsidR="00305112">
        <w:rPr>
          <w:b/>
          <w:bCs/>
        </w:rPr>
        <w:t>dni</w:t>
      </w:r>
      <w:r w:rsidR="00D97C79" w:rsidRPr="00EF68E5">
        <w:rPr>
          <w:b/>
          <w:bCs/>
        </w:rPr>
        <w:t xml:space="preserve"> od daty podpisana umowy</w:t>
      </w:r>
      <w:r w:rsidR="00D97C79" w:rsidRPr="00EF68E5">
        <w:t xml:space="preserve"> </w:t>
      </w:r>
    </w:p>
    <w:p w14:paraId="1743129D" w14:textId="6EDB5286" w:rsidR="00D43FC5" w:rsidRPr="00EF68E5" w:rsidRDefault="00D43FC5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 xml:space="preserve">miesięcy </w:t>
      </w:r>
      <w:r w:rsidRPr="00EF68E5">
        <w:t xml:space="preserve"> </w:t>
      </w:r>
      <w:r w:rsidR="003C1456" w:rsidRPr="00EF68E5">
        <w:rPr>
          <w:b/>
          <w:color w:val="FF0000"/>
        </w:rPr>
        <w:t>/kryterium oceny ofert/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1E84B522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2590CC" w14:textId="77777777" w:rsidR="002E21E0" w:rsidRDefault="002E21E0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3B639" w14:textId="77777777" w:rsidR="008070BE" w:rsidRDefault="008070BE">
      <w:r>
        <w:separator/>
      </w:r>
    </w:p>
  </w:endnote>
  <w:endnote w:type="continuationSeparator" w:id="0">
    <w:p w14:paraId="37535343" w14:textId="77777777" w:rsidR="008070BE" w:rsidRDefault="0080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56FAD" w14:textId="77777777" w:rsidR="008070BE" w:rsidRDefault="008070BE">
      <w:r>
        <w:separator/>
      </w:r>
    </w:p>
  </w:footnote>
  <w:footnote w:type="continuationSeparator" w:id="0">
    <w:p w14:paraId="4D4A9379" w14:textId="77777777" w:rsidR="008070BE" w:rsidRDefault="00807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40E5"/>
    <w:rsid w:val="000C7D90"/>
    <w:rsid w:val="000D6134"/>
    <w:rsid w:val="000E09C7"/>
    <w:rsid w:val="000F6589"/>
    <w:rsid w:val="00106636"/>
    <w:rsid w:val="00116EC6"/>
    <w:rsid w:val="001416A6"/>
    <w:rsid w:val="001801DD"/>
    <w:rsid w:val="001D4612"/>
    <w:rsid w:val="001F1B15"/>
    <w:rsid w:val="00207E98"/>
    <w:rsid w:val="002723B0"/>
    <w:rsid w:val="002B61AE"/>
    <w:rsid w:val="002E21E0"/>
    <w:rsid w:val="00305112"/>
    <w:rsid w:val="0031471C"/>
    <w:rsid w:val="00315A4A"/>
    <w:rsid w:val="0032786A"/>
    <w:rsid w:val="003A2460"/>
    <w:rsid w:val="003A2B1A"/>
    <w:rsid w:val="003C1456"/>
    <w:rsid w:val="003E7248"/>
    <w:rsid w:val="00406816"/>
    <w:rsid w:val="00432B68"/>
    <w:rsid w:val="00456CE6"/>
    <w:rsid w:val="004660A2"/>
    <w:rsid w:val="004B7300"/>
    <w:rsid w:val="004C6753"/>
    <w:rsid w:val="00531CCE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6E02A3"/>
    <w:rsid w:val="00735EB3"/>
    <w:rsid w:val="007748F0"/>
    <w:rsid w:val="007A3D0F"/>
    <w:rsid w:val="007A4321"/>
    <w:rsid w:val="007C17EE"/>
    <w:rsid w:val="008070BE"/>
    <w:rsid w:val="00833933"/>
    <w:rsid w:val="00853083"/>
    <w:rsid w:val="008B01D7"/>
    <w:rsid w:val="008B2F0C"/>
    <w:rsid w:val="008B4928"/>
    <w:rsid w:val="008D2AB8"/>
    <w:rsid w:val="008F1C66"/>
    <w:rsid w:val="00932DCC"/>
    <w:rsid w:val="00940F20"/>
    <w:rsid w:val="00970FE4"/>
    <w:rsid w:val="009914AB"/>
    <w:rsid w:val="00A0022B"/>
    <w:rsid w:val="00A346FE"/>
    <w:rsid w:val="00A47B4D"/>
    <w:rsid w:val="00A83018"/>
    <w:rsid w:val="00AC4D91"/>
    <w:rsid w:val="00B2030A"/>
    <w:rsid w:val="00B774DC"/>
    <w:rsid w:val="00C1289D"/>
    <w:rsid w:val="00C50430"/>
    <w:rsid w:val="00C969A6"/>
    <w:rsid w:val="00CA7D36"/>
    <w:rsid w:val="00D16B3D"/>
    <w:rsid w:val="00D24208"/>
    <w:rsid w:val="00D43FC5"/>
    <w:rsid w:val="00D60C38"/>
    <w:rsid w:val="00D66893"/>
    <w:rsid w:val="00D90ACB"/>
    <w:rsid w:val="00D97C79"/>
    <w:rsid w:val="00DC0A06"/>
    <w:rsid w:val="00DC1500"/>
    <w:rsid w:val="00E2002E"/>
    <w:rsid w:val="00E27FC0"/>
    <w:rsid w:val="00E44371"/>
    <w:rsid w:val="00E949B0"/>
    <w:rsid w:val="00EA4293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683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4</cp:revision>
  <cp:lastPrinted>2022-06-02T12:49:00Z</cp:lastPrinted>
  <dcterms:created xsi:type="dcterms:W3CDTF">2022-12-01T11:23:00Z</dcterms:created>
  <dcterms:modified xsi:type="dcterms:W3CDTF">2022-12-01T13:36:00Z</dcterms:modified>
</cp:coreProperties>
</file>