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F62C4" w14:textId="6A0EC53F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0FB9D1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FC7563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D42B54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330201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84C8D1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BCC962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2A9FD7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2E6D6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6CCE8A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E05C79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EC81C1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EB806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EA95FE9" w14:textId="77777777" w:rsidR="008B0335" w:rsidRPr="008B0335" w:rsidRDefault="008B0335" w:rsidP="008D2AB8">
      <w:pPr>
        <w:ind w:right="-110"/>
        <w:rPr>
          <w:b/>
        </w:rPr>
      </w:pPr>
      <w:r w:rsidRPr="008B0335">
        <w:rPr>
          <w:b/>
        </w:rPr>
        <w:t>Akademia Górniczo - Hutnicza</w:t>
      </w:r>
    </w:p>
    <w:p w14:paraId="62D1307B" w14:textId="77777777" w:rsidR="008B0335" w:rsidRPr="008B0335" w:rsidRDefault="008B0335" w:rsidP="008D2AB8">
      <w:pPr>
        <w:ind w:right="-110"/>
        <w:rPr>
          <w:b/>
        </w:rPr>
      </w:pPr>
      <w:r w:rsidRPr="008B0335">
        <w:rPr>
          <w:b/>
        </w:rPr>
        <w:t>im. Stanisława Staszica w Krakowie</w:t>
      </w:r>
    </w:p>
    <w:p w14:paraId="0E3DB96D" w14:textId="77777777" w:rsidR="008D2AB8" w:rsidRDefault="008B0335" w:rsidP="008D2AB8">
      <w:pPr>
        <w:ind w:right="-110"/>
        <w:rPr>
          <w:b/>
        </w:rPr>
      </w:pPr>
      <w:r w:rsidRPr="008B0335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ACC52C7" w14:textId="25452E52" w:rsidR="008D2AB8" w:rsidRDefault="008B0335" w:rsidP="00FC070C">
      <w:pPr>
        <w:ind w:right="-110"/>
        <w:rPr>
          <w:b/>
        </w:rPr>
      </w:pPr>
      <w:r w:rsidRPr="008B0335">
        <w:rPr>
          <w:b/>
        </w:rPr>
        <w:t>Al. Mickiewicza</w:t>
      </w:r>
      <w:r w:rsidR="008D2AB8">
        <w:rPr>
          <w:b/>
        </w:rPr>
        <w:t xml:space="preserve"> </w:t>
      </w:r>
      <w:r w:rsidRPr="008B0335">
        <w:rPr>
          <w:b/>
        </w:rPr>
        <w:t>30</w:t>
      </w:r>
      <w:r w:rsidR="00FC070C">
        <w:rPr>
          <w:b/>
        </w:rPr>
        <w:t xml:space="preserve">, </w:t>
      </w:r>
      <w:r w:rsidRPr="008B0335">
        <w:rPr>
          <w:b/>
        </w:rPr>
        <w:t>30-059</w:t>
      </w:r>
      <w:r w:rsidR="008D2AB8">
        <w:rPr>
          <w:b/>
        </w:rPr>
        <w:t xml:space="preserve"> </w:t>
      </w:r>
      <w:r w:rsidRPr="008B0335">
        <w:rPr>
          <w:b/>
        </w:rPr>
        <w:t>Kraków</w:t>
      </w:r>
      <w:r w:rsidR="008D2AB8">
        <w:rPr>
          <w:b/>
        </w:rPr>
        <w:t xml:space="preserve">,  </w:t>
      </w:r>
    </w:p>
    <w:p w14:paraId="5B9048B9" w14:textId="77777777" w:rsidR="008D2AB8" w:rsidRDefault="008D2AB8" w:rsidP="008D2AB8">
      <w:pPr>
        <w:ind w:firstLine="3969"/>
        <w:rPr>
          <w:b/>
        </w:rPr>
      </w:pPr>
    </w:p>
    <w:p w14:paraId="4942D665" w14:textId="08C9A1E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B0335" w:rsidRPr="008B0335">
        <w:rPr>
          <w:b/>
        </w:rPr>
        <w:t>dostawa laptopa dla WIMIIP - KC-zp.272-741/22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2427BDD4" w14:textId="77777777" w:rsidR="008D2AB8" w:rsidRDefault="008D2AB8" w:rsidP="008D2AB8">
      <w:pPr>
        <w:tabs>
          <w:tab w:val="right" w:pos="9000"/>
        </w:tabs>
      </w:pPr>
    </w:p>
    <w:p w14:paraId="23AA3F64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554E9CD8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43E3E92E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197553F8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52304CB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B7BC65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6742B2F" w14:textId="3A54C088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31A95310" w14:textId="34383EDE" w:rsidR="00FE545C" w:rsidRDefault="00A51611" w:rsidP="008D2AB8">
      <w:pPr>
        <w:pStyle w:val="Tekstpodstawowy"/>
      </w:pPr>
      <w:r>
        <w:t>P</w:t>
      </w:r>
      <w:r w:rsidR="00FE545C">
        <w:t xml:space="preserve">roducent/model zaoferowanego </w:t>
      </w:r>
      <w:r>
        <w:t>laptopa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47E44E00" w14:textId="7E92E793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</w:t>
      </w:r>
      <w:r w:rsidR="00A51611">
        <w:rPr>
          <w:b/>
        </w:rPr>
        <w:t>: do ……….. dni od daty podpisania umowy</w:t>
      </w:r>
    </w:p>
    <w:p w14:paraId="1C9130E4" w14:textId="3EDBE9CF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</w:t>
      </w:r>
      <w:r w:rsidR="00A51611">
        <w:t>miesięcy</w:t>
      </w:r>
      <w:r>
        <w:t>.(</w:t>
      </w:r>
      <w:r w:rsidRPr="0022732C">
        <w:rPr>
          <w:i/>
          <w:highlight w:val="yellow"/>
        </w:rPr>
        <w:t>kryterium oceny ofert)</w:t>
      </w:r>
    </w:p>
    <w:p w14:paraId="090D5AF8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D0D7546" w14:textId="77777777" w:rsidR="00A51611" w:rsidRDefault="00A51611" w:rsidP="00A51611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858D546" w14:textId="77777777" w:rsidR="00A51611" w:rsidRDefault="00A51611" w:rsidP="00A51611">
      <w:pPr>
        <w:tabs>
          <w:tab w:val="left" w:pos="426"/>
        </w:tabs>
        <w:jc w:val="both"/>
        <w:rPr>
          <w:sz w:val="22"/>
          <w:szCs w:val="22"/>
        </w:rPr>
      </w:pPr>
    </w:p>
    <w:p w14:paraId="22FAA5EA" w14:textId="77777777" w:rsidR="00A51611" w:rsidRDefault="00A51611" w:rsidP="00A5161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4BBC06D" w14:textId="77777777" w:rsidR="00A51611" w:rsidRDefault="00A51611" w:rsidP="00A5161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1D1D4D7" w14:textId="77777777" w:rsidR="00A51611" w:rsidRDefault="00A51611" w:rsidP="00A5161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9DEFB45" w14:textId="77777777" w:rsidR="00A51611" w:rsidRDefault="00A51611" w:rsidP="00A5161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4ED4645" w14:textId="77777777" w:rsidR="00A51611" w:rsidRDefault="00A51611" w:rsidP="00A516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DAD8B0E" w14:textId="77777777" w:rsidR="00A51611" w:rsidRDefault="00A51611" w:rsidP="00A5161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5BC3E39" w14:textId="77777777" w:rsidR="00A51611" w:rsidRDefault="00A51611" w:rsidP="00A5161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ABFC01" w14:textId="77777777" w:rsidR="00A51611" w:rsidRDefault="00A51611" w:rsidP="00A5161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51611" w14:paraId="75FDCDD0" w14:textId="77777777" w:rsidTr="00A5161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F9066" w14:textId="77777777" w:rsidR="00A51611" w:rsidRDefault="00A5161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837152" w14:textId="77777777" w:rsidR="00A51611" w:rsidRDefault="00A5161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F9F2F93" w14:textId="77777777" w:rsidR="00A51611" w:rsidRDefault="00A5161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123F9" w14:textId="77777777" w:rsidR="00A51611" w:rsidRDefault="00A5161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51611" w14:paraId="2AF0E9BD" w14:textId="77777777" w:rsidTr="00A5161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D93E8" w14:textId="77777777" w:rsidR="00A51611" w:rsidRDefault="00A5161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0021F" w14:textId="77777777" w:rsidR="00A51611" w:rsidRDefault="00A5161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E4D1B" w14:textId="77777777" w:rsidR="00A51611" w:rsidRDefault="00A5161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51611" w14:paraId="254E40C8" w14:textId="77777777" w:rsidTr="00A5161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3C4D5" w14:textId="77777777" w:rsidR="00A51611" w:rsidRDefault="00A5161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32306" w14:textId="77777777" w:rsidR="00A51611" w:rsidRDefault="00A5161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3A2EE" w14:textId="77777777" w:rsidR="00A51611" w:rsidRDefault="00A5161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617F499" w14:textId="77777777" w:rsidR="00A51611" w:rsidRDefault="00A51611" w:rsidP="00A516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200F7769" w14:textId="77777777" w:rsidR="00A51611" w:rsidRDefault="00A51611" w:rsidP="00A51611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C64CB38" w14:textId="77777777" w:rsidR="00A51611" w:rsidRDefault="00A51611" w:rsidP="00A516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1D4CF2E" w14:textId="77777777" w:rsidR="00A51611" w:rsidRDefault="00A51611" w:rsidP="00A516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2C1CD527" w14:textId="77777777" w:rsidR="00A51611" w:rsidRDefault="00A51611" w:rsidP="00A516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92A10E8" w14:textId="77777777" w:rsidR="00A51611" w:rsidRDefault="00A51611" w:rsidP="00A5161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DD78906" w14:textId="77777777" w:rsidR="00A51611" w:rsidRDefault="00A51611" w:rsidP="00A516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0B05E82" w14:textId="77777777" w:rsidR="00A51611" w:rsidRDefault="00A51611" w:rsidP="00A516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92664F7" w14:textId="77777777" w:rsidR="00A51611" w:rsidRDefault="00A51611" w:rsidP="00A516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0FC1300" w14:textId="77777777" w:rsidR="00A51611" w:rsidRDefault="00A51611" w:rsidP="00A51611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171B47A" w14:textId="77777777" w:rsidR="00A51611" w:rsidRDefault="00A51611" w:rsidP="00A51611"/>
    <w:p w14:paraId="3AEA723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A8820" w14:textId="77777777" w:rsidR="005D3D2E" w:rsidRDefault="005D3D2E">
      <w:r>
        <w:separator/>
      </w:r>
    </w:p>
  </w:endnote>
  <w:endnote w:type="continuationSeparator" w:id="0">
    <w:p w14:paraId="714ABF32" w14:textId="77777777" w:rsidR="005D3D2E" w:rsidRDefault="005D3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B551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69C54" w14:textId="77777777" w:rsidR="005D3D2E" w:rsidRDefault="005D3D2E">
      <w:r>
        <w:separator/>
      </w:r>
    </w:p>
  </w:footnote>
  <w:footnote w:type="continuationSeparator" w:id="0">
    <w:p w14:paraId="4F1DAE11" w14:textId="77777777" w:rsidR="005D3D2E" w:rsidRDefault="005D3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9FAB5" w14:textId="51DFCADF" w:rsidR="00F53146" w:rsidRPr="00FC0C6A" w:rsidRDefault="00FC0C6A" w:rsidP="00FC0C6A">
    <w:pPr>
      <w:pStyle w:val="Nagwek"/>
    </w:pPr>
    <w:r>
      <w:rPr>
        <w:rFonts w:ascii="Verdana" w:hAnsi="Verdana" w:cs="Verdana"/>
        <w:lang w:val="pl-PL" w:eastAsia="pl-PL"/>
      </w:rPr>
      <w:pict w14:anchorId="6CB878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48.75pt" filled="t">
          <v:fill opacity="0" color2="black"/>
          <v:imagedata r:id="rId1" o:title="" croptop="-68f" cropbottom="-68f" cropleft="-7f" cropright="-7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5542FE"/>
    <w:multiLevelType w:val="hybridMultilevel"/>
    <w:tmpl w:val="33C681F6"/>
    <w:lvl w:ilvl="0" w:tplc="07E64570">
      <w:start w:val="1"/>
      <w:numFmt w:val="lowerLetter"/>
      <w:lvlText w:val="%1)"/>
      <w:lvlJc w:val="left"/>
      <w:pPr>
        <w:ind w:left="720" w:hanging="360"/>
      </w:pPr>
      <w:rPr>
        <w:rFonts w:eastAsia="Arial Narrow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3816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07060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7842064">
    <w:abstractNumId w:val="0"/>
  </w:num>
  <w:num w:numId="4" w16cid:durableId="196553239">
    <w:abstractNumId w:val="3"/>
  </w:num>
  <w:num w:numId="5" w16cid:durableId="6328352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3D2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D3D2E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0335"/>
    <w:rsid w:val="008B2F0C"/>
    <w:rsid w:val="008B4928"/>
    <w:rsid w:val="008D2AB8"/>
    <w:rsid w:val="008F1C66"/>
    <w:rsid w:val="00970FE4"/>
    <w:rsid w:val="00A0022B"/>
    <w:rsid w:val="00A346FE"/>
    <w:rsid w:val="00A47B4D"/>
    <w:rsid w:val="00A51611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C070C"/>
    <w:rsid w:val="00FC0C6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610FC3"/>
  <w15:chartTrackingRefBased/>
  <w15:docId w15:val="{39D52527-3F47-4B5C-B453-293C070EF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510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1899-12-31T23:00:00Z</cp:lastPrinted>
  <dcterms:created xsi:type="dcterms:W3CDTF">2022-12-07T12:16:00Z</dcterms:created>
  <dcterms:modified xsi:type="dcterms:W3CDTF">2022-12-15T10:47:00Z</dcterms:modified>
</cp:coreProperties>
</file>