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3F7F6B5E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5801D5" w:rsidRPr="005801D5">
        <w:rPr>
          <w:b/>
        </w:rPr>
        <w:t xml:space="preserve">Dostawa 2 tygli ze stopu Ptlr2 dla </w:t>
      </w:r>
      <w:proofErr w:type="spellStart"/>
      <w:r w:rsidR="005801D5" w:rsidRPr="005801D5">
        <w:rPr>
          <w:b/>
        </w:rPr>
        <w:t>WIMiC</w:t>
      </w:r>
      <w:proofErr w:type="spellEnd"/>
      <w:r w:rsidR="005801D5" w:rsidRPr="005801D5">
        <w:rPr>
          <w:b/>
        </w:rPr>
        <w:t>- KC-</w:t>
      </w:r>
      <w:proofErr w:type="spellStart"/>
      <w:r w:rsidR="005801D5" w:rsidRPr="005801D5">
        <w:rPr>
          <w:b/>
        </w:rPr>
        <w:t>zp</w:t>
      </w:r>
      <w:proofErr w:type="spellEnd"/>
      <w:r w:rsidR="005801D5" w:rsidRPr="005801D5">
        <w:rPr>
          <w:b/>
        </w:rPr>
        <w:t>. 272-</w:t>
      </w:r>
      <w:r w:rsidR="00BE7BC1">
        <w:rPr>
          <w:b/>
        </w:rPr>
        <w:t>11/23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801D5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E7BC1"/>
    <w:rsid w:val="00BF154B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2022-07-21T11:28:00Z</cp:lastPrinted>
  <dcterms:created xsi:type="dcterms:W3CDTF">2023-01-03T10:23:00Z</dcterms:created>
  <dcterms:modified xsi:type="dcterms:W3CDTF">2023-01-03T10:23:00Z</dcterms:modified>
</cp:coreProperties>
</file>