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95EB9" w14:textId="77777777" w:rsidR="009029EA" w:rsidRPr="00240E71" w:rsidRDefault="0086553D" w:rsidP="009029EA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68CACDE3">
          <v:roundrect id="_x0000_s1026" style="position:absolute;left:0;text-align:left;margin-left:-34.5pt;margin-top:-.6pt;width:162pt;height:1in;z-index:251659264" arcsize="10923f"/>
        </w:pict>
      </w:r>
      <w:r w:rsidR="009029EA">
        <w:rPr>
          <w:b w:val="0"/>
          <w:sz w:val="22"/>
          <w:szCs w:val="22"/>
        </w:rPr>
        <w:tab/>
      </w:r>
      <w:r w:rsidR="009029EA">
        <w:rPr>
          <w:b w:val="0"/>
          <w:sz w:val="22"/>
          <w:szCs w:val="22"/>
        </w:rPr>
        <w:tab/>
      </w:r>
      <w:r w:rsidR="009029EA">
        <w:rPr>
          <w:b w:val="0"/>
          <w:sz w:val="22"/>
          <w:szCs w:val="22"/>
        </w:rPr>
        <w:tab/>
      </w:r>
      <w:r w:rsidR="009029EA">
        <w:rPr>
          <w:b w:val="0"/>
          <w:sz w:val="22"/>
          <w:szCs w:val="22"/>
        </w:rPr>
        <w:tab/>
      </w:r>
      <w:r w:rsidR="009029EA">
        <w:rPr>
          <w:b w:val="0"/>
          <w:sz w:val="22"/>
          <w:szCs w:val="22"/>
        </w:rPr>
        <w:tab/>
      </w:r>
      <w:r w:rsidR="009029EA">
        <w:rPr>
          <w:b w:val="0"/>
          <w:sz w:val="22"/>
          <w:szCs w:val="22"/>
        </w:rPr>
        <w:tab/>
      </w:r>
      <w:r w:rsidR="009029EA">
        <w:rPr>
          <w:b w:val="0"/>
          <w:sz w:val="22"/>
          <w:szCs w:val="22"/>
        </w:rPr>
        <w:tab/>
      </w:r>
      <w:r w:rsidR="009029EA" w:rsidRPr="004C278E">
        <w:rPr>
          <w:rFonts w:ascii="Times New Roman" w:hAnsi="Times New Roman"/>
        </w:rPr>
        <w:t xml:space="preserve">Załącznik nr </w:t>
      </w:r>
      <w:r w:rsidR="009029EA">
        <w:rPr>
          <w:rFonts w:ascii="Times New Roman" w:hAnsi="Times New Roman"/>
        </w:rPr>
        <w:t>1</w:t>
      </w:r>
    </w:p>
    <w:p w14:paraId="64C3B034" w14:textId="77777777" w:rsidR="009029EA" w:rsidRDefault="009029EA" w:rsidP="009029E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24BA24B" w14:textId="77777777" w:rsidR="009029EA" w:rsidRPr="0022732C" w:rsidRDefault="009029EA" w:rsidP="009029E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A9DE432" w14:textId="77777777" w:rsidR="009029EA" w:rsidRDefault="009029EA" w:rsidP="009029E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64840E8" w14:textId="77777777" w:rsidR="009029EA" w:rsidRPr="0022732C" w:rsidRDefault="009029EA" w:rsidP="009029E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CEEEFF4" w14:textId="77777777" w:rsidR="009029EA" w:rsidRPr="0022732C" w:rsidRDefault="009029EA" w:rsidP="009029E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55783E27" w14:textId="77777777" w:rsidR="009029EA" w:rsidRPr="0022732C" w:rsidRDefault="009029EA" w:rsidP="009029E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0F54832" w14:textId="77777777" w:rsidR="009029EA" w:rsidRPr="0022732C" w:rsidRDefault="009029EA" w:rsidP="009029E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CDF5A76" w14:textId="77777777" w:rsidR="009029EA" w:rsidRPr="0022732C" w:rsidRDefault="009029EA" w:rsidP="009029E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7F9E58D3" w14:textId="77777777" w:rsidR="009029EA" w:rsidRPr="0022732C" w:rsidRDefault="009029EA" w:rsidP="009029E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78C29AE6" w14:textId="77777777" w:rsidR="009029EA" w:rsidRPr="0022732C" w:rsidRDefault="009029EA" w:rsidP="009029E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CBD5A52" w14:textId="77777777" w:rsidR="009029EA" w:rsidRPr="0022732C" w:rsidRDefault="009029EA" w:rsidP="009029E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73EE3DD" w14:textId="77777777" w:rsidR="009029EA" w:rsidRPr="0022732C" w:rsidRDefault="009029EA" w:rsidP="009029E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2B87A96" w14:textId="77777777" w:rsidR="009029EA" w:rsidRDefault="009029EA" w:rsidP="009029EA">
      <w:pPr>
        <w:spacing w:line="360" w:lineRule="auto"/>
      </w:pPr>
      <w:r>
        <w:t>Do: Nazwa i siedziba Zamawiającego:</w:t>
      </w:r>
    </w:p>
    <w:p w14:paraId="2A43BC83" w14:textId="77777777" w:rsidR="009029EA" w:rsidRPr="00C35C8C" w:rsidRDefault="009029EA" w:rsidP="009029EA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03A3B659" w14:textId="77777777" w:rsidR="009029EA" w:rsidRPr="00C35C8C" w:rsidRDefault="009029EA" w:rsidP="009029EA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3A97361F" w14:textId="77777777" w:rsidR="009029EA" w:rsidRDefault="009029EA" w:rsidP="009029EA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5604092B" w14:textId="77777777" w:rsidR="009029EA" w:rsidRDefault="009029EA" w:rsidP="009029EA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73E0A284" w14:textId="77777777" w:rsidR="009029EA" w:rsidRDefault="009029EA" w:rsidP="009029EA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0BC79160" w14:textId="77777777" w:rsidR="009029EA" w:rsidRDefault="009029EA" w:rsidP="009029EA">
      <w:pPr>
        <w:ind w:firstLine="3969"/>
        <w:rPr>
          <w:b/>
        </w:rPr>
      </w:pPr>
    </w:p>
    <w:p w14:paraId="0220C740" w14:textId="7435A079" w:rsidR="009029EA" w:rsidRDefault="009029EA" w:rsidP="009029EA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6553D" w:rsidRPr="00902661">
        <w:rPr>
          <w:b/>
        </w:rPr>
        <w:t xml:space="preserve">Dostawa 4 szt. urządzeń elektronicznych ze wspomaganiem graficznym specjalnie do wykonywania obliczeń ML wraz z akcesoriami na potrzeby IT </w:t>
      </w:r>
      <w:proofErr w:type="spellStart"/>
      <w:r w:rsidR="0086553D" w:rsidRPr="00902661">
        <w:rPr>
          <w:b/>
        </w:rPr>
        <w:t>WEIiT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 w:rsidR="0086553D">
        <w:rPr>
          <w:b/>
          <w:sz w:val="26"/>
        </w:rPr>
        <w:t>22</w:t>
      </w:r>
      <w:r>
        <w:rPr>
          <w:b/>
          <w:sz w:val="26"/>
        </w:rPr>
        <w:t xml:space="preserve">/23 </w:t>
      </w:r>
      <w:r>
        <w:t>oferuję realizację przedmiotu zamówienia, zgodnie z zasadami określonymi w specyfikacji istotnych warunków zamówienia.</w:t>
      </w:r>
    </w:p>
    <w:p w14:paraId="3E889EA5" w14:textId="77777777" w:rsidR="009029EA" w:rsidRDefault="009029EA" w:rsidP="009029EA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9029EA" w:rsidRPr="008A2B7D" w14:paraId="7C6D0AA6" w14:textId="77777777" w:rsidTr="00C66FBB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A3AE2DB" w14:textId="77777777" w:rsidR="009029EA" w:rsidRPr="002A16E2" w:rsidRDefault="009029EA" w:rsidP="00C66FBB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1DBDE7" w14:textId="77777777" w:rsidR="009029EA" w:rsidRDefault="009029EA" w:rsidP="00C66FB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700B38A8" w14:textId="77777777" w:rsidR="009029EA" w:rsidRPr="008A2B7D" w:rsidRDefault="009029EA" w:rsidP="00C66FB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79897AE4" w14:textId="77777777" w:rsidR="009029EA" w:rsidRPr="008A2B7D" w:rsidRDefault="009029EA" w:rsidP="00C66FB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3C7264" w14:textId="77777777" w:rsidR="009029EA" w:rsidRPr="0084309D" w:rsidRDefault="009029EA" w:rsidP="00C66FBB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FD4004" w14:textId="77777777" w:rsidR="009029EA" w:rsidRPr="008A2B7D" w:rsidRDefault="009029EA" w:rsidP="00C66FB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6D8DC38D" w14:textId="77777777" w:rsidR="009029EA" w:rsidRPr="008A2B7D" w:rsidRDefault="009029EA" w:rsidP="00C66FB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93D9DA" w14:textId="77777777" w:rsidR="009029EA" w:rsidRPr="008A2B7D" w:rsidRDefault="009029EA" w:rsidP="00C66FB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D19741C" w14:textId="77777777" w:rsidR="009029EA" w:rsidRPr="008A2B7D" w:rsidRDefault="009029EA" w:rsidP="00C66FB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44883003" w14:textId="77777777" w:rsidR="009029EA" w:rsidRPr="008A2B7D" w:rsidRDefault="009029EA" w:rsidP="00C66FB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7A6B4C3" w14:textId="77777777" w:rsidR="009029EA" w:rsidRPr="008A2B7D" w:rsidRDefault="009029EA" w:rsidP="00C66FB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1171763C" w14:textId="77777777" w:rsidR="009029EA" w:rsidRPr="008A2B7D" w:rsidRDefault="009029EA" w:rsidP="00C66F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48D183A9" w14:textId="77777777" w:rsidR="009029EA" w:rsidRPr="008A2B7D" w:rsidRDefault="009029EA" w:rsidP="00C66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8B4B626" w14:textId="77777777" w:rsidR="009029EA" w:rsidRPr="008A2B7D" w:rsidRDefault="009029EA" w:rsidP="00C66FB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37BC9BC8" w14:textId="77777777" w:rsidR="009029EA" w:rsidRPr="008A2B7D" w:rsidRDefault="009029EA" w:rsidP="00C66FBB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59B1288A" w14:textId="77777777" w:rsidR="009029EA" w:rsidRPr="008A2B7D" w:rsidRDefault="009029EA" w:rsidP="00C66FB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9029EA" w:rsidRPr="002A16E2" w14:paraId="5EEDAD03" w14:textId="77777777" w:rsidTr="00C66FBB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3E7E4F" w14:textId="77777777" w:rsidR="009029EA" w:rsidRPr="002A16E2" w:rsidRDefault="009029EA" w:rsidP="00C66FB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808E37" w14:textId="77777777" w:rsidR="009029EA" w:rsidRPr="002A16E2" w:rsidRDefault="009029EA" w:rsidP="00C66FB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4DCB503" w14:textId="77777777" w:rsidR="009029EA" w:rsidRPr="002A16E2" w:rsidRDefault="009029EA" w:rsidP="00C66FB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219168D" w14:textId="77777777" w:rsidR="009029EA" w:rsidRPr="002A16E2" w:rsidRDefault="009029EA" w:rsidP="00C66FB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82C643" w14:textId="77777777" w:rsidR="009029EA" w:rsidRPr="002A16E2" w:rsidRDefault="009029EA" w:rsidP="00C66FB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EFCC42C" w14:textId="77777777" w:rsidR="009029EA" w:rsidRPr="002A16E2" w:rsidRDefault="009029EA" w:rsidP="00C66FB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1FE8F93" w14:textId="77777777" w:rsidR="009029EA" w:rsidRPr="002A16E2" w:rsidRDefault="009029EA" w:rsidP="00C66FB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DD6A7BB" w14:textId="77777777" w:rsidR="009029EA" w:rsidRPr="002A16E2" w:rsidRDefault="009029EA" w:rsidP="00C66FB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9029EA" w:rsidRPr="002A16E2" w14:paraId="2D036427" w14:textId="77777777" w:rsidTr="00C66FB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13447F" w14:textId="77777777" w:rsidR="009029EA" w:rsidRPr="00215464" w:rsidRDefault="009029EA" w:rsidP="00C66FB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5464">
              <w:rPr>
                <w:sz w:val="16"/>
                <w:szCs w:val="16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7B85F" w14:textId="08FF6607" w:rsidR="009029EA" w:rsidRPr="002415CB" w:rsidRDefault="0086553D" w:rsidP="00C66FBB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</w:rPr>
              <w:t>Urządzenie elektroniczne ze wspomaganiem graficznym do prototypowania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8CE21" w14:textId="77777777" w:rsidR="009029EA" w:rsidRPr="00A47B30" w:rsidRDefault="009029EA" w:rsidP="00C66FB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8BBFA" w14:textId="34A32D7F" w:rsidR="009029EA" w:rsidRPr="00F55968" w:rsidRDefault="0086553D" w:rsidP="00C66FB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9029EA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05205" w14:textId="77777777" w:rsidR="009029EA" w:rsidRPr="002A16E2" w:rsidRDefault="009029EA" w:rsidP="00C66FB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74863" w14:textId="77777777" w:rsidR="009029EA" w:rsidRPr="002A16E2" w:rsidRDefault="009029EA" w:rsidP="00C66FB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50A4C6" w14:textId="77777777" w:rsidR="009029EA" w:rsidRPr="002A16E2" w:rsidRDefault="009029EA" w:rsidP="00C66FB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CE4394" w14:textId="77777777" w:rsidR="009029EA" w:rsidRPr="002A16E2" w:rsidRDefault="009029EA" w:rsidP="00C66FBB">
            <w:pPr>
              <w:ind w:right="425"/>
              <w:rPr>
                <w:sz w:val="22"/>
                <w:szCs w:val="22"/>
              </w:rPr>
            </w:pPr>
          </w:p>
        </w:tc>
      </w:tr>
      <w:tr w:rsidR="009029EA" w:rsidRPr="002A16E2" w14:paraId="097669D9" w14:textId="77777777" w:rsidTr="00C66FB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25E868" w14:textId="77777777" w:rsidR="009029EA" w:rsidRPr="00215464" w:rsidRDefault="009029EA" w:rsidP="00C66FB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5464">
              <w:rPr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1DF7C" w14:textId="5311B76E" w:rsidR="009029EA" w:rsidRDefault="009029EA" w:rsidP="00C66FBB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 w:rsidRPr="002415CB">
              <w:rPr>
                <w:b/>
                <w:sz w:val="16"/>
                <w:szCs w:val="16"/>
              </w:rPr>
              <w:t>Ka</w:t>
            </w:r>
            <w:r w:rsidR="0086553D">
              <w:rPr>
                <w:b/>
                <w:sz w:val="16"/>
                <w:szCs w:val="16"/>
              </w:rPr>
              <w:t>rta pamięci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75BB6" w14:textId="77777777" w:rsidR="009029EA" w:rsidRPr="00A47B30" w:rsidRDefault="009029EA" w:rsidP="00C66FB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6096B" w14:textId="245E46B1" w:rsidR="009029EA" w:rsidRPr="00F55968" w:rsidRDefault="0086553D" w:rsidP="00C66FB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9029EA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41F79" w14:textId="77777777" w:rsidR="009029EA" w:rsidRPr="002A16E2" w:rsidRDefault="009029EA" w:rsidP="00C66FB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81105" w14:textId="77777777" w:rsidR="009029EA" w:rsidRPr="002A16E2" w:rsidRDefault="009029EA" w:rsidP="00C66FB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F1198CC" w14:textId="77777777" w:rsidR="009029EA" w:rsidRPr="002A16E2" w:rsidRDefault="009029EA" w:rsidP="00C66FB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1FBBDB" w14:textId="77777777" w:rsidR="009029EA" w:rsidRPr="002A16E2" w:rsidRDefault="009029EA" w:rsidP="00C66FBB">
            <w:pPr>
              <w:ind w:right="425"/>
              <w:rPr>
                <w:sz w:val="22"/>
                <w:szCs w:val="22"/>
              </w:rPr>
            </w:pPr>
          </w:p>
        </w:tc>
      </w:tr>
      <w:tr w:rsidR="009029EA" w:rsidRPr="002A16E2" w14:paraId="1938B46B" w14:textId="77777777" w:rsidTr="00C66FB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EC76088" w14:textId="77777777" w:rsidR="009029EA" w:rsidRPr="00215464" w:rsidRDefault="009029EA" w:rsidP="00C66FB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5464">
              <w:rPr>
                <w:sz w:val="16"/>
                <w:szCs w:val="16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F0BCF" w14:textId="5BACD3E3" w:rsidR="009029EA" w:rsidRDefault="0086553D" w:rsidP="00C66FBB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Klawiatura multimedialna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4EC33" w14:textId="77777777" w:rsidR="009029EA" w:rsidRPr="00A47B30" w:rsidRDefault="009029EA" w:rsidP="00C66FB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63EDC" w14:textId="6F01D936" w:rsidR="009029EA" w:rsidRPr="00F55968" w:rsidRDefault="0086553D" w:rsidP="00C66FB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9029EA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6720F" w14:textId="77777777" w:rsidR="009029EA" w:rsidRPr="002A16E2" w:rsidRDefault="009029EA" w:rsidP="00C66FB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2981E" w14:textId="77777777" w:rsidR="009029EA" w:rsidRPr="002A16E2" w:rsidRDefault="009029EA" w:rsidP="00C66FB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A29B9A" w14:textId="77777777" w:rsidR="009029EA" w:rsidRPr="002A16E2" w:rsidRDefault="009029EA" w:rsidP="00C66FB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384194" w14:textId="77777777" w:rsidR="009029EA" w:rsidRPr="002A16E2" w:rsidRDefault="009029EA" w:rsidP="00C66FBB">
            <w:pPr>
              <w:ind w:right="425"/>
              <w:rPr>
                <w:sz w:val="22"/>
                <w:szCs w:val="22"/>
              </w:rPr>
            </w:pPr>
          </w:p>
        </w:tc>
      </w:tr>
      <w:tr w:rsidR="009029EA" w:rsidRPr="002A16E2" w14:paraId="389544AC" w14:textId="77777777" w:rsidTr="00C66FB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6E24B2" w14:textId="77777777" w:rsidR="009029EA" w:rsidRPr="00215464" w:rsidRDefault="009029EA" w:rsidP="00C66FB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5464">
              <w:rPr>
                <w:sz w:val="16"/>
                <w:szCs w:val="16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28081" w14:textId="6EC13597" w:rsidR="009029EA" w:rsidRPr="002415CB" w:rsidRDefault="0086553D" w:rsidP="00C66FBB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Mysz komputerowa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8A569" w14:textId="77777777" w:rsidR="009029EA" w:rsidRPr="00A47B30" w:rsidRDefault="009029EA" w:rsidP="00C66FB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E9119" w14:textId="66966E81" w:rsidR="009029EA" w:rsidRDefault="0086553D" w:rsidP="00C66FB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9029EA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151C3" w14:textId="77777777" w:rsidR="009029EA" w:rsidRPr="002A16E2" w:rsidRDefault="009029EA" w:rsidP="00C66FB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6BFA" w14:textId="77777777" w:rsidR="009029EA" w:rsidRPr="002A16E2" w:rsidRDefault="009029EA" w:rsidP="00C66FB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CD09E5" w14:textId="77777777" w:rsidR="009029EA" w:rsidRPr="002A16E2" w:rsidRDefault="009029EA" w:rsidP="00C66FB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017940" w14:textId="77777777" w:rsidR="009029EA" w:rsidRPr="002A16E2" w:rsidRDefault="009029EA" w:rsidP="00C66FBB">
            <w:pPr>
              <w:ind w:right="425"/>
              <w:rPr>
                <w:sz w:val="22"/>
                <w:szCs w:val="22"/>
              </w:rPr>
            </w:pPr>
          </w:p>
        </w:tc>
      </w:tr>
      <w:tr w:rsidR="009029EA" w:rsidRPr="002A16E2" w14:paraId="717AAFA9" w14:textId="77777777" w:rsidTr="00C66FB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AC9756" w14:textId="77777777" w:rsidR="009029EA" w:rsidRDefault="009029EA" w:rsidP="00C66FBB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193688F3" w14:textId="77777777" w:rsidR="009029EA" w:rsidRDefault="009029EA" w:rsidP="00C66FBB">
            <w:pPr>
              <w:ind w:right="425"/>
              <w:rPr>
                <w:sz w:val="22"/>
                <w:szCs w:val="22"/>
              </w:rPr>
            </w:pPr>
          </w:p>
          <w:p w14:paraId="5C30896C" w14:textId="77777777" w:rsidR="009029EA" w:rsidRPr="002A16E2" w:rsidRDefault="009029EA" w:rsidP="00C66FBB">
            <w:pPr>
              <w:ind w:right="425"/>
              <w:rPr>
                <w:sz w:val="22"/>
                <w:szCs w:val="22"/>
              </w:rPr>
            </w:pPr>
          </w:p>
          <w:p w14:paraId="4D14E873" w14:textId="77777777" w:rsidR="009029EA" w:rsidRDefault="009029EA" w:rsidP="00C66FBB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3626530D" w14:textId="77777777" w:rsidR="009029EA" w:rsidRPr="002A16E2" w:rsidRDefault="009029EA" w:rsidP="00C66FBB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CFA4D" w14:textId="77777777" w:rsidR="009029EA" w:rsidRPr="002A16E2" w:rsidRDefault="009029EA" w:rsidP="00C66FB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F2B6158" w14:textId="77777777" w:rsidR="009029EA" w:rsidRPr="002A16E2" w:rsidRDefault="009029EA" w:rsidP="00C66FB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E425319" w14:textId="77777777" w:rsidR="009029EA" w:rsidRPr="002A16E2" w:rsidRDefault="009029EA" w:rsidP="00C66FBB">
            <w:pPr>
              <w:ind w:right="425"/>
              <w:rPr>
                <w:sz w:val="22"/>
                <w:szCs w:val="22"/>
              </w:rPr>
            </w:pPr>
          </w:p>
        </w:tc>
      </w:tr>
      <w:tr w:rsidR="009029EA" w:rsidRPr="002A16E2" w14:paraId="7F8E8DDE" w14:textId="77777777" w:rsidTr="00C66FB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B1CE79" w14:textId="77777777" w:rsidR="009029EA" w:rsidRPr="002A16E2" w:rsidRDefault="009029EA" w:rsidP="00C66FBB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Cena netto za całość zamówienia /słownie: </w:t>
            </w:r>
            <w:r w:rsidRPr="002A16E2">
              <w:rPr>
                <w:sz w:val="22"/>
                <w:szCs w:val="22"/>
              </w:rPr>
              <w:lastRenderedPageBreak/>
              <w:t>……………………………………………………………/</w:t>
            </w:r>
          </w:p>
          <w:p w14:paraId="624AB6F8" w14:textId="77777777" w:rsidR="009029EA" w:rsidRPr="002A16E2" w:rsidRDefault="009029EA" w:rsidP="00C66FBB">
            <w:pPr>
              <w:rPr>
                <w:sz w:val="22"/>
                <w:szCs w:val="22"/>
              </w:rPr>
            </w:pPr>
          </w:p>
          <w:p w14:paraId="675A3F14" w14:textId="77777777" w:rsidR="009029EA" w:rsidRPr="002A16E2" w:rsidRDefault="009029EA" w:rsidP="00C66FBB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0C32CD31" w14:textId="77777777" w:rsidR="009029EA" w:rsidRPr="002A16E2" w:rsidRDefault="009029EA" w:rsidP="00C66FB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68BFF" w14:textId="77777777" w:rsidR="009029EA" w:rsidRPr="002A16E2" w:rsidRDefault="009029EA" w:rsidP="00C66FB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657C24" w14:textId="77777777" w:rsidR="009029EA" w:rsidRPr="002A16E2" w:rsidRDefault="009029EA" w:rsidP="00C66FB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586E5B" w14:textId="77777777" w:rsidR="009029EA" w:rsidRPr="002A16E2" w:rsidRDefault="009029EA" w:rsidP="00C66FBB">
            <w:pPr>
              <w:ind w:right="425"/>
              <w:rPr>
                <w:sz w:val="22"/>
                <w:szCs w:val="22"/>
              </w:rPr>
            </w:pPr>
          </w:p>
        </w:tc>
      </w:tr>
    </w:tbl>
    <w:p w14:paraId="1AE584BF" w14:textId="77777777" w:rsidR="009029EA" w:rsidRPr="00FB1B4F" w:rsidRDefault="009029EA" w:rsidP="009029EA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2225A0B" w14:textId="77777777" w:rsidR="009029EA" w:rsidRPr="00FB1B4F" w:rsidRDefault="009029EA" w:rsidP="009029EA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2AE53CDA" w14:textId="77777777" w:rsidR="009029EA" w:rsidRPr="00FB1B4F" w:rsidRDefault="009029EA" w:rsidP="009029EA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75C3D8E" w14:textId="77777777" w:rsidR="009029EA" w:rsidRDefault="009029EA" w:rsidP="009029EA">
      <w:pPr>
        <w:pStyle w:val="Tekstpodstawowy"/>
      </w:pPr>
      <w:r>
        <w:t>Powyższa cena zawiera  podatek VAT w wysokości 23% tj.…………………….PLN</w:t>
      </w:r>
    </w:p>
    <w:p w14:paraId="68B23990" w14:textId="77777777" w:rsidR="009029EA" w:rsidRPr="000552C2" w:rsidRDefault="009029EA" w:rsidP="009029EA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Termin realizacji zamówienia: do 28 dni od daty podpisania umowy</w:t>
      </w:r>
      <w:r>
        <w:rPr>
          <w:b/>
          <w:bCs/>
        </w:rPr>
        <w:t xml:space="preserve"> </w:t>
      </w:r>
    </w:p>
    <w:p w14:paraId="1857465F" w14:textId="77777777" w:rsidR="009029EA" w:rsidRDefault="009029EA" w:rsidP="009029EA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>
        <w:rPr>
          <w:b/>
          <w:bCs/>
        </w:rPr>
        <w:t>………………… miesięcy 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>)</w:t>
      </w:r>
    </w:p>
    <w:p w14:paraId="6733640E" w14:textId="77777777" w:rsidR="009029EA" w:rsidRPr="00FE545C" w:rsidRDefault="009029EA" w:rsidP="009029EA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9925A1B" w14:textId="77777777" w:rsidR="009029EA" w:rsidRPr="00FE545C" w:rsidRDefault="009029EA" w:rsidP="009029EA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3E97A2AA" w14:textId="77777777" w:rsidR="009029EA" w:rsidRDefault="009029EA" w:rsidP="009029EA">
      <w:pPr>
        <w:jc w:val="both"/>
        <w:rPr>
          <w:sz w:val="18"/>
          <w:szCs w:val="18"/>
        </w:rPr>
      </w:pPr>
    </w:p>
    <w:p w14:paraId="5A4819F7" w14:textId="77777777" w:rsidR="009029EA" w:rsidRPr="002A16E2" w:rsidRDefault="009029EA" w:rsidP="009029EA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1B18FA24" w14:textId="77777777" w:rsidR="009029EA" w:rsidRPr="002A16E2" w:rsidRDefault="009029EA" w:rsidP="009029E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2840EFA7" w14:textId="77777777" w:rsidR="009029EA" w:rsidRDefault="009029EA" w:rsidP="009029E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5E369276" w14:textId="77777777" w:rsidR="009029EA" w:rsidRPr="003E2056" w:rsidRDefault="009029EA" w:rsidP="009029EA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E9DACEE" w14:textId="77777777" w:rsidR="009029EA" w:rsidRPr="002A16E2" w:rsidRDefault="009029EA" w:rsidP="009029E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2000E2A" w14:textId="77777777" w:rsidR="009029EA" w:rsidRPr="002A16E2" w:rsidRDefault="009029EA" w:rsidP="009029EA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72C23B8" w14:textId="77777777" w:rsidR="009029EA" w:rsidRPr="002A16E2" w:rsidRDefault="009029EA" w:rsidP="009029EA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63281C" w14:textId="77777777" w:rsidR="009029EA" w:rsidRPr="002A16E2" w:rsidRDefault="009029EA" w:rsidP="009029E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029EA" w:rsidRPr="002A16E2" w14:paraId="2DDBED7F" w14:textId="77777777" w:rsidTr="00C66FB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065A9F" w14:textId="77777777" w:rsidR="009029EA" w:rsidRPr="002A16E2" w:rsidRDefault="009029EA" w:rsidP="00C66FB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CF2BD4" w14:textId="77777777" w:rsidR="009029EA" w:rsidRPr="002A16E2" w:rsidRDefault="009029EA" w:rsidP="00C66FB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3AD121FB" w14:textId="77777777" w:rsidR="009029EA" w:rsidRPr="002A16E2" w:rsidRDefault="009029EA" w:rsidP="00C66FB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117C58" w14:textId="77777777" w:rsidR="009029EA" w:rsidRPr="002A16E2" w:rsidRDefault="009029EA" w:rsidP="00C66FB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9029EA" w:rsidRPr="002A16E2" w14:paraId="3923C92D" w14:textId="77777777" w:rsidTr="00C66FB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2FD72" w14:textId="77777777" w:rsidR="009029EA" w:rsidRPr="002A16E2" w:rsidRDefault="009029EA" w:rsidP="00C66FB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1F639" w14:textId="77777777" w:rsidR="009029EA" w:rsidRPr="002A16E2" w:rsidRDefault="009029EA" w:rsidP="00C66FB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FD38D" w14:textId="77777777" w:rsidR="009029EA" w:rsidRPr="002A16E2" w:rsidRDefault="009029EA" w:rsidP="00C66FB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029EA" w:rsidRPr="002A16E2" w14:paraId="6DE38494" w14:textId="77777777" w:rsidTr="00C66FBB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98E0D" w14:textId="77777777" w:rsidR="009029EA" w:rsidRPr="002A16E2" w:rsidRDefault="009029EA" w:rsidP="00C66FB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B663C" w14:textId="77777777" w:rsidR="009029EA" w:rsidRPr="002A16E2" w:rsidRDefault="009029EA" w:rsidP="00C66FB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8DD9A6" w14:textId="77777777" w:rsidR="009029EA" w:rsidRPr="002A16E2" w:rsidRDefault="009029EA" w:rsidP="00C66FB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C620259" w14:textId="77777777" w:rsidR="009029EA" w:rsidRPr="002A16E2" w:rsidRDefault="009029EA" w:rsidP="009029E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6700EF6A" w14:textId="77777777" w:rsidR="009029EA" w:rsidRPr="002A16E2" w:rsidRDefault="009029EA" w:rsidP="009029E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29EDA29B" w14:textId="77777777" w:rsidR="009029EA" w:rsidRPr="002A16E2" w:rsidRDefault="009029EA" w:rsidP="009029E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1C83D9C5" w14:textId="77777777" w:rsidR="009029EA" w:rsidRPr="002A16E2" w:rsidRDefault="009029EA" w:rsidP="009029E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09461CA8" w14:textId="77777777" w:rsidR="009029EA" w:rsidRPr="002A16E2" w:rsidRDefault="009029EA" w:rsidP="009029E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61C61473" w14:textId="77777777" w:rsidR="009029EA" w:rsidRPr="002A16E2" w:rsidRDefault="009029EA" w:rsidP="009029EA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70B5B32" w14:textId="77777777" w:rsidR="009029EA" w:rsidRPr="002A16E2" w:rsidRDefault="009029EA" w:rsidP="009029E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59B6315A" w14:textId="77777777" w:rsidR="009029EA" w:rsidRPr="002A16E2" w:rsidRDefault="009029EA" w:rsidP="009029E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3D903FA2" w14:textId="77777777" w:rsidR="009029EA" w:rsidRPr="002A16E2" w:rsidRDefault="009029EA" w:rsidP="009029E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61E5FFF1" w14:textId="77777777" w:rsidR="009029EA" w:rsidRPr="00F47191" w:rsidRDefault="009029EA" w:rsidP="009029EA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4F98B570" w14:textId="77777777" w:rsidR="009029EA" w:rsidRPr="002415CB" w:rsidRDefault="009029EA" w:rsidP="009029EA"/>
    <w:p w14:paraId="7A602E13" w14:textId="77777777" w:rsidR="00FE545C" w:rsidRPr="0094016C" w:rsidRDefault="00FE545C" w:rsidP="0094016C"/>
    <w:sectPr w:rsidR="00FE545C" w:rsidRPr="0094016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D3E9AF" w14:textId="77777777" w:rsidR="00992D8B" w:rsidRDefault="00992D8B">
      <w:r>
        <w:separator/>
      </w:r>
    </w:p>
  </w:endnote>
  <w:endnote w:type="continuationSeparator" w:id="0">
    <w:p w14:paraId="2AEBD0A3" w14:textId="77777777" w:rsidR="00992D8B" w:rsidRDefault="00992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1D5D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33FA59" w14:textId="77777777" w:rsidR="00992D8B" w:rsidRDefault="00992D8B">
      <w:r>
        <w:separator/>
      </w:r>
    </w:p>
  </w:footnote>
  <w:footnote w:type="continuationSeparator" w:id="0">
    <w:p w14:paraId="24630BCE" w14:textId="77777777" w:rsidR="00992D8B" w:rsidRDefault="00992D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234F2" w14:textId="491D7F1F" w:rsidR="0086553D" w:rsidRDefault="0086553D">
    <w:pPr>
      <w:pStyle w:val="Nagwek"/>
      <w:rPr>
        <w:sz w:val="22"/>
      </w:rPr>
    </w:pPr>
    <w:r>
      <w:rPr>
        <w:noProof/>
        <w:sz w:val="22"/>
      </w:rPr>
      <w:pict w14:anchorId="0FD52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68" o:spid="_x0000_s2050" type="#_x0000_t75" alt="stopka_listownika_prace-lab_v2" style="position:absolute;margin-left:0;margin-top:0;width:453.5pt;height:35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stopka_listownika_prace-lab_v2"/>
          <o:lock v:ext="edit" aspectratio="f"/>
        </v:shape>
      </w:pict>
    </w:r>
  </w:p>
  <w:p w14:paraId="0BF0C13B" w14:textId="77777777" w:rsidR="0086553D" w:rsidRDefault="0086553D">
    <w:pPr>
      <w:pStyle w:val="Nagwek"/>
      <w:rPr>
        <w:sz w:val="22"/>
      </w:rPr>
    </w:pPr>
  </w:p>
  <w:p w14:paraId="4070F96C" w14:textId="77777777" w:rsidR="0086553D" w:rsidRDefault="0086553D">
    <w:pPr>
      <w:pStyle w:val="Nagwek"/>
      <w:rPr>
        <w:sz w:val="22"/>
      </w:rPr>
    </w:pPr>
  </w:p>
  <w:p w14:paraId="413A827D" w14:textId="2E319D6C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953983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961528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85848383">
    <w:abstractNumId w:val="0"/>
  </w:num>
  <w:num w:numId="4" w16cid:durableId="14421854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2D8B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6553D"/>
    <w:rsid w:val="008B2F0C"/>
    <w:rsid w:val="008B4928"/>
    <w:rsid w:val="008D2AB8"/>
    <w:rsid w:val="008F1C66"/>
    <w:rsid w:val="009029EA"/>
    <w:rsid w:val="0094016C"/>
    <w:rsid w:val="00970FE4"/>
    <w:rsid w:val="00992D8B"/>
    <w:rsid w:val="00A0022B"/>
    <w:rsid w:val="00A346FE"/>
    <w:rsid w:val="00A47B4D"/>
    <w:rsid w:val="00A77E23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855CA10"/>
  <w15:chartTrackingRefBased/>
  <w15:docId w15:val="{411D4882-30E0-40FE-A997-23B2BCE3C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29E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568</Words>
  <Characters>4390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1899-12-31T23:00:00Z</cp:lastPrinted>
  <dcterms:created xsi:type="dcterms:W3CDTF">2023-01-04T13:20:00Z</dcterms:created>
  <dcterms:modified xsi:type="dcterms:W3CDTF">2023-01-04T13:25:00Z</dcterms:modified>
</cp:coreProperties>
</file>