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F5F50" w14:textId="045A9A17" w:rsidR="001B6194" w:rsidRPr="00240E71" w:rsidRDefault="001B6194" w:rsidP="001B619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8C86FC8" w14:textId="77777777" w:rsidR="001B6194" w:rsidRDefault="001B6194" w:rsidP="001B619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C751ED4" w14:textId="77777777" w:rsidR="001B6194" w:rsidRPr="0022732C" w:rsidRDefault="001B6194" w:rsidP="001B619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42C7652" w14:textId="77777777" w:rsidR="001B6194" w:rsidRDefault="001B6194" w:rsidP="001B619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8C3F051" w14:textId="77777777" w:rsidR="001B6194" w:rsidRPr="0022732C" w:rsidRDefault="001B6194" w:rsidP="001B619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FE74D0A" w14:textId="77777777" w:rsidR="001B6194" w:rsidRPr="0022732C" w:rsidRDefault="001B6194" w:rsidP="001B619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783249E" w14:textId="77777777" w:rsidR="001B6194" w:rsidRPr="0022732C" w:rsidRDefault="001B6194" w:rsidP="001B619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D208CC7" w14:textId="77777777" w:rsidR="001B6194" w:rsidRPr="0022732C" w:rsidRDefault="001B6194" w:rsidP="001B619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4C57DCB" w14:textId="77777777" w:rsidR="001B6194" w:rsidRPr="0022732C" w:rsidRDefault="001B6194" w:rsidP="001B619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777A3DF" w14:textId="77777777" w:rsidR="001B6194" w:rsidRPr="0022732C" w:rsidRDefault="001B6194" w:rsidP="001B619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53D674A8" w14:textId="77777777" w:rsidR="001B6194" w:rsidRPr="0022732C" w:rsidRDefault="001B6194" w:rsidP="001B619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5463848" w14:textId="77777777" w:rsidR="001B6194" w:rsidRPr="0022732C" w:rsidRDefault="001B6194" w:rsidP="001B619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1EA0789" w14:textId="77777777" w:rsidR="001B6194" w:rsidRPr="0022732C" w:rsidRDefault="001B6194" w:rsidP="001B619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A2FE365" w14:textId="77777777" w:rsidR="001B6194" w:rsidRDefault="001B6194" w:rsidP="001B6194">
      <w:pPr>
        <w:spacing w:line="360" w:lineRule="auto"/>
      </w:pPr>
      <w:r>
        <w:t>Do: Nazwa i siedziba Zamawiającego:</w:t>
      </w:r>
    </w:p>
    <w:p w14:paraId="3A335E40" w14:textId="77777777" w:rsidR="001B6194" w:rsidRPr="00765DCA" w:rsidRDefault="001B6194" w:rsidP="001B6194">
      <w:pPr>
        <w:ind w:right="-110"/>
        <w:rPr>
          <w:b/>
        </w:rPr>
      </w:pPr>
      <w:r w:rsidRPr="00765DCA">
        <w:rPr>
          <w:b/>
        </w:rPr>
        <w:t>Akademia Górniczo - Hutnicza</w:t>
      </w:r>
    </w:p>
    <w:p w14:paraId="5FB39ECE" w14:textId="77777777" w:rsidR="001B6194" w:rsidRPr="00765DCA" w:rsidRDefault="001B6194" w:rsidP="001B6194">
      <w:pPr>
        <w:ind w:right="-110"/>
        <w:rPr>
          <w:b/>
        </w:rPr>
      </w:pPr>
      <w:r w:rsidRPr="00765DCA">
        <w:rPr>
          <w:b/>
        </w:rPr>
        <w:t>im. Stanisława Staszica w Krakowie</w:t>
      </w:r>
    </w:p>
    <w:p w14:paraId="08E031B6" w14:textId="77777777" w:rsidR="001B6194" w:rsidRDefault="001B6194" w:rsidP="001B6194">
      <w:pPr>
        <w:ind w:right="-110"/>
        <w:rPr>
          <w:b/>
        </w:rPr>
      </w:pPr>
      <w:r w:rsidRPr="00765DCA">
        <w:rPr>
          <w:b/>
        </w:rPr>
        <w:t>Dział Zamówień Publicznych</w:t>
      </w:r>
      <w:r>
        <w:rPr>
          <w:b/>
        </w:rPr>
        <w:t xml:space="preserve">  </w:t>
      </w:r>
    </w:p>
    <w:p w14:paraId="1BDFC3AC" w14:textId="77777777" w:rsidR="001B6194" w:rsidRDefault="001B6194" w:rsidP="001B6194">
      <w:pPr>
        <w:ind w:right="-110"/>
        <w:rPr>
          <w:b/>
        </w:rPr>
      </w:pPr>
      <w:r w:rsidRPr="00765DCA">
        <w:rPr>
          <w:b/>
        </w:rPr>
        <w:t>Al. Mickiewicza</w:t>
      </w:r>
      <w:r>
        <w:rPr>
          <w:b/>
        </w:rPr>
        <w:t xml:space="preserve"> </w:t>
      </w:r>
      <w:r w:rsidRPr="00765DCA">
        <w:rPr>
          <w:b/>
        </w:rPr>
        <w:t>30</w:t>
      </w:r>
      <w:r>
        <w:rPr>
          <w:b/>
        </w:rPr>
        <w:t xml:space="preserve"> </w:t>
      </w:r>
    </w:p>
    <w:p w14:paraId="72626BEE" w14:textId="77777777" w:rsidR="001B6194" w:rsidRDefault="001B6194" w:rsidP="001B6194">
      <w:pPr>
        <w:rPr>
          <w:b/>
        </w:rPr>
      </w:pPr>
      <w:r w:rsidRPr="00765DCA">
        <w:rPr>
          <w:b/>
        </w:rPr>
        <w:t>30-059</w:t>
      </w:r>
      <w:r>
        <w:rPr>
          <w:b/>
        </w:rPr>
        <w:t xml:space="preserve"> </w:t>
      </w:r>
      <w:r w:rsidRPr="00765DCA">
        <w:rPr>
          <w:b/>
        </w:rPr>
        <w:t>Kraków</w:t>
      </w:r>
      <w:r>
        <w:rPr>
          <w:b/>
        </w:rPr>
        <w:t xml:space="preserve">,  </w:t>
      </w:r>
    </w:p>
    <w:p w14:paraId="44D3907B" w14:textId="77777777" w:rsidR="001B6194" w:rsidRDefault="001B6194" w:rsidP="001B6194">
      <w:pPr>
        <w:ind w:firstLine="3969"/>
        <w:rPr>
          <w:b/>
        </w:rPr>
      </w:pPr>
    </w:p>
    <w:p w14:paraId="035AA4D1" w14:textId="77777777" w:rsidR="001B6194" w:rsidRDefault="001B6194" w:rsidP="001B6194">
      <w:pPr>
        <w:widowControl w:val="0"/>
        <w:ind w:right="1"/>
        <w:jc w:val="both"/>
      </w:pPr>
      <w:r w:rsidRPr="00DA5FB6">
        <w:rPr>
          <w:sz w:val="22"/>
          <w:szCs w:val="22"/>
        </w:rPr>
        <w:t xml:space="preserve">Przystępując do postępowania o udzielenie zamówienia publicznego, którego przedmiotem jest </w:t>
      </w:r>
      <w:r w:rsidRPr="00715F13">
        <w:rPr>
          <w:b/>
          <w:sz w:val="22"/>
          <w:szCs w:val="22"/>
        </w:rPr>
        <w:t>dostawa kamery 360 stopni nagrywającej obraz 3D w rozdzielczości minimum 8k - KC-zp.272-45/23</w:t>
      </w:r>
      <w:r w:rsidRPr="00DA5FB6">
        <w:rPr>
          <w:b/>
          <w:sz w:val="22"/>
          <w:szCs w:val="22"/>
        </w:rPr>
        <w:t xml:space="preserve">, </w:t>
      </w:r>
      <w:r w:rsidRPr="00DA5FB6">
        <w:rPr>
          <w:sz w:val="22"/>
          <w:szCs w:val="22"/>
        </w:rPr>
        <w:t>oferuję realizację przedmiotu zamówienia, zgodnie z zasadami określonymi w specyfikacji warunków zamówienia</w:t>
      </w:r>
      <w:r>
        <w:t>.</w:t>
      </w:r>
    </w:p>
    <w:p w14:paraId="47718924" w14:textId="77777777" w:rsidR="001B6194" w:rsidRDefault="001B6194" w:rsidP="001B6194">
      <w:pPr>
        <w:tabs>
          <w:tab w:val="right" w:pos="9000"/>
        </w:tabs>
      </w:pPr>
    </w:p>
    <w:p w14:paraId="69A71227" w14:textId="72944935" w:rsidR="001B6194" w:rsidRDefault="001B6194" w:rsidP="001B619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481357">
        <w:rPr>
          <w:b/>
        </w:rPr>
        <w:t xml:space="preserve"> za całość przedmiotu zamówienia</w:t>
      </w:r>
      <w:r>
        <w:rPr>
          <w:b/>
        </w:rPr>
        <w:t>:   ..............................................................PLN</w:t>
      </w:r>
    </w:p>
    <w:p w14:paraId="49704779" w14:textId="77777777" w:rsidR="001B6194" w:rsidRDefault="001B6194" w:rsidP="001B6194">
      <w:pPr>
        <w:widowControl w:val="0"/>
        <w:spacing w:line="264" w:lineRule="auto"/>
        <w:ind w:right="1"/>
        <w:rPr>
          <w:b/>
        </w:rPr>
      </w:pPr>
    </w:p>
    <w:p w14:paraId="7372B69C" w14:textId="711AE3EC" w:rsidR="001B6194" w:rsidRDefault="001B6194" w:rsidP="001B619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481357" w:rsidRPr="00481357">
        <w:rPr>
          <w:b/>
        </w:rPr>
        <w:t xml:space="preserve"> </w:t>
      </w:r>
      <w:r w:rsidR="00481357">
        <w:rPr>
          <w:b/>
        </w:rPr>
        <w:t>za całość przedmiotu zamówienia:   ............................................................PLN</w:t>
      </w:r>
    </w:p>
    <w:p w14:paraId="12D46DB8" w14:textId="77777777" w:rsidR="001B6194" w:rsidRPr="00FB1B4F" w:rsidRDefault="001B6194" w:rsidP="001B619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A81E6CF" w14:textId="77777777" w:rsidR="001B6194" w:rsidRPr="00FB1B4F" w:rsidRDefault="001B6194" w:rsidP="001B6194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4809187" w14:textId="77777777" w:rsidR="001B6194" w:rsidRPr="00FB1B4F" w:rsidRDefault="001B6194" w:rsidP="001B619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35BCB79" w14:textId="77777777" w:rsidR="001B6194" w:rsidRDefault="001B6194" w:rsidP="001B6194">
      <w:pPr>
        <w:pStyle w:val="Tekstpodstawowy"/>
      </w:pPr>
      <w:r>
        <w:t>Powyższa cena zawiera podatek VAT w wysokości .......... % tj.…………………….PLN</w:t>
      </w:r>
    </w:p>
    <w:p w14:paraId="6399BC38" w14:textId="4B6F9BF2" w:rsidR="001B6194" w:rsidRDefault="001B6194" w:rsidP="001B6194">
      <w:pPr>
        <w:pStyle w:val="Tekstpodstawowy"/>
      </w:pPr>
      <w:r>
        <w:t>Producent/model zaoferowanego urządzenia</w:t>
      </w:r>
      <w:r w:rsidR="0028221C">
        <w:t xml:space="preserve"> (tj. kamery):</w:t>
      </w:r>
      <w:r>
        <w:t xml:space="preserve"> </w:t>
      </w:r>
      <w:r w:rsidRPr="00FE545C">
        <w:rPr>
          <w:b w:val="0"/>
        </w:rPr>
        <w:t>………………………………</w:t>
      </w:r>
    </w:p>
    <w:p w14:paraId="1BD69354" w14:textId="77777777" w:rsidR="001B6194" w:rsidRDefault="001B6194" w:rsidP="001B619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</w:t>
      </w:r>
      <w:r>
        <w:t xml:space="preserve">dni od daty podpisania umowy </w:t>
      </w:r>
    </w:p>
    <w:p w14:paraId="11DEAEF9" w14:textId="77777777" w:rsidR="001B6194" w:rsidRDefault="001B6194" w:rsidP="001B6194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 w:rsidRPr="00FB1B4F">
        <w:t xml:space="preserve"> ………………</w:t>
      </w:r>
      <w:r>
        <w:t>miesięcy (</w:t>
      </w:r>
      <w:r w:rsidRPr="0022732C">
        <w:rPr>
          <w:i/>
          <w:highlight w:val="yellow"/>
        </w:rPr>
        <w:t>kryterium oceny ofert)</w:t>
      </w:r>
    </w:p>
    <w:p w14:paraId="26EB3570" w14:textId="77777777" w:rsidR="001B6194" w:rsidRDefault="001B6194" w:rsidP="001B6194">
      <w:pPr>
        <w:tabs>
          <w:tab w:val="left" w:pos="426"/>
        </w:tabs>
        <w:jc w:val="both"/>
        <w:rPr>
          <w:sz w:val="22"/>
          <w:szCs w:val="22"/>
        </w:rPr>
      </w:pPr>
    </w:p>
    <w:p w14:paraId="286DDF42" w14:textId="77777777" w:rsidR="001B6194" w:rsidRDefault="001B6194" w:rsidP="001B619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A1AAB17" w14:textId="77777777" w:rsidR="001B6194" w:rsidRDefault="001B6194" w:rsidP="001B619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C22491B" w14:textId="77777777" w:rsidR="001B6194" w:rsidRDefault="001B6194" w:rsidP="001B619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A5B49AF" w14:textId="77777777" w:rsidR="001B6194" w:rsidRDefault="001B6194" w:rsidP="001B6194">
      <w:pPr>
        <w:tabs>
          <w:tab w:val="left" w:pos="426"/>
        </w:tabs>
        <w:jc w:val="both"/>
        <w:rPr>
          <w:sz w:val="22"/>
          <w:szCs w:val="22"/>
        </w:rPr>
      </w:pPr>
    </w:p>
    <w:p w14:paraId="3B266CE1" w14:textId="77777777" w:rsidR="001B6194" w:rsidRDefault="001B6194" w:rsidP="001B619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C2BD751" w14:textId="77777777" w:rsidR="001B6194" w:rsidRDefault="001B6194" w:rsidP="001B619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8F027A0" w14:textId="77777777" w:rsidR="001B6194" w:rsidRDefault="001B6194" w:rsidP="001B61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02CFFDD" w14:textId="77777777" w:rsidR="001B6194" w:rsidRDefault="001B6194" w:rsidP="001B61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96099DA" w14:textId="77777777" w:rsidR="001B6194" w:rsidRDefault="001B6194" w:rsidP="001B619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FB0E7F" w14:textId="77777777" w:rsidR="001B6194" w:rsidRDefault="001B6194" w:rsidP="001B619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67F0DC" w14:textId="77777777" w:rsidR="001B6194" w:rsidRDefault="001B6194" w:rsidP="001B619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8FEFC7" w14:textId="77777777" w:rsidR="001B6194" w:rsidRDefault="001B6194" w:rsidP="001B619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B6194" w14:paraId="1D3CB165" w14:textId="77777777" w:rsidTr="006237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E868D" w14:textId="77777777" w:rsidR="001B6194" w:rsidRDefault="001B6194" w:rsidP="006237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CA060" w14:textId="77777777" w:rsidR="001B6194" w:rsidRDefault="001B6194" w:rsidP="006237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F912B7D" w14:textId="77777777" w:rsidR="001B6194" w:rsidRDefault="001B6194" w:rsidP="006237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E1F1E" w14:textId="77777777" w:rsidR="001B6194" w:rsidRDefault="001B6194" w:rsidP="0062374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1B6194" w14:paraId="6B2BA0A3" w14:textId="77777777" w:rsidTr="006237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E2DF5" w14:textId="77777777" w:rsidR="001B6194" w:rsidRDefault="001B6194" w:rsidP="0062374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5E7AB" w14:textId="77777777" w:rsidR="001B6194" w:rsidRDefault="001B6194" w:rsidP="006237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578E4" w14:textId="77777777" w:rsidR="001B6194" w:rsidRDefault="001B6194" w:rsidP="006237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B6194" w14:paraId="6B6B03C0" w14:textId="77777777" w:rsidTr="006237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E76F1" w14:textId="77777777" w:rsidR="001B6194" w:rsidRDefault="001B6194" w:rsidP="0062374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5BA6B" w14:textId="77777777" w:rsidR="001B6194" w:rsidRDefault="001B6194" w:rsidP="006237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D5D8E" w14:textId="77777777" w:rsidR="001B6194" w:rsidRDefault="001B6194" w:rsidP="0062374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37BBD90" w14:textId="77777777" w:rsidR="001B6194" w:rsidRDefault="001B6194" w:rsidP="001B619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3D23E480" w14:textId="77777777" w:rsidR="001B6194" w:rsidRDefault="001B6194" w:rsidP="001B619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501DC44" w14:textId="77777777" w:rsidR="001B6194" w:rsidRDefault="001B6194" w:rsidP="001B619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36BE768" w14:textId="77777777" w:rsidR="001B6194" w:rsidRDefault="001B6194" w:rsidP="001B619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6D995E4A" w14:textId="77777777" w:rsidR="001B6194" w:rsidRDefault="001B6194" w:rsidP="001B619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FC33119" w14:textId="77777777" w:rsidR="001B6194" w:rsidRDefault="001B6194" w:rsidP="001B619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3F5B6E" w14:textId="77777777" w:rsidR="001B6194" w:rsidRDefault="001B6194" w:rsidP="001B619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FA37284" w14:textId="77777777" w:rsidR="001B6194" w:rsidRDefault="001B6194" w:rsidP="001B61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C6CE6A2" w14:textId="77777777" w:rsidR="001B6194" w:rsidRDefault="001B6194" w:rsidP="001B619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8D87C90" w14:textId="77777777" w:rsidR="001B6194" w:rsidRDefault="001B6194" w:rsidP="001B6194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42F847E" w14:textId="77777777" w:rsidR="001B6194" w:rsidRDefault="001B6194" w:rsidP="001B6194"/>
    <w:p w14:paraId="1DFAA9FF" w14:textId="77777777" w:rsidR="001B6194" w:rsidRDefault="001B6194" w:rsidP="001B6194">
      <w:pPr>
        <w:jc w:val="right"/>
        <w:rPr>
          <w:sz w:val="20"/>
          <w:szCs w:val="20"/>
        </w:rPr>
      </w:pPr>
    </w:p>
    <w:p w14:paraId="19C9D8F1" w14:textId="77777777" w:rsidR="00FE545C" w:rsidRPr="001B6194" w:rsidRDefault="00FE545C" w:rsidP="001B6194"/>
    <w:sectPr w:rsidR="00FE545C" w:rsidRPr="001B619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D221D" w14:textId="77777777" w:rsidR="009E097F" w:rsidRDefault="009E097F">
      <w:r>
        <w:separator/>
      </w:r>
    </w:p>
  </w:endnote>
  <w:endnote w:type="continuationSeparator" w:id="0">
    <w:p w14:paraId="59530B5F" w14:textId="77777777" w:rsidR="009E097F" w:rsidRDefault="009E0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6763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4F678" w14:textId="77777777" w:rsidR="009E097F" w:rsidRDefault="009E097F">
      <w:r>
        <w:separator/>
      </w:r>
    </w:p>
  </w:footnote>
  <w:footnote w:type="continuationSeparator" w:id="0">
    <w:p w14:paraId="570986E5" w14:textId="77777777" w:rsidR="009E097F" w:rsidRDefault="009E0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17E8A" w14:textId="40B53FBA" w:rsidR="00F53146" w:rsidRDefault="0028221C">
    <w:pPr>
      <w:pStyle w:val="Nagwek"/>
      <w:rPr>
        <w:sz w:val="22"/>
      </w:rPr>
    </w:pPr>
    <w:r>
      <w:rPr>
        <w:noProof/>
      </w:rPr>
      <w:pict w14:anchorId="5B1949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49" type="#_x0000_t75" alt="stopka_listownika_prace-lab_v2" style="position:absolute;margin-left:-7.15pt;margin-top:-18.5pt;width:453.5pt;height:35.4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80027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97702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8498220">
    <w:abstractNumId w:val="0"/>
  </w:num>
  <w:num w:numId="4" w16cid:durableId="3977497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097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6194"/>
    <w:rsid w:val="001D4612"/>
    <w:rsid w:val="00207E98"/>
    <w:rsid w:val="002723B0"/>
    <w:rsid w:val="0028221C"/>
    <w:rsid w:val="00315A4A"/>
    <w:rsid w:val="0048135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097F"/>
    <w:rsid w:val="00A0022B"/>
    <w:rsid w:val="00A346FE"/>
    <w:rsid w:val="00A47B4D"/>
    <w:rsid w:val="00A83018"/>
    <w:rsid w:val="00B01D2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AE1554"/>
  <w15:chartTrackingRefBased/>
  <w15:docId w15:val="{4CF81E5D-CF0C-4271-8886-AED9F39D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61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526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2023-01-20T07:04:00Z</cp:lastPrinted>
  <dcterms:created xsi:type="dcterms:W3CDTF">2023-01-20T07:04:00Z</dcterms:created>
  <dcterms:modified xsi:type="dcterms:W3CDTF">2023-01-20T07:04:00Z</dcterms:modified>
</cp:coreProperties>
</file>