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AF971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2A01AA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32C2248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5F2C1047" w14:textId="1DCECAEA" w:rsidR="005741C5" w:rsidRDefault="005741C5" w:rsidP="000F186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87968C2" w14:textId="3FE035B9" w:rsidR="005741C5" w:rsidRDefault="005741C5" w:rsidP="000F186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1779D373" w14:textId="77777777" w:rsidR="000F186F" w:rsidRPr="00AF550F" w:rsidRDefault="000F186F" w:rsidP="000F186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14:paraId="24B4A2B6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F658BF" w:rsidRPr="00F658BF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40D2D77D" w14:textId="265D24B4" w:rsidR="005741C5" w:rsidRPr="00AF550F" w:rsidRDefault="00BB402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4020">
        <w:rPr>
          <w:rFonts w:ascii="Times New Roman" w:eastAsia="Times New Roman" w:hAnsi="Times New Roman"/>
          <w:b/>
          <w:sz w:val="24"/>
          <w:szCs w:val="24"/>
          <w:lang w:eastAsia="pl-PL"/>
        </w:rPr>
        <w:t>dostawa kamery 360 stopni nagrywającej obraz 3D w rozdzielczości minimum 8k - KC-zp.272-45/23</w:t>
      </w:r>
    </w:p>
    <w:p w14:paraId="73A1B92A" w14:textId="481958F2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E496989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01626831" w14:textId="6AF0E8E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="0014554A"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="0014554A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>. zm.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3743D4DA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04979C0" w14:textId="1DAF6A6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="0014554A"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="0014554A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>. zm.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DD095C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13D3D4E2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47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50AF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01DCB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2E4FC2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A974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3D7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C59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72FA7C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520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21D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274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6633C0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5BD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9CE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1FA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0D7332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1FB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0EB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340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AD16E7B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5FE2A8EF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E9D57F2" w14:textId="6D91BDB1" w:rsidR="005741C5" w:rsidRPr="00AF550F" w:rsidRDefault="005741C5" w:rsidP="0014554A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</w:p>
    <w:p w14:paraId="6543A56B" w14:textId="6E4B30B7" w:rsidR="00E67EFE" w:rsidRDefault="00E67EFE" w:rsidP="005741C5"/>
    <w:p w14:paraId="5598E0A7" w14:textId="64EF5064" w:rsidR="00CC4D61" w:rsidRPr="005741C5" w:rsidRDefault="00CC4D61" w:rsidP="005741C5"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CC4D61" w:rsidRPr="005741C5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EC6C0" w14:textId="77777777" w:rsidR="00232B0E" w:rsidRDefault="00232B0E">
      <w:pPr>
        <w:spacing w:after="0" w:line="240" w:lineRule="auto"/>
      </w:pPr>
      <w:r>
        <w:separator/>
      </w:r>
    </w:p>
  </w:endnote>
  <w:endnote w:type="continuationSeparator" w:id="0">
    <w:p w14:paraId="09947487" w14:textId="77777777" w:rsidR="00232B0E" w:rsidRDefault="00232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B062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37EC73" w14:textId="77777777" w:rsidR="00336EEB" w:rsidRDefault="000F186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722B" w14:textId="77777777" w:rsidR="00336EEB" w:rsidRDefault="000F186F" w:rsidP="004704CB">
    <w:pPr>
      <w:pStyle w:val="Stopka"/>
      <w:framePr w:wrap="around" w:vAnchor="text" w:hAnchor="margin" w:xAlign="right" w:y="1"/>
      <w:rPr>
        <w:rStyle w:val="Numerstrony"/>
      </w:rPr>
    </w:pPr>
  </w:p>
  <w:p w14:paraId="2DAE9731" w14:textId="77777777" w:rsidR="00336EEB" w:rsidRDefault="000F186F" w:rsidP="00336EEB">
    <w:pPr>
      <w:pStyle w:val="Stopka"/>
      <w:tabs>
        <w:tab w:val="clear" w:pos="4536"/>
      </w:tabs>
      <w:jc w:val="center"/>
    </w:pPr>
    <w:r>
      <w:rPr>
        <w:noProof/>
      </w:rPr>
      <w:pict w14:anchorId="7F71DBB2">
        <v:line id="_x0000_s1025" style="position:absolute;left:0;text-align:left;z-index:251657728" from="-3.85pt,8.7pt" to="455.15pt,8.7pt"/>
      </w:pict>
    </w:r>
  </w:p>
  <w:p w14:paraId="1DEAF5CA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13C8E" w14:textId="77777777" w:rsidR="00232B0E" w:rsidRDefault="00232B0E">
      <w:pPr>
        <w:spacing w:after="0" w:line="240" w:lineRule="auto"/>
      </w:pPr>
      <w:r>
        <w:separator/>
      </w:r>
    </w:p>
  </w:footnote>
  <w:footnote w:type="continuationSeparator" w:id="0">
    <w:p w14:paraId="0520560F" w14:textId="77777777" w:rsidR="00232B0E" w:rsidRDefault="00232B0E">
      <w:pPr>
        <w:spacing w:after="0" w:line="240" w:lineRule="auto"/>
      </w:pPr>
      <w:r>
        <w:continuationSeparator/>
      </w:r>
    </w:p>
  </w:footnote>
  <w:footnote w:id="1">
    <w:p w14:paraId="4E063665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5F61AEE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9A5B" w14:textId="55C39ECE" w:rsidR="00903726" w:rsidRDefault="000F186F">
    <w:pPr>
      <w:pStyle w:val="Nagwek"/>
    </w:pPr>
    <w:r>
      <w:rPr>
        <w:noProof/>
      </w:rPr>
      <w:pict w14:anchorId="5656A9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-3.85pt;margin-top:-9.5pt;width:453.5pt;height:35.4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56B"/>
    <w:rsid w:val="000563B7"/>
    <w:rsid w:val="000E6C60"/>
    <w:rsid w:val="000F186F"/>
    <w:rsid w:val="0014554A"/>
    <w:rsid w:val="001F4E82"/>
    <w:rsid w:val="00232B0E"/>
    <w:rsid w:val="00237270"/>
    <w:rsid w:val="00285E58"/>
    <w:rsid w:val="003D1274"/>
    <w:rsid w:val="00430A9F"/>
    <w:rsid w:val="005741C5"/>
    <w:rsid w:val="005E5BD1"/>
    <w:rsid w:val="00623F70"/>
    <w:rsid w:val="00707419"/>
    <w:rsid w:val="00927537"/>
    <w:rsid w:val="0093180B"/>
    <w:rsid w:val="00BB4020"/>
    <w:rsid w:val="00BC579B"/>
    <w:rsid w:val="00C27DC6"/>
    <w:rsid w:val="00CA356B"/>
    <w:rsid w:val="00CC4D61"/>
    <w:rsid w:val="00D137A1"/>
    <w:rsid w:val="00D70839"/>
    <w:rsid w:val="00E67EFE"/>
    <w:rsid w:val="00F658B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CB769"/>
  <w15:docId w15:val="{DF07F151-2DE3-41D4-92EB-4A13ED3F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2023-01-18T08:54:00Z</dcterms:created>
  <dcterms:modified xsi:type="dcterms:W3CDTF">2023-01-18T08:54:00Z</dcterms:modified>
</cp:coreProperties>
</file>