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700A5" w14:textId="3780C262" w:rsidR="00DF60D8" w:rsidRDefault="00DF60D8" w:rsidP="00DF60D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3A07AFA" w14:textId="77777777" w:rsidR="00DF60D8" w:rsidRDefault="00DF60D8" w:rsidP="00DF60D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E9ABC23" w14:textId="77777777" w:rsidR="00DF60D8" w:rsidRDefault="00DF60D8" w:rsidP="00DF60D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1305319" w14:textId="77777777" w:rsidR="00DF60D8" w:rsidRDefault="00DF60D8" w:rsidP="00DF60D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F0AB65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CEBF5D8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23432322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1A783A6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2726F43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B235620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5ABDBFA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D22AAD6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600A33E" w14:textId="77777777" w:rsidR="00DF60D8" w:rsidRDefault="00DF60D8" w:rsidP="00DF60D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18350A7" w14:textId="77777777" w:rsidR="00DF60D8" w:rsidRDefault="00DF60D8" w:rsidP="00DF60D8">
      <w:pPr>
        <w:spacing w:line="360" w:lineRule="auto"/>
      </w:pPr>
      <w:r>
        <w:t>Do: Nazwa i siedziba Zamawiającego:</w:t>
      </w:r>
    </w:p>
    <w:p w14:paraId="25B9C2F4" w14:textId="77777777" w:rsidR="00DF60D8" w:rsidRDefault="00DF60D8" w:rsidP="00DF60D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6278CB87" w14:textId="77777777" w:rsidR="00DF60D8" w:rsidRDefault="00DF60D8" w:rsidP="00DF60D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F24EAEC" w14:textId="77777777" w:rsidR="00DF60D8" w:rsidRDefault="00DF60D8" w:rsidP="00DF60D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56553F0B" w14:textId="77777777" w:rsidR="00DF60D8" w:rsidRDefault="00DF60D8" w:rsidP="00DF60D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 </w:t>
      </w:r>
    </w:p>
    <w:p w14:paraId="1F6064A3" w14:textId="77777777" w:rsidR="00DF60D8" w:rsidRDefault="00DF60D8" w:rsidP="00DF60D8">
      <w:pPr>
        <w:ind w:firstLine="3969"/>
        <w:rPr>
          <w:b/>
          <w:sz w:val="22"/>
          <w:szCs w:val="22"/>
        </w:rPr>
      </w:pPr>
    </w:p>
    <w:p w14:paraId="50017A4F" w14:textId="04850A84" w:rsidR="00DF60D8" w:rsidRDefault="00DF60D8" w:rsidP="00DF60D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DF60D8">
        <w:rPr>
          <w:b/>
          <w:sz w:val="22"/>
          <w:szCs w:val="22"/>
        </w:rPr>
        <w:t>dostawa urządzenia do topienia i odlewania ciśnieniowo-próżniowego w osłonie gazów obojętnych - KC-zp.272-66/23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63BE1245" w14:textId="77777777" w:rsidR="00DF60D8" w:rsidRDefault="00DF60D8" w:rsidP="00DF60D8">
      <w:pPr>
        <w:tabs>
          <w:tab w:val="right" w:pos="9000"/>
        </w:tabs>
        <w:rPr>
          <w:sz w:val="22"/>
          <w:szCs w:val="22"/>
        </w:rPr>
      </w:pPr>
    </w:p>
    <w:p w14:paraId="0DCFDEA6" w14:textId="77777777" w:rsidR="00DF60D8" w:rsidRDefault="00DF60D8" w:rsidP="00DF60D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A9D4A43" w14:textId="77777777" w:rsidR="00DF60D8" w:rsidRDefault="00DF60D8" w:rsidP="00DF60D8">
      <w:pPr>
        <w:widowControl w:val="0"/>
        <w:ind w:right="1"/>
        <w:rPr>
          <w:b/>
          <w:sz w:val="22"/>
          <w:szCs w:val="22"/>
        </w:rPr>
      </w:pPr>
    </w:p>
    <w:p w14:paraId="7F36E2DF" w14:textId="77777777" w:rsidR="00DF60D8" w:rsidRDefault="00DF60D8" w:rsidP="00DF60D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77AA92FF" w14:textId="77777777" w:rsidR="00DF60D8" w:rsidRDefault="00DF60D8" w:rsidP="00DF60D8">
      <w:pPr>
        <w:widowControl w:val="0"/>
        <w:ind w:right="1"/>
        <w:jc w:val="both"/>
        <w:rPr>
          <w:b/>
          <w:sz w:val="22"/>
          <w:szCs w:val="22"/>
        </w:rPr>
      </w:pPr>
    </w:p>
    <w:p w14:paraId="65D648EE" w14:textId="77777777" w:rsidR="00DF60D8" w:rsidRDefault="00DF60D8" w:rsidP="00DF60D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8B8BBE2" w14:textId="77777777" w:rsidR="00DF60D8" w:rsidRDefault="00DF60D8" w:rsidP="00DF60D8">
      <w:pPr>
        <w:widowControl w:val="0"/>
        <w:ind w:right="1"/>
        <w:jc w:val="both"/>
        <w:rPr>
          <w:b/>
          <w:sz w:val="22"/>
          <w:szCs w:val="22"/>
        </w:rPr>
      </w:pPr>
    </w:p>
    <w:p w14:paraId="120CBCBF" w14:textId="77777777" w:rsidR="00DF60D8" w:rsidRDefault="00DF60D8" w:rsidP="00DF60D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0DB1B798" w14:textId="77777777" w:rsidR="00DF60D8" w:rsidRDefault="00DF60D8" w:rsidP="00DF60D8">
      <w:pPr>
        <w:pStyle w:val="Tekstpodstawowy"/>
        <w:spacing w:line="240" w:lineRule="auto"/>
        <w:rPr>
          <w:sz w:val="22"/>
          <w:szCs w:val="22"/>
        </w:rPr>
      </w:pPr>
    </w:p>
    <w:p w14:paraId="75DCEB47" w14:textId="5D64F12C" w:rsidR="00DF60D8" w:rsidRDefault="00DF60D8" w:rsidP="00DF60D8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 model zaoferowanego urządzenia: </w:t>
      </w:r>
      <w:r>
        <w:rPr>
          <w:b w:val="0"/>
          <w:sz w:val="22"/>
          <w:szCs w:val="22"/>
        </w:rPr>
        <w:t>…………………………/………………..</w:t>
      </w:r>
    </w:p>
    <w:p w14:paraId="52BA6BC3" w14:textId="77777777" w:rsidR="00DF60D8" w:rsidRDefault="00DF60D8" w:rsidP="00DF60D8">
      <w:pPr>
        <w:widowControl w:val="0"/>
        <w:ind w:right="1"/>
        <w:jc w:val="both"/>
        <w:rPr>
          <w:b/>
          <w:sz w:val="22"/>
          <w:szCs w:val="22"/>
        </w:rPr>
      </w:pPr>
    </w:p>
    <w:p w14:paraId="54C4FCC4" w14:textId="77777777" w:rsidR="00DF60D8" w:rsidRDefault="00DF60D8" w:rsidP="00DF60D8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  <w:highlight w:val="yellow"/>
        </w:rPr>
        <w:t>………</w:t>
      </w:r>
      <w:r>
        <w:rPr>
          <w:b/>
          <w:bCs/>
          <w:sz w:val="22"/>
          <w:szCs w:val="22"/>
        </w:rPr>
        <w:t xml:space="preserve"> dni od daty podpisania umowy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  <w:highlight w:val="yellow"/>
        </w:rPr>
        <w:t>(kryterium oceny ofert)</w:t>
      </w:r>
    </w:p>
    <w:p w14:paraId="2421DEBF" w14:textId="77777777" w:rsidR="00DF60D8" w:rsidRDefault="00DF60D8" w:rsidP="00DF60D8">
      <w:pPr>
        <w:widowControl w:val="0"/>
        <w:ind w:right="1"/>
        <w:jc w:val="both"/>
        <w:rPr>
          <w:b/>
          <w:sz w:val="22"/>
          <w:szCs w:val="22"/>
        </w:rPr>
      </w:pPr>
    </w:p>
    <w:p w14:paraId="426AFC4F" w14:textId="77777777" w:rsidR="00DF60D8" w:rsidRDefault="00DF60D8" w:rsidP="00DF60D8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urządzenie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highlight w:val="yellow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.</w:t>
      </w:r>
    </w:p>
    <w:p w14:paraId="1D5E4203" w14:textId="77777777" w:rsidR="00DF60D8" w:rsidRDefault="00DF60D8" w:rsidP="00DF60D8">
      <w:pPr>
        <w:widowControl w:val="0"/>
        <w:ind w:right="1"/>
        <w:jc w:val="both"/>
        <w:rPr>
          <w:b/>
          <w:sz w:val="22"/>
          <w:szCs w:val="22"/>
        </w:rPr>
      </w:pPr>
    </w:p>
    <w:p w14:paraId="468E293E" w14:textId="77777777" w:rsidR="00DF60D8" w:rsidRDefault="00DF60D8" w:rsidP="00DF60D8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6D11919" w14:textId="77777777" w:rsidR="00DF60D8" w:rsidRDefault="00DF60D8" w:rsidP="00DF60D8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EBCAB4D" w14:textId="77777777" w:rsidR="00DF60D8" w:rsidRDefault="00DF60D8" w:rsidP="00DF60D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046CEF" w14:textId="77777777" w:rsidR="00DF60D8" w:rsidRDefault="00DF60D8" w:rsidP="00DF60D8">
      <w:pPr>
        <w:tabs>
          <w:tab w:val="left" w:pos="426"/>
        </w:tabs>
        <w:jc w:val="both"/>
        <w:rPr>
          <w:sz w:val="22"/>
          <w:szCs w:val="22"/>
        </w:rPr>
      </w:pPr>
    </w:p>
    <w:p w14:paraId="1FD3DD00" w14:textId="77777777" w:rsidR="00DF60D8" w:rsidRDefault="00DF60D8" w:rsidP="00DF60D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DD20A1D" w14:textId="77777777" w:rsidR="00DF60D8" w:rsidRDefault="00DF60D8" w:rsidP="00DF60D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1DDACE75" w14:textId="77777777" w:rsidR="00DF60D8" w:rsidRDefault="00DF60D8" w:rsidP="00DF60D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E2F22C3" w14:textId="77777777" w:rsidR="00DF60D8" w:rsidRDefault="00DF60D8" w:rsidP="00DF60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557EE3" w14:textId="77777777" w:rsidR="00DF60D8" w:rsidRDefault="00DF60D8" w:rsidP="00DF60D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1A19B" w14:textId="77777777" w:rsidR="00DF60D8" w:rsidRDefault="00DF60D8" w:rsidP="00DF60D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D19AAA" w14:textId="77777777" w:rsidR="00DF60D8" w:rsidRDefault="00DF60D8" w:rsidP="00DF60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F60D8" w14:paraId="5D866E4D" w14:textId="77777777" w:rsidTr="00DF60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7400D" w14:textId="77777777" w:rsidR="00DF60D8" w:rsidRDefault="00DF60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119D3" w14:textId="77777777" w:rsidR="00DF60D8" w:rsidRDefault="00DF60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7D88B18" w14:textId="77777777" w:rsidR="00DF60D8" w:rsidRDefault="00DF60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CF095" w14:textId="77777777" w:rsidR="00DF60D8" w:rsidRDefault="00DF60D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F60D8" w14:paraId="2ACD349C" w14:textId="77777777" w:rsidTr="00DF60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26894" w14:textId="77777777" w:rsidR="00DF60D8" w:rsidRDefault="00DF60D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298C2" w14:textId="77777777" w:rsidR="00DF60D8" w:rsidRDefault="00DF60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B1DA7" w14:textId="77777777" w:rsidR="00DF60D8" w:rsidRDefault="00DF60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F60D8" w14:paraId="1128CD53" w14:textId="77777777" w:rsidTr="00DF60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80D34" w14:textId="77777777" w:rsidR="00DF60D8" w:rsidRDefault="00DF60D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F5723" w14:textId="77777777" w:rsidR="00DF60D8" w:rsidRDefault="00DF60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EABFD" w14:textId="77777777" w:rsidR="00DF60D8" w:rsidRDefault="00DF60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5599668" w14:textId="77777777" w:rsidR="00DF60D8" w:rsidRDefault="00DF60D8" w:rsidP="00DF60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8EC08E5" w14:textId="77777777" w:rsidR="00DF60D8" w:rsidRDefault="00DF60D8" w:rsidP="00DF60D8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21E0F5C" w14:textId="77777777" w:rsidR="00DF60D8" w:rsidRDefault="00DF60D8" w:rsidP="00DF60D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64011EA" w14:textId="77777777" w:rsidR="00DF60D8" w:rsidRDefault="00DF60D8" w:rsidP="00DF60D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42FC2183" w14:textId="77777777" w:rsidR="00DF60D8" w:rsidRDefault="00DF60D8" w:rsidP="00DF60D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D9E80D2" w14:textId="77777777" w:rsidR="00DF60D8" w:rsidRDefault="00DF60D8" w:rsidP="00DF60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4C0D726" w14:textId="77777777" w:rsidR="00DF60D8" w:rsidRDefault="00DF60D8" w:rsidP="00DF60D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50AA500" w14:textId="77777777" w:rsidR="00DF60D8" w:rsidRDefault="00DF60D8" w:rsidP="00DF60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689C75" w14:textId="77777777" w:rsidR="00DF60D8" w:rsidRDefault="00DF60D8" w:rsidP="00DF60D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C471BD4" w14:textId="77777777" w:rsidR="00DF60D8" w:rsidRDefault="00DF60D8" w:rsidP="00DF60D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F03805C" w14:textId="77777777" w:rsidR="00DF60D8" w:rsidRDefault="00DF60D8" w:rsidP="00DF60D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4603C4A" w14:textId="77777777" w:rsidR="00DF60D8" w:rsidRDefault="00DF60D8" w:rsidP="00DF60D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AF5A7D2" w14:textId="77777777" w:rsidR="00DF60D8" w:rsidRDefault="00DF60D8" w:rsidP="00DF60D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D33DAF6" w14:textId="77777777" w:rsidR="00DF60D8" w:rsidRDefault="00DF60D8" w:rsidP="00DF60D8">
      <w:pPr>
        <w:ind w:left="1440"/>
        <w:jc w:val="both"/>
        <w:rPr>
          <w:sz w:val="22"/>
          <w:szCs w:val="22"/>
        </w:rPr>
      </w:pPr>
    </w:p>
    <w:p w14:paraId="2963E7A2" w14:textId="77777777" w:rsidR="00DF60D8" w:rsidRDefault="00DF60D8" w:rsidP="00DF60D8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8BA0AA3" w14:textId="77777777" w:rsidR="00DF60D8" w:rsidRDefault="00DF60D8" w:rsidP="00DF60D8">
      <w:pPr>
        <w:widowControl w:val="0"/>
        <w:ind w:right="1"/>
        <w:rPr>
          <w:sz w:val="22"/>
          <w:szCs w:val="22"/>
        </w:rPr>
      </w:pPr>
    </w:p>
    <w:p w14:paraId="18078B97" w14:textId="77777777" w:rsidR="00FE545C" w:rsidRPr="00DF60D8" w:rsidRDefault="00FE545C" w:rsidP="00DF60D8"/>
    <w:sectPr w:rsidR="00FE545C" w:rsidRPr="00DF60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B0D22" w14:textId="77777777" w:rsidR="009F5AF5" w:rsidRDefault="009F5AF5">
      <w:r>
        <w:separator/>
      </w:r>
    </w:p>
  </w:endnote>
  <w:endnote w:type="continuationSeparator" w:id="0">
    <w:p w14:paraId="12D97811" w14:textId="77777777" w:rsidR="009F5AF5" w:rsidRDefault="009F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8C3B9" w14:textId="77777777" w:rsidR="007B15C0" w:rsidRDefault="007B15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314A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2F1E2" w14:textId="77777777" w:rsidR="007B15C0" w:rsidRDefault="007B1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BE2B9" w14:textId="77777777" w:rsidR="009F5AF5" w:rsidRDefault="009F5AF5">
      <w:r>
        <w:separator/>
      </w:r>
    </w:p>
  </w:footnote>
  <w:footnote w:type="continuationSeparator" w:id="0">
    <w:p w14:paraId="0D0EC3D2" w14:textId="77777777" w:rsidR="009F5AF5" w:rsidRDefault="009F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90F1" w14:textId="77777777" w:rsidR="007B15C0" w:rsidRDefault="007B1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73FC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3FAE" w14:textId="77777777" w:rsidR="007B15C0" w:rsidRDefault="007B1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8784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5152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789994">
    <w:abstractNumId w:val="0"/>
  </w:num>
  <w:num w:numId="4" w16cid:durableId="65689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AF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15C0"/>
    <w:rsid w:val="00833933"/>
    <w:rsid w:val="008350A2"/>
    <w:rsid w:val="00853083"/>
    <w:rsid w:val="008B2F0C"/>
    <w:rsid w:val="008B4928"/>
    <w:rsid w:val="008D2AB8"/>
    <w:rsid w:val="008F1C66"/>
    <w:rsid w:val="00970FE4"/>
    <w:rsid w:val="009F5AF5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60D8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086A2"/>
  <w15:chartTrackingRefBased/>
  <w15:docId w15:val="{96DBD2EE-DF27-4BD6-9484-ACBD029B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0D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2023-02-02T07:32:00Z</cp:lastPrinted>
  <dcterms:created xsi:type="dcterms:W3CDTF">2023-02-02T07:32:00Z</dcterms:created>
  <dcterms:modified xsi:type="dcterms:W3CDTF">2023-02-02T07:32:00Z</dcterms:modified>
</cp:coreProperties>
</file>