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28E46" w14:textId="77777777" w:rsidR="00494EBC" w:rsidRPr="00240E71" w:rsidRDefault="00494EBC" w:rsidP="00494EB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D58DB49" w14:textId="77777777" w:rsidR="00494EBC" w:rsidRDefault="00494EBC" w:rsidP="00494EB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E160C8" w14:textId="77777777" w:rsidR="00494EBC" w:rsidRPr="0022732C" w:rsidRDefault="00494EBC" w:rsidP="00494EB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54A834B" w14:textId="77777777" w:rsidR="00494EBC" w:rsidRDefault="00494EBC" w:rsidP="00494E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9B9549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BADE79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0F59056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7AF1EEA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41D186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C0FC558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4127545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329A9A9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5EB12E" w14:textId="77777777" w:rsidR="00494EBC" w:rsidRPr="0022732C" w:rsidRDefault="00494EBC" w:rsidP="00494E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BC0040E" w14:textId="77777777" w:rsidR="00494EBC" w:rsidRDefault="00494EBC" w:rsidP="00494EBC">
      <w:pPr>
        <w:spacing w:line="360" w:lineRule="auto"/>
      </w:pPr>
      <w:r>
        <w:t>Do: Nazwa i siedziba Zamawiającego:</w:t>
      </w:r>
    </w:p>
    <w:p w14:paraId="70687ED3" w14:textId="77777777" w:rsidR="00494EBC" w:rsidRPr="00247153" w:rsidRDefault="00494EBC" w:rsidP="00494EB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3D65A83" w14:textId="77777777" w:rsidR="00494EBC" w:rsidRPr="00247153" w:rsidRDefault="00494EBC" w:rsidP="00494EB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15B4928" w14:textId="77777777" w:rsidR="00494EBC" w:rsidRDefault="00494EBC" w:rsidP="00494EB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61236DC" w14:textId="77777777" w:rsidR="00494EBC" w:rsidRDefault="00494EBC" w:rsidP="00494EB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3CF59A9" w14:textId="77777777" w:rsidR="00494EBC" w:rsidRDefault="00494EBC" w:rsidP="00494EB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4AF6F2A" w14:textId="77777777" w:rsidR="00494EBC" w:rsidRDefault="00494EBC" w:rsidP="00494EBC">
      <w:pPr>
        <w:ind w:firstLine="3969"/>
        <w:rPr>
          <w:b/>
        </w:rPr>
      </w:pPr>
    </w:p>
    <w:p w14:paraId="39487A62" w14:textId="3A8486B1" w:rsidR="00494EBC" w:rsidRDefault="00494EBC" w:rsidP="00494EB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74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2C8BD4C6" w14:textId="77777777" w:rsidR="00494EBC" w:rsidRDefault="00494EBC" w:rsidP="00494EBC">
      <w:pPr>
        <w:tabs>
          <w:tab w:val="right" w:pos="9000"/>
        </w:tabs>
      </w:pPr>
    </w:p>
    <w:p w14:paraId="0B6E7B3C" w14:textId="77777777" w:rsidR="00494EBC" w:rsidRPr="005F7BDF" w:rsidRDefault="00494EBC" w:rsidP="00494E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87A7554" w14:textId="77777777" w:rsidR="00494EBC" w:rsidRPr="005F7BDF" w:rsidRDefault="00494EBC" w:rsidP="00494EB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CF3EAC2" w14:textId="77777777" w:rsidR="00494EBC" w:rsidRPr="005F7BDF" w:rsidRDefault="00494EBC" w:rsidP="00494E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4820D1D" w14:textId="77777777" w:rsidR="00494EBC" w:rsidRPr="005F7BDF" w:rsidRDefault="00494EBC" w:rsidP="00494EB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C3DD617" w14:textId="77777777" w:rsidR="00494EBC" w:rsidRPr="005F7BDF" w:rsidRDefault="00494EBC" w:rsidP="00494EB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B4B3846" w14:textId="77777777" w:rsidR="00494EBC" w:rsidRPr="002969BE" w:rsidRDefault="00494EBC" w:rsidP="00494EB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FBAC273" w14:textId="77777777" w:rsidR="00494EBC" w:rsidRPr="002969BE" w:rsidRDefault="00494EBC" w:rsidP="00494EB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AC29AB4" w14:textId="77777777" w:rsidR="00494EBC" w:rsidRPr="002969BE" w:rsidRDefault="00494EBC" w:rsidP="00494E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16B5DEEF" w14:textId="77777777" w:rsidR="00494EBC" w:rsidRPr="002969BE" w:rsidRDefault="00494EBC" w:rsidP="00494E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5A362DE5" w14:textId="77777777" w:rsidR="00494EBC" w:rsidRPr="002969BE" w:rsidRDefault="00494EBC" w:rsidP="00494EB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B8B976F" w14:textId="77777777" w:rsidR="00494EBC" w:rsidRPr="00FE545C" w:rsidRDefault="00494EBC" w:rsidP="00494EB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3D7715" w14:textId="77777777" w:rsidR="00494EBC" w:rsidRPr="00FE545C" w:rsidRDefault="00494EBC" w:rsidP="00494EB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20E40EA" w14:textId="77777777" w:rsidR="00494EBC" w:rsidRDefault="00494EBC" w:rsidP="00494EBC">
      <w:pPr>
        <w:jc w:val="both"/>
        <w:rPr>
          <w:sz w:val="18"/>
          <w:szCs w:val="18"/>
        </w:rPr>
      </w:pPr>
    </w:p>
    <w:p w14:paraId="77DD1424" w14:textId="77777777" w:rsidR="00494EBC" w:rsidRDefault="00494EBC" w:rsidP="00494EB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75A9FB0" w14:textId="77777777" w:rsidR="00494EBC" w:rsidRPr="00730EFE" w:rsidRDefault="00494EBC" w:rsidP="00494E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AAD2862" w14:textId="77777777" w:rsidR="00494EBC" w:rsidRPr="001D671E" w:rsidRDefault="00494EBC" w:rsidP="00494E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FF324C6" w14:textId="77777777" w:rsidR="00494EBC" w:rsidRDefault="00494EBC" w:rsidP="00494E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D68C5A" w14:textId="77777777" w:rsidR="00494EBC" w:rsidRDefault="00494EBC" w:rsidP="00494E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D36364" w14:textId="77777777" w:rsidR="00494EBC" w:rsidRDefault="00494EBC" w:rsidP="00494E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98AF33" w14:textId="77777777" w:rsidR="00494EBC" w:rsidRPr="001D671E" w:rsidRDefault="00494EBC" w:rsidP="00494EB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4EBC" w:rsidRPr="00FE545C" w14:paraId="21EEEF3D" w14:textId="77777777" w:rsidTr="005448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5F007" w14:textId="77777777" w:rsidR="00494EBC" w:rsidRPr="00FE545C" w:rsidRDefault="00494EBC" w:rsidP="005448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5EE60" w14:textId="77777777" w:rsidR="00494EBC" w:rsidRPr="00FE545C" w:rsidRDefault="00494EBC" w:rsidP="005448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2A68455" w14:textId="77777777" w:rsidR="00494EBC" w:rsidRPr="00FE545C" w:rsidRDefault="00494EBC" w:rsidP="005448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F9835" w14:textId="77777777" w:rsidR="00494EBC" w:rsidRPr="00FE545C" w:rsidRDefault="00494EBC" w:rsidP="005448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94EBC" w:rsidRPr="00FE545C" w14:paraId="51358C82" w14:textId="77777777" w:rsidTr="005448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CC3A9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B15B2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C0555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4EBC" w:rsidRPr="00FE545C" w14:paraId="39BEB681" w14:textId="77777777" w:rsidTr="005448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C302B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0AC67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2A988" w14:textId="77777777" w:rsidR="00494EBC" w:rsidRPr="00FE545C" w:rsidRDefault="00494EBC" w:rsidP="005448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46C333A" w14:textId="77777777" w:rsidR="00494EBC" w:rsidRDefault="00494EBC" w:rsidP="00494E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5F61309" w14:textId="77777777" w:rsidR="00494EBC" w:rsidRPr="00D638CC" w:rsidRDefault="00494EBC" w:rsidP="00494EB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C450760" w14:textId="77777777" w:rsidR="00494EBC" w:rsidRPr="002F276A" w:rsidRDefault="00494EBC" w:rsidP="00494EB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38D62D" w14:textId="77777777" w:rsidR="00494EBC" w:rsidRPr="002F276A" w:rsidRDefault="00494EBC" w:rsidP="00494E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27D5032" w14:textId="77777777" w:rsidR="00494EBC" w:rsidRPr="002F276A" w:rsidRDefault="00494EBC" w:rsidP="00494E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7A4B75" w14:textId="77777777" w:rsidR="00494EBC" w:rsidRPr="002F276A" w:rsidRDefault="00494EBC" w:rsidP="00494E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AAD914F" w14:textId="77777777" w:rsidR="00494EBC" w:rsidRPr="002F276A" w:rsidRDefault="00494EBC" w:rsidP="00494E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FAC5A50" w14:textId="77777777" w:rsidR="00494EBC" w:rsidRDefault="00494EBC" w:rsidP="00494E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11AE5E" w14:textId="77777777" w:rsidR="00494EBC" w:rsidRDefault="00494EBC" w:rsidP="00494EB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5B1700" w14:textId="77777777" w:rsidR="00494EBC" w:rsidRDefault="00494EBC" w:rsidP="00494E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08E4674" w14:textId="77777777" w:rsidR="00494EBC" w:rsidRDefault="00494EBC" w:rsidP="00494E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316F62" w14:textId="77777777" w:rsidR="00494EBC" w:rsidRDefault="00494EBC" w:rsidP="00494E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8AF8FE" w14:textId="77777777" w:rsidR="00494EBC" w:rsidRDefault="00494EBC" w:rsidP="00494E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7EE6FE" w14:textId="77777777" w:rsidR="00494EBC" w:rsidRDefault="00494EBC" w:rsidP="00494E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705307" w14:textId="77777777" w:rsidR="00494EBC" w:rsidRPr="000B45FE" w:rsidRDefault="00494EBC" w:rsidP="00494E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D2DE23A" w14:textId="77777777" w:rsidR="00494EBC" w:rsidRDefault="00494EBC" w:rsidP="00494E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44C84C5" w14:textId="77777777" w:rsidR="00494EBC" w:rsidRDefault="00494EBC" w:rsidP="00494EBC">
      <w:pPr>
        <w:jc w:val="both"/>
        <w:rPr>
          <w:sz w:val="22"/>
          <w:szCs w:val="22"/>
        </w:rPr>
      </w:pPr>
    </w:p>
    <w:p w14:paraId="068E27CD" w14:textId="77777777" w:rsidR="00494EBC" w:rsidRDefault="00494EBC" w:rsidP="00494EBC">
      <w:pPr>
        <w:jc w:val="both"/>
        <w:rPr>
          <w:sz w:val="22"/>
          <w:szCs w:val="22"/>
        </w:rPr>
      </w:pPr>
    </w:p>
    <w:p w14:paraId="169999B9" w14:textId="77777777" w:rsidR="00494EBC" w:rsidRDefault="00494EBC" w:rsidP="00494EBC">
      <w:pPr>
        <w:jc w:val="right"/>
        <w:rPr>
          <w:sz w:val="20"/>
          <w:szCs w:val="20"/>
        </w:rPr>
      </w:pPr>
    </w:p>
    <w:p w14:paraId="1DAB152B" w14:textId="77777777" w:rsidR="00494EBC" w:rsidRPr="00423B06" w:rsidRDefault="00494EBC" w:rsidP="00494EB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757C69F" w14:textId="77777777" w:rsidR="00494EBC" w:rsidRPr="00A36883" w:rsidRDefault="00494EBC" w:rsidP="00494EB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8976E50" w14:textId="77777777" w:rsidR="00FE545C" w:rsidRPr="00494EBC" w:rsidRDefault="00FE545C" w:rsidP="00494EBC"/>
    <w:sectPr w:rsidR="00FE545C" w:rsidRPr="00494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B8FEE" w14:textId="77777777" w:rsidR="00BE14B9" w:rsidRDefault="00BE14B9">
      <w:r>
        <w:separator/>
      </w:r>
    </w:p>
  </w:endnote>
  <w:endnote w:type="continuationSeparator" w:id="0">
    <w:p w14:paraId="61CC4A28" w14:textId="77777777" w:rsidR="00BE14B9" w:rsidRDefault="00BE1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3FBE" w14:textId="77777777" w:rsidR="00404C6E" w:rsidRDefault="00404C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EA9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B1EF8" w14:textId="77777777" w:rsidR="00404C6E" w:rsidRDefault="00404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E228C" w14:textId="77777777" w:rsidR="00BE14B9" w:rsidRDefault="00BE14B9">
      <w:r>
        <w:separator/>
      </w:r>
    </w:p>
  </w:footnote>
  <w:footnote w:type="continuationSeparator" w:id="0">
    <w:p w14:paraId="58EB21A0" w14:textId="77777777" w:rsidR="00BE14B9" w:rsidRDefault="00BE1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E79E8" w14:textId="77777777" w:rsidR="00404C6E" w:rsidRDefault="00404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3933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5AFF" w14:textId="77777777" w:rsidR="00404C6E" w:rsidRDefault="00404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7270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478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0276556">
    <w:abstractNumId w:val="0"/>
  </w:num>
  <w:num w:numId="4" w16cid:durableId="2045599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4B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4C6E"/>
    <w:rsid w:val="00494EB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14B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21DF4E7"/>
  <w15:chartTrackingRefBased/>
  <w15:docId w15:val="{3B0CBD72-25AD-46BF-A836-75E6DCD24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EB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2023-01-31T11:34:00Z</dcterms:created>
  <dcterms:modified xsi:type="dcterms:W3CDTF">2023-01-31T11:36:00Z</dcterms:modified>
</cp:coreProperties>
</file>