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95338" w:rsidRPr="00F9533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95338" w:rsidRPr="00F95338">
        <w:rPr>
          <w:rFonts w:eastAsia="Times New Roman" w:cs="Calibri"/>
          <w:b/>
          <w:lang w:eastAsia="pl-PL"/>
        </w:rPr>
        <w:t>Dostawa 10 zestawów zawierających mikrokontroler i elementy elektroniczne - KC-zp.272-84/23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8F3D36" w:rsidRPr="00432E10" w:rsidSect="00140699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1276" w:left="1417" w:header="421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2266" w:rsidRDefault="00752266" w:rsidP="0038231F">
      <w:pPr>
        <w:spacing w:after="0" w:line="240" w:lineRule="auto"/>
      </w:pPr>
      <w:r>
        <w:separator/>
      </w:r>
    </w:p>
  </w:endnote>
  <w:endnote w:type="continuationSeparator" w:id="0">
    <w:p w:rsidR="00752266" w:rsidRDefault="007522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2266" w:rsidRDefault="00752266" w:rsidP="0038231F">
      <w:pPr>
        <w:spacing w:after="0" w:line="240" w:lineRule="auto"/>
      </w:pPr>
      <w:r>
        <w:separator/>
      </w:r>
    </w:p>
  </w:footnote>
  <w:footnote w:type="continuationSeparator" w:id="0">
    <w:p w:rsidR="00752266" w:rsidRDefault="00752266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338" w:rsidRDefault="001406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4" type="#_x0000_t75" style="width:381pt;height:51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26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69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6C16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2266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22B3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5338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14441E7A-1977-482E-8265-6F014F72C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9B586-0E2B-4D57-984A-61B90C4B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2023-02-10T13:10:00Z</cp:lastPrinted>
  <dcterms:created xsi:type="dcterms:W3CDTF">2023-02-10T13:10:00Z</dcterms:created>
  <dcterms:modified xsi:type="dcterms:W3CDTF">2023-02-10T13:10:00Z</dcterms:modified>
</cp:coreProperties>
</file>