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DB8" w:rsidRPr="00515411" w:rsidRDefault="008D2AB8" w:rsidP="007B0DB8">
      <w:pPr>
        <w:keepNext/>
        <w:spacing w:before="240" w:after="60"/>
        <w:jc w:val="right"/>
        <w:outlineLvl w:val="2"/>
        <w:rPr>
          <w:b/>
          <w:bCs/>
          <w:sz w:val="26"/>
          <w:szCs w:val="26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B0DB8" w:rsidRPr="00515411">
        <w:rPr>
          <w:b/>
          <w:bCs/>
          <w:sz w:val="26"/>
          <w:szCs w:val="26"/>
        </w:rPr>
        <w:t>Załącznik nr 1</w:t>
      </w:r>
    </w:p>
    <w:p w:rsidR="007B0DB8" w:rsidRPr="00515411" w:rsidRDefault="007B0DB8" w:rsidP="007B0D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B0DB8" w:rsidRPr="00515411" w:rsidRDefault="007B0DB8" w:rsidP="007B0D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15411">
        <w:rPr>
          <w:b/>
          <w:sz w:val="28"/>
          <w:szCs w:val="30"/>
        </w:rPr>
        <w:t>FORMULARZ OFERTY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NAZWA WYKONAWCY:……………………………………………………………………..</w:t>
      </w:r>
    </w:p>
    <w:p w:rsidR="007B0DB8" w:rsidRPr="00515411" w:rsidRDefault="007B0DB8" w:rsidP="007B0DB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ADRES:…………………………………………………………………………………………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</w:rPr>
        <w:t>WOJEWÓDZTWO ……………………………...........................................................</w:t>
      </w:r>
      <w:bookmarkStart w:id="0" w:name="_GoBack"/>
      <w:bookmarkEnd w:id="0"/>
      <w:r w:rsidRPr="00515411">
        <w:rPr>
          <w:sz w:val="22"/>
          <w:szCs w:val="22"/>
        </w:rPr>
        <w:t>.................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TEL.</w:t>
      </w:r>
      <w:r w:rsidRPr="00515411">
        <w:rPr>
          <w:sz w:val="22"/>
          <w:szCs w:val="22"/>
        </w:rPr>
        <w:t>……………………………………………………………………………………………..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 xml:space="preserve">FAX </w:t>
      </w:r>
      <w:r w:rsidRPr="00515411">
        <w:rPr>
          <w:sz w:val="22"/>
          <w:szCs w:val="22"/>
        </w:rPr>
        <w:t>…………………………………………………………………………………………….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1541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B0DB8" w:rsidRPr="00515411" w:rsidRDefault="007B0DB8" w:rsidP="007B0D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15411">
        <w:rPr>
          <w:sz w:val="22"/>
          <w:szCs w:val="22"/>
          <w:lang w:val="de-DE"/>
        </w:rPr>
        <w:t xml:space="preserve">NIP…………………………………. </w:t>
      </w:r>
      <w:r w:rsidRPr="00515411">
        <w:rPr>
          <w:sz w:val="22"/>
          <w:szCs w:val="22"/>
        </w:rPr>
        <w:t>REGON:………………………………………………...</w:t>
      </w:r>
    </w:p>
    <w:p w:rsidR="007B0DB8" w:rsidRPr="00515411" w:rsidRDefault="007B0DB8" w:rsidP="007B0DB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15411">
        <w:rPr>
          <w:sz w:val="22"/>
          <w:szCs w:val="22"/>
        </w:rPr>
        <w:t>BANK/ NR KONTA ……………………</w:t>
      </w:r>
    </w:p>
    <w:p w:rsidR="007B0DB8" w:rsidRPr="00515411" w:rsidRDefault="007B0DB8" w:rsidP="007B0DB8">
      <w:pPr>
        <w:spacing w:line="360" w:lineRule="auto"/>
        <w:rPr>
          <w:sz w:val="22"/>
        </w:rPr>
      </w:pPr>
    </w:p>
    <w:p w:rsidR="007B0DB8" w:rsidRPr="00515411" w:rsidRDefault="007B0DB8" w:rsidP="007B0DB8">
      <w:pPr>
        <w:spacing w:line="360" w:lineRule="auto"/>
      </w:pPr>
      <w:r w:rsidRPr="00515411">
        <w:t>Do: Nazwa i siedziba Zamawiającego:</w:t>
      </w:r>
    </w:p>
    <w:p w:rsidR="007B0DB8" w:rsidRPr="00515411" w:rsidRDefault="007B0DB8" w:rsidP="007B0DB8">
      <w:pPr>
        <w:ind w:right="-110"/>
        <w:rPr>
          <w:b/>
        </w:rPr>
      </w:pPr>
      <w:r w:rsidRPr="00515411">
        <w:rPr>
          <w:b/>
        </w:rPr>
        <w:t>Akademia Górniczo - Hutnicza</w:t>
      </w:r>
    </w:p>
    <w:p w:rsidR="007B0DB8" w:rsidRPr="00515411" w:rsidRDefault="007B0DB8" w:rsidP="007B0DB8">
      <w:pPr>
        <w:ind w:right="-110"/>
        <w:rPr>
          <w:b/>
        </w:rPr>
      </w:pPr>
      <w:r w:rsidRPr="00515411">
        <w:rPr>
          <w:b/>
        </w:rPr>
        <w:t>im. Stanisława Staszica w Krakowie</w:t>
      </w:r>
    </w:p>
    <w:p w:rsidR="007B0DB8" w:rsidRPr="00515411" w:rsidRDefault="007B0DB8" w:rsidP="007B0DB8">
      <w:pPr>
        <w:ind w:right="-110"/>
        <w:rPr>
          <w:b/>
        </w:rPr>
      </w:pPr>
      <w:r w:rsidRPr="00515411">
        <w:rPr>
          <w:b/>
        </w:rPr>
        <w:t xml:space="preserve">Dział Zamówień Publicznych  </w:t>
      </w:r>
    </w:p>
    <w:p w:rsidR="007B0DB8" w:rsidRPr="00515411" w:rsidRDefault="007B0DB8" w:rsidP="007B0DB8">
      <w:pPr>
        <w:ind w:right="-110"/>
        <w:rPr>
          <w:b/>
        </w:rPr>
      </w:pPr>
      <w:r w:rsidRPr="00515411">
        <w:rPr>
          <w:b/>
        </w:rPr>
        <w:t xml:space="preserve">Al. Mickiewicza 30 </w:t>
      </w:r>
    </w:p>
    <w:p w:rsidR="007B0DB8" w:rsidRPr="00515411" w:rsidRDefault="007B0DB8" w:rsidP="007B0DB8">
      <w:pPr>
        <w:rPr>
          <w:b/>
        </w:rPr>
      </w:pPr>
      <w:r w:rsidRPr="00515411">
        <w:rPr>
          <w:b/>
        </w:rPr>
        <w:t xml:space="preserve">30-059 Kraków,  </w:t>
      </w:r>
    </w:p>
    <w:p w:rsidR="007B0DB8" w:rsidRDefault="007B0DB8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06FF2" w:rsidRPr="00906FF2">
        <w:rPr>
          <w:b/>
        </w:rPr>
        <w:t>Dostawa 10 zestawów zawierających mikrokontroler i elementy elektroniczne - KC-zp.272-84/23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>producent</w:t>
      </w:r>
      <w:r w:rsidR="007B0DB8">
        <w:t xml:space="preserve"> i </w:t>
      </w:r>
      <w:r>
        <w:t>model zaoferowan</w:t>
      </w:r>
      <w:r w:rsidR="007B0DB8">
        <w:t xml:space="preserve">ych zestawów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Pr="007B0D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7B0DB8" w:rsidRPr="007B0DB8">
        <w:rPr>
          <w:b/>
        </w:rPr>
        <w:t>do 28 dni (4 tygodnie) 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</w:t>
      </w:r>
      <w:r w:rsidR="007B0DB8">
        <w:t xml:space="preserve"> miesięcy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B0DB8" w:rsidRPr="00515411" w:rsidRDefault="007B0DB8" w:rsidP="007B0D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15411">
        <w:rPr>
          <w:b/>
          <w:sz w:val="22"/>
        </w:rPr>
        <w:lastRenderedPageBreak/>
        <w:t xml:space="preserve">Termin płatności: </w:t>
      </w:r>
      <w:r w:rsidRPr="0051541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B0DB8" w:rsidRPr="00FB1B4F" w:rsidRDefault="008D2AB8" w:rsidP="007B0DB8">
      <w:pPr>
        <w:tabs>
          <w:tab w:val="left" w:pos="5040"/>
        </w:tabs>
        <w:ind w:left="708"/>
        <w:rPr>
          <w:b/>
          <w:sz w:val="22"/>
          <w:szCs w:val="22"/>
          <w:u w:val="single"/>
        </w:rPr>
      </w:pPr>
      <w:r>
        <w:tab/>
      </w:r>
    </w:p>
    <w:p w:rsidR="007B0DB8" w:rsidRPr="00515411" w:rsidRDefault="007B0DB8" w:rsidP="007B0DB8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B0DB8" w:rsidRPr="00515411" w:rsidRDefault="007B0DB8" w:rsidP="007B0DB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B0DB8" w:rsidRPr="00515411" w:rsidRDefault="007B0DB8" w:rsidP="007B0D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B0DB8" w:rsidRPr="00515411" w:rsidRDefault="007B0DB8" w:rsidP="007B0DB8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B0DB8" w:rsidRPr="00515411" w:rsidRDefault="007B0DB8" w:rsidP="007B0DB8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B0DB8" w:rsidRPr="00515411" w:rsidRDefault="007B0DB8" w:rsidP="007B0DB8">
      <w:pPr>
        <w:ind w:left="360"/>
        <w:jc w:val="both"/>
        <w:rPr>
          <w:i/>
          <w:sz w:val="22"/>
          <w:szCs w:val="22"/>
        </w:rPr>
      </w:pPr>
      <w:r w:rsidRPr="005154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0DB8" w:rsidRPr="00515411" w:rsidRDefault="007B0DB8" w:rsidP="007B0DB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B0DB8" w:rsidRPr="00515411" w:rsidTr="00AB5A2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B0DB8" w:rsidRPr="00515411" w:rsidRDefault="007B0DB8" w:rsidP="00AB5A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B0DB8" w:rsidRPr="00515411" w:rsidTr="00AB5A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B0DB8" w:rsidRPr="00515411" w:rsidTr="00AB5A2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0DB8" w:rsidRPr="00515411" w:rsidRDefault="007B0DB8" w:rsidP="00AB5A2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B0DB8" w:rsidRPr="00515411" w:rsidRDefault="007B0DB8" w:rsidP="007B0DB8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B0DB8" w:rsidRPr="00515411" w:rsidRDefault="007B0DB8" w:rsidP="007B0DB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B0DB8" w:rsidRPr="00515411" w:rsidRDefault="007B0DB8" w:rsidP="007B0DB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B0DB8" w:rsidRPr="00515411" w:rsidRDefault="007B0DB8" w:rsidP="007B0DB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B0DB8" w:rsidRPr="00515411" w:rsidRDefault="007B0DB8" w:rsidP="007B0DB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B0DB8" w:rsidRPr="00515411" w:rsidRDefault="007B0DB8" w:rsidP="007B0DB8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B0DB8" w:rsidRPr="00515411" w:rsidRDefault="007B0DB8" w:rsidP="007B0DB8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B0DB8" w:rsidRPr="00515411" w:rsidRDefault="007B0DB8" w:rsidP="007B0DB8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załącznikami do niniejszej oferty są:</w:t>
      </w:r>
    </w:p>
    <w:p w:rsidR="007B0DB8" w:rsidRPr="00515411" w:rsidRDefault="007B0DB8" w:rsidP="007B0DB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:rsidR="007B0DB8" w:rsidRPr="00515411" w:rsidRDefault="007B0DB8" w:rsidP="007B0DB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:rsidR="007B0DB8" w:rsidRPr="00515411" w:rsidRDefault="007B0DB8" w:rsidP="007B0DB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B0DB8" w:rsidRPr="00515411" w:rsidRDefault="007B0DB8" w:rsidP="007B0DB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………………………………………………………………………………………….</w:t>
      </w:r>
    </w:p>
    <w:p w:rsidR="007B0DB8" w:rsidRPr="00515411" w:rsidRDefault="007B0DB8" w:rsidP="007B0DB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……………………………………………..……………………………………………</w:t>
      </w:r>
    </w:p>
    <w:p w:rsidR="007B0DB8" w:rsidRPr="00515411" w:rsidRDefault="007B0DB8" w:rsidP="007B0DB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51541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5411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7B0DB8" w:rsidRPr="0051541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4704" w:rsidRDefault="00564704">
      <w:r>
        <w:separator/>
      </w:r>
    </w:p>
  </w:endnote>
  <w:endnote w:type="continuationSeparator" w:id="0">
    <w:p w:rsidR="00564704" w:rsidRDefault="0056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4704" w:rsidRDefault="00564704">
      <w:r>
        <w:separator/>
      </w:r>
    </w:p>
  </w:footnote>
  <w:footnote w:type="continuationSeparator" w:id="0">
    <w:p w:rsidR="00564704" w:rsidRDefault="00564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33" w:rsidRDefault="00057233">
    <w:pPr>
      <w:pStyle w:val="Nagwek"/>
      <w:rPr>
        <w:noProof/>
      </w:rPr>
    </w:pPr>
  </w:p>
  <w:p w:rsidR="00F53146" w:rsidRDefault="00057233" w:rsidP="00057233">
    <w:pPr>
      <w:pStyle w:val="Nagwek"/>
      <w:jc w:val="both"/>
      <w:rPr>
        <w:sz w:val="22"/>
      </w:rPr>
    </w:pPr>
    <w:r w:rsidRPr="00796E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704"/>
    <w:rsid w:val="00012286"/>
    <w:rsid w:val="0003504F"/>
    <w:rsid w:val="00057233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470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0DB8"/>
    <w:rsid w:val="00833933"/>
    <w:rsid w:val="00853083"/>
    <w:rsid w:val="008B2F0C"/>
    <w:rsid w:val="008B4928"/>
    <w:rsid w:val="008D2AB8"/>
    <w:rsid w:val="008F1C66"/>
    <w:rsid w:val="00906FF2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6ECB4"/>
  <w15:chartTrackingRefBased/>
  <w15:docId w15:val="{E3D02222-C595-472B-ADBA-43ED146A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BF967-93EC-4CA1-A7DC-180D1763C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491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2023-02-09T13:00:00Z</dcterms:created>
  <dcterms:modified xsi:type="dcterms:W3CDTF">2023-02-10T12:49:00Z</dcterms:modified>
</cp:coreProperties>
</file>