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72098A2E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3FB4">
        <w:rPr>
          <w:b/>
          <w:sz w:val="24"/>
          <w:szCs w:val="24"/>
        </w:rPr>
        <w:t>7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61B8BB04" w:rsidR="00987E4B" w:rsidRPr="001D0F1F" w:rsidRDefault="00987E4B" w:rsidP="00987E4B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3C4AC5" w:rsidRPr="003D66F5">
        <w:rPr>
          <w:b/>
          <w:sz w:val="22"/>
          <w:szCs w:val="22"/>
        </w:rPr>
        <w:t>dostawa, instalacja i uruchomienie dwóch central DSO w domach studenckich DS1 Olimp i DS3 Akropol na terenie  MS AGH - KC-zp.272-</w:t>
      </w:r>
      <w:r w:rsidR="003C4AC5">
        <w:rPr>
          <w:b/>
          <w:sz w:val="22"/>
          <w:szCs w:val="22"/>
        </w:rPr>
        <w:t>101/23</w:t>
      </w:r>
      <w:r w:rsidR="00BC58AD" w:rsidRPr="00BC58AD">
        <w:rPr>
          <w:b/>
        </w:rPr>
        <w:t>.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B8472CF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781EE0">
              <w:rPr>
                <w:b/>
                <w:color w:val="000000"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716810D4" w14:textId="60A99770" w:rsidR="00781EE0" w:rsidRDefault="00781EE0" w:rsidP="00781EE0">
            <w:pPr>
              <w:tabs>
                <w:tab w:val="left" w:pos="0"/>
              </w:tabs>
              <w:jc w:val="both"/>
            </w:pPr>
            <w:r>
              <w:t xml:space="preserve">1/ </w:t>
            </w:r>
            <w:r>
              <w:t xml:space="preserve">posiada uprawnienia do kierowania robotami budowlanymi w specjalności instalacyjnej tzw. </w:t>
            </w:r>
            <w:r>
              <w:t>e</w:t>
            </w:r>
            <w:r>
              <w:t>lektrycznej</w:t>
            </w:r>
            <w:r>
              <w:t xml:space="preserve"> </w:t>
            </w: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7048D20" w14:textId="6B020188" w:rsidR="00781EE0" w:rsidRDefault="00781EE0" w:rsidP="00781EE0">
            <w:pPr>
              <w:tabs>
                <w:tab w:val="left" w:pos="0"/>
              </w:tabs>
              <w:jc w:val="both"/>
            </w:pPr>
            <w:r>
              <w:t xml:space="preserve">2/ </w:t>
            </w:r>
            <w:r>
              <w:t>w dniu podpisania umowy będzie członkiem właściwej izby samorządu zawodowego, zgodnie z ustawą Prawo budowlane oraz ustawą o samorządach zawodowych architektów, inżynierów budownictwa oraz urbanistów</w:t>
            </w:r>
            <w:r>
              <w:t xml:space="preserve"> -</w:t>
            </w:r>
            <w:r>
              <w:rPr>
                <w:lang w:eastAsia="zh-CN"/>
              </w:rPr>
              <w:t xml:space="preserve">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126796BB" w14:textId="664FBBCF" w:rsidR="00781EE0" w:rsidRDefault="00781EE0" w:rsidP="00781EE0">
            <w:pPr>
              <w:tabs>
                <w:tab w:val="left" w:pos="0"/>
              </w:tabs>
              <w:jc w:val="both"/>
            </w:pPr>
            <w:r>
              <w:t xml:space="preserve">3/ </w:t>
            </w:r>
            <w:r>
              <w:t>posiada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</w:t>
            </w:r>
            <w:r>
              <w:t xml:space="preserve"> </w:t>
            </w:r>
            <w:r>
              <w:t>dostępu do wykonywania niektórych zawodów regulowanych (Dz. U.  2014 r., poz. 768), albo odpowiadające im ważne uprawnienia budowlane, które zostały wydane na podstawie wcześniej obowiązujących przepisów</w:t>
            </w:r>
            <w:r>
              <w:t xml:space="preserve"> - </w:t>
            </w:r>
            <w:r w:rsidRPr="00431178">
              <w:rPr>
                <w:highlight w:val="yellow"/>
              </w:rPr>
              <w:t>TAK/NIE*</w:t>
            </w:r>
          </w:p>
          <w:p w14:paraId="37F4DA06" w14:textId="0E5BEDE2" w:rsidR="00987E4B" w:rsidRPr="00431178" w:rsidRDefault="00987E4B" w:rsidP="00781EE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3BED25D3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</w:t>
      </w:r>
      <w:r w:rsidR="00781EE0">
        <w:rPr>
          <w:b/>
        </w:rPr>
        <w:t>uprawnienia</w:t>
      </w:r>
      <w:r w:rsidRPr="00431178">
        <w:rPr>
          <w:b/>
        </w:rPr>
        <w:t xml:space="preserve">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3828DB68" w14:textId="77777777" w:rsidR="003C4AC5" w:rsidRPr="001905D5" w:rsidRDefault="003C4AC5" w:rsidP="003C4AC5">
      <w:pPr>
        <w:widowControl w:val="0"/>
        <w:spacing w:line="360" w:lineRule="auto"/>
        <w:jc w:val="both"/>
        <w:rPr>
          <w:rFonts w:cs="Calibri"/>
        </w:rPr>
      </w:pPr>
    </w:p>
    <w:p w14:paraId="1275F22F" w14:textId="77777777" w:rsidR="003C4AC5" w:rsidRPr="00423B06" w:rsidRDefault="003C4AC5" w:rsidP="003C4AC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1D8C0E7" w14:textId="77777777" w:rsidR="003C4AC5" w:rsidRDefault="003C4AC5" w:rsidP="003C4AC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  <w:bookmarkStart w:id="0" w:name="_GoBack"/>
      <w:bookmarkEnd w:id="0"/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6062BC02" w14:textId="4230DA9C" w:rsidR="00987E4B" w:rsidRPr="00781EE0" w:rsidRDefault="00987E4B" w:rsidP="00781EE0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781EE0">
      <w:headerReference w:type="default" r:id="rId6"/>
      <w:footnotePr>
        <w:numFmt w:val="chicago"/>
      </w:footnotePr>
      <w:pgSz w:w="11906" w:h="16838"/>
      <w:pgMar w:top="1417" w:right="1152" w:bottom="568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969945" w14:textId="77777777" w:rsidR="00760EC4" w:rsidRDefault="00760EC4">
      <w:r>
        <w:separator/>
      </w:r>
    </w:p>
  </w:endnote>
  <w:endnote w:type="continuationSeparator" w:id="0">
    <w:p w14:paraId="26C0A67F" w14:textId="77777777" w:rsidR="00760EC4" w:rsidRDefault="00760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B4B16" w14:textId="77777777" w:rsidR="00760EC4" w:rsidRDefault="00760EC4">
      <w:r>
        <w:separator/>
      </w:r>
    </w:p>
  </w:footnote>
  <w:footnote w:type="continuationSeparator" w:id="0">
    <w:p w14:paraId="40495141" w14:textId="77777777" w:rsidR="00760EC4" w:rsidRDefault="00760EC4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3F50C88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123FB4"/>
    <w:rsid w:val="001D0F1F"/>
    <w:rsid w:val="002328A0"/>
    <w:rsid w:val="00263CEB"/>
    <w:rsid w:val="002A7F51"/>
    <w:rsid w:val="002F6C4A"/>
    <w:rsid w:val="003C4AC5"/>
    <w:rsid w:val="00501421"/>
    <w:rsid w:val="00517D50"/>
    <w:rsid w:val="00527F15"/>
    <w:rsid w:val="0056690C"/>
    <w:rsid w:val="005D357A"/>
    <w:rsid w:val="005F6749"/>
    <w:rsid w:val="006828A2"/>
    <w:rsid w:val="00760EC4"/>
    <w:rsid w:val="00781EE0"/>
    <w:rsid w:val="00786C56"/>
    <w:rsid w:val="007F6736"/>
    <w:rsid w:val="008539D0"/>
    <w:rsid w:val="008E4A55"/>
    <w:rsid w:val="008E66F9"/>
    <w:rsid w:val="009616AA"/>
    <w:rsid w:val="00987E4B"/>
    <w:rsid w:val="009E4F5D"/>
    <w:rsid w:val="009F61B4"/>
    <w:rsid w:val="00A7574E"/>
    <w:rsid w:val="00A844AF"/>
    <w:rsid w:val="00B33027"/>
    <w:rsid w:val="00B72E23"/>
    <w:rsid w:val="00BB4F33"/>
    <w:rsid w:val="00BC58AD"/>
    <w:rsid w:val="00C303B2"/>
    <w:rsid w:val="00CF6409"/>
    <w:rsid w:val="00D9391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6</cp:revision>
  <cp:lastPrinted>2023-02-10T10:27:00Z</cp:lastPrinted>
  <dcterms:created xsi:type="dcterms:W3CDTF">2023-02-10T10:06:00Z</dcterms:created>
  <dcterms:modified xsi:type="dcterms:W3CDTF">2023-02-10T10:27:00Z</dcterms:modified>
</cp:coreProperties>
</file>