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4599DCD3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9A5796" w:rsidRPr="009A5796">
        <w:rPr>
          <w:b/>
        </w:rPr>
        <w:t>2 szt. zestawów do prezentacji złożonych bodźców w wirtualnej rzeczywistości - KC-</w:t>
      </w:r>
      <w:proofErr w:type="spellStart"/>
      <w:r w:rsidR="009A5796" w:rsidRPr="009A5796">
        <w:rPr>
          <w:b/>
        </w:rPr>
        <w:t>zp</w:t>
      </w:r>
      <w:proofErr w:type="spellEnd"/>
      <w:r w:rsidR="009A5796" w:rsidRPr="009A5796">
        <w:rPr>
          <w:b/>
        </w:rPr>
        <w:t>. 272-120/23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2F2CE2" w14:paraId="6DEEBF40" w14:textId="77777777" w:rsidTr="009740B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607072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6ABB1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AB57CD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23DC1" w14:textId="77777777" w:rsidR="002F2CE2" w:rsidRDefault="002F2CE2" w:rsidP="009740B1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2882187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B21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DB44264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3D3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8CE1E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5F8494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1F6C8D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D943590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D7B51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34A529F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5508AE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F2CE2" w14:paraId="7D7FA7CF" w14:textId="77777777" w:rsidTr="009740B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BDE9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06B5F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0D69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47E3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A383B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BF0C6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C09E6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894098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F2CE2" w14:paraId="22A8D5A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B0EE" w14:textId="77777777" w:rsidR="002F2CE2" w:rsidRDefault="002F2CE2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5055" w14:textId="6663B0D6" w:rsidR="002F2CE2" w:rsidRPr="009A776B" w:rsidRDefault="009A776B" w:rsidP="009740B1">
            <w:pPr>
              <w:rPr>
                <w:sz w:val="20"/>
                <w:szCs w:val="20"/>
              </w:rPr>
            </w:pPr>
            <w:r w:rsidRPr="009A776B">
              <w:rPr>
                <w:b/>
                <w:sz w:val="20"/>
                <w:szCs w:val="20"/>
              </w:rPr>
              <w:t>Z</w:t>
            </w:r>
            <w:r w:rsidRPr="009A776B">
              <w:rPr>
                <w:b/>
                <w:sz w:val="20"/>
                <w:szCs w:val="20"/>
              </w:rPr>
              <w:t xml:space="preserve">estaw </w:t>
            </w:r>
            <w:r>
              <w:rPr>
                <w:b/>
                <w:sz w:val="20"/>
                <w:szCs w:val="20"/>
              </w:rPr>
              <w:br/>
            </w:r>
            <w:r w:rsidRPr="009A776B">
              <w:rPr>
                <w:b/>
                <w:sz w:val="20"/>
                <w:szCs w:val="20"/>
              </w:rPr>
              <w:t>do prezentacji złożonych bodźców w wirtualnej rzeczywistości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3BDB9" w14:textId="77777777" w:rsidR="002F2CE2" w:rsidRPr="00D73172" w:rsidRDefault="002F2CE2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322AD0" w14:textId="76DE3EE0" w:rsidR="002F2CE2" w:rsidRDefault="009A776B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A147C7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4B6B71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865B93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7EA9C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  <w:p w14:paraId="4343FF60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41D8D033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A127B" w14:textId="77777777" w:rsidR="002F2CE2" w:rsidRDefault="002F2CE2" w:rsidP="009740B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D43E135" w14:textId="77777777" w:rsidR="002F2CE2" w:rsidRDefault="002F2CE2" w:rsidP="009740B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701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64D8CE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DE2FB4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78709A86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1D21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3424457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72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2AB8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EB56DF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4C6C90D0" w14:textId="77777777" w:rsidR="00485601" w:rsidRDefault="00485601" w:rsidP="00624DA4">
      <w:pPr>
        <w:jc w:val="both"/>
      </w:pPr>
    </w:p>
    <w:p w14:paraId="5A26A4FD" w14:textId="6008844D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47B2B4C9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63BE53B5" w14:textId="77777777" w:rsidR="002F2CE2" w:rsidRDefault="002F2CE2" w:rsidP="00A01521">
      <w:pPr>
        <w:rPr>
          <w:b/>
          <w:sz w:val="22"/>
          <w:szCs w:val="22"/>
          <w:u w:val="single"/>
        </w:rPr>
      </w:pPr>
    </w:p>
    <w:p w14:paraId="17B679E5" w14:textId="2DCE707E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76DE6302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9A776B">
        <w:rPr>
          <w:rFonts w:eastAsia="Calibri"/>
          <w:i/>
          <w:sz w:val="22"/>
          <w:szCs w:val="22"/>
          <w:lang w:eastAsia="zh-CN"/>
        </w:rPr>
        <w:br/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DC31" w14:textId="77777777" w:rsidR="00E63B13" w:rsidRDefault="00E63B13">
      <w:r>
        <w:separator/>
      </w:r>
    </w:p>
  </w:endnote>
  <w:endnote w:type="continuationSeparator" w:id="0">
    <w:p w14:paraId="505C1AE8" w14:textId="77777777" w:rsidR="00E63B13" w:rsidRDefault="00E6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38D7C" w14:textId="77777777" w:rsidR="00F94AB0" w:rsidRDefault="00F94A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AA04A" w14:textId="77777777" w:rsidR="00F94AB0" w:rsidRDefault="00F94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1B869" w14:textId="77777777" w:rsidR="00E63B13" w:rsidRDefault="00E63B13">
      <w:r>
        <w:separator/>
      </w:r>
    </w:p>
  </w:footnote>
  <w:footnote w:type="continuationSeparator" w:id="0">
    <w:p w14:paraId="5770303B" w14:textId="77777777" w:rsidR="00E63B13" w:rsidRDefault="00E63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F597" w14:textId="77777777" w:rsidR="00F94AB0" w:rsidRDefault="00F94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C1BA3" w14:textId="77777777" w:rsidR="00F94AB0" w:rsidRDefault="00F94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202895C8" w:rsidR="00485601" w:rsidRDefault="00F94AB0" w:rsidP="00485601">
    <w:pPr>
      <w:pStyle w:val="Nagwek"/>
      <w:jc w:val="center"/>
    </w:pPr>
    <w:r>
      <w:rPr>
        <w:noProof/>
      </w:rPr>
      <w:drawing>
        <wp:inline distT="0" distB="0" distL="0" distR="0" wp14:anchorId="5006E688" wp14:editId="33C6D72F">
          <wp:extent cx="4841875" cy="659765"/>
          <wp:effectExtent l="0" t="0" r="0" b="6985"/>
          <wp:docPr id="3" name="Obraz 4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4" descr="Obraz zawierający tekst&#10;&#10;Opis wygenerowany automatyczni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41875" cy="659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2F2CE2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35B1D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70805"/>
    <w:rsid w:val="00A71EBA"/>
    <w:rsid w:val="00AB1889"/>
    <w:rsid w:val="00AC49C3"/>
    <w:rsid w:val="00AE20E8"/>
    <w:rsid w:val="00AF503E"/>
    <w:rsid w:val="00B13F15"/>
    <w:rsid w:val="00B17C47"/>
    <w:rsid w:val="00B41BC8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553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2023-02-24T08:53:00Z</cp:lastPrinted>
  <dcterms:created xsi:type="dcterms:W3CDTF">2023-02-24T08:53:00Z</dcterms:created>
  <dcterms:modified xsi:type="dcterms:W3CDTF">2023-02-24T08:53:00Z</dcterms:modified>
</cp:coreProperties>
</file>