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C7D97" w14:textId="77777777" w:rsidR="00DC67FD" w:rsidRDefault="00DC67FD" w:rsidP="00DC67FD">
      <w:pPr>
        <w:pStyle w:val="Nagwek"/>
        <w:rPr>
          <w:rFonts w:ascii="Times New Roman" w:hAnsi="Times New Roman"/>
        </w:rPr>
      </w:pPr>
    </w:p>
    <w:p w14:paraId="55FABB15" w14:textId="52ED7AAE" w:rsidR="00DC67FD" w:rsidRPr="00DC7E52" w:rsidRDefault="00DC67FD" w:rsidP="00DC67FD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122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0EE7FB6F" w14:textId="77777777" w:rsidR="00DC67FD" w:rsidRPr="00DC7E52" w:rsidRDefault="00DC67FD" w:rsidP="00DC67FD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74A58CE4" w14:textId="77777777" w:rsidR="00DC67FD" w:rsidRPr="00DC7E52" w:rsidRDefault="00DC67FD" w:rsidP="00DC67FD">
      <w:pPr>
        <w:jc w:val="center"/>
        <w:rPr>
          <w:rFonts w:ascii="Times New Roman" w:hAnsi="Times New Roman"/>
          <w:b/>
        </w:rPr>
      </w:pPr>
    </w:p>
    <w:p w14:paraId="0E1AF02E" w14:textId="77777777" w:rsidR="00DC67FD" w:rsidRPr="00DC7E52" w:rsidRDefault="00DC67FD" w:rsidP="00DC67FD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A7CD72C" w14:textId="77777777" w:rsidR="00DC67FD" w:rsidRPr="00DC7E52" w:rsidRDefault="00DC67FD" w:rsidP="00DC67FD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6257913E" w14:textId="77777777" w:rsidR="00DC67FD" w:rsidRPr="00DC7E52" w:rsidRDefault="00DC67FD" w:rsidP="00DC67FD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46BE4B1" w14:textId="77777777" w:rsidR="00DC67FD" w:rsidRPr="00DC7E52" w:rsidRDefault="00DC67FD" w:rsidP="00DC67FD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A314D17" w14:textId="1E24462F" w:rsidR="00DC67FD" w:rsidRPr="00DC7E52" w:rsidRDefault="00DE4F81" w:rsidP="00DC67F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0F63DE">
        <w:rPr>
          <w:b/>
        </w:rPr>
        <w:t>Dostawa 10 szt. zestawów urządzeń do transmisji i do odbioru danych cyf</w:t>
      </w:r>
      <w:r>
        <w:rPr>
          <w:b/>
        </w:rPr>
        <w:t>r</w:t>
      </w:r>
      <w:r w:rsidRPr="000F63DE">
        <w:rPr>
          <w:b/>
        </w:rPr>
        <w:t xml:space="preserve">owych na potrzeby Instytutu Telekomunikacji </w:t>
      </w:r>
      <w:proofErr w:type="spellStart"/>
      <w:r w:rsidRPr="000F63DE">
        <w:rPr>
          <w:b/>
        </w:rPr>
        <w:t>WIEiT</w:t>
      </w:r>
      <w:proofErr w:type="spellEnd"/>
      <w:r w:rsidR="00DC67FD"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1</w:t>
      </w:r>
      <w:r w:rsidR="00DC67FD">
        <w:rPr>
          <w:rFonts w:ascii="Times New Roman" w:hAnsi="Times New Roman"/>
          <w:b/>
        </w:rPr>
        <w:t>22</w:t>
      </w:r>
      <w:r w:rsidR="00DC67FD" w:rsidRPr="00DC7E52">
        <w:rPr>
          <w:rFonts w:ascii="Times New Roman" w:hAnsi="Times New Roman"/>
          <w:b/>
        </w:rPr>
        <w:t>/2</w:t>
      </w:r>
      <w:r w:rsidR="00DC67FD">
        <w:rPr>
          <w:rFonts w:ascii="Times New Roman" w:hAnsi="Times New Roman"/>
          <w:b/>
        </w:rPr>
        <w:t>3</w:t>
      </w:r>
      <w:r w:rsidR="00DC67FD" w:rsidRPr="00DC7E52">
        <w:rPr>
          <w:rFonts w:ascii="Times New Roman" w:hAnsi="Times New Roman"/>
          <w:b/>
          <w:bCs/>
          <w:iCs/>
        </w:rPr>
        <w:t xml:space="preserve">, </w:t>
      </w:r>
      <w:r w:rsidR="00DC67FD" w:rsidRPr="00DC7E52">
        <w:rPr>
          <w:rFonts w:ascii="Times New Roman" w:hAnsi="Times New Roman"/>
        </w:rPr>
        <w:t xml:space="preserve">prowadzonego przez Akademię Górniczo-Hutniczą w Krakowie, </w:t>
      </w:r>
    </w:p>
    <w:p w14:paraId="60674FAF" w14:textId="77777777" w:rsidR="00DC67FD" w:rsidRPr="00DC7E52" w:rsidRDefault="00DC67FD" w:rsidP="00DC67F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668CEBA" w14:textId="77777777" w:rsidR="00DC67FD" w:rsidRPr="00DC7E52" w:rsidRDefault="00DC67FD" w:rsidP="00DC67FD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2DCFB3D3" w14:textId="77777777" w:rsidR="00DC67FD" w:rsidRPr="00DC7E52" w:rsidRDefault="00DC67FD" w:rsidP="00DC67F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1432820B" w14:textId="77777777" w:rsidR="00DC67FD" w:rsidRPr="00DC7E52" w:rsidRDefault="00DC67FD" w:rsidP="00DC67FD">
      <w:pPr>
        <w:pStyle w:val="Akapitzlist"/>
        <w:numPr>
          <w:ilvl w:val="0"/>
          <w:numId w:val="17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70B3920C" w14:textId="77777777" w:rsidR="00DC67FD" w:rsidRPr="00DC7E52" w:rsidRDefault="00DC67FD" w:rsidP="00DC67FD">
      <w:pPr>
        <w:pStyle w:val="Akapitzlist"/>
        <w:numPr>
          <w:ilvl w:val="0"/>
          <w:numId w:val="17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33F6BD16" w14:textId="77777777" w:rsidR="00DC67FD" w:rsidRPr="00DC7E52" w:rsidRDefault="00DC67FD" w:rsidP="00DC67FD">
      <w:pPr>
        <w:pStyle w:val="Akapitzlist"/>
        <w:numPr>
          <w:ilvl w:val="0"/>
          <w:numId w:val="17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C67FD" w:rsidRPr="00DC7E52" w14:paraId="2CDBB102" w14:textId="77777777" w:rsidTr="006D46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D008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990FB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BD15D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DC67FD" w:rsidRPr="00DC7E52" w14:paraId="590FC5A6" w14:textId="77777777" w:rsidTr="006D46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25380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0AB3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4D85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DC67FD" w:rsidRPr="00DC7E52" w14:paraId="36E6E2B3" w14:textId="77777777" w:rsidTr="006D46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E6585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6E98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7771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DC67FD" w:rsidRPr="00DC7E52" w14:paraId="3BAA8760" w14:textId="77777777" w:rsidTr="006D46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ACCA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B154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A53B" w14:textId="77777777" w:rsidR="00DC67FD" w:rsidRPr="00DC7E52" w:rsidRDefault="00DC67FD" w:rsidP="006D46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8183788" w14:textId="77777777" w:rsidR="00DC67FD" w:rsidRPr="00DC7E52" w:rsidRDefault="00DC67FD" w:rsidP="00DC67FD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74172515" w14:textId="77777777" w:rsidR="00DC67FD" w:rsidRPr="00DC7E52" w:rsidRDefault="00DC67FD" w:rsidP="00DC67FD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36F69E2D" w14:textId="77777777" w:rsidR="00DC67FD" w:rsidRPr="00DC7E52" w:rsidRDefault="00DC67FD" w:rsidP="00DC67F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2E1EEE74" w14:textId="77777777" w:rsidR="00DC67FD" w:rsidRPr="00DC7E52" w:rsidRDefault="00DC67FD" w:rsidP="00DC67F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73AEA444" w14:textId="77777777" w:rsidR="00DC67FD" w:rsidRPr="00DC7E52" w:rsidRDefault="00DC67FD" w:rsidP="00DC67F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DE0B387" w14:textId="77777777" w:rsidR="00DC67FD" w:rsidRPr="00DC7E52" w:rsidRDefault="00DC67FD" w:rsidP="00DC67F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053E809" w14:textId="77777777" w:rsidR="00DC67FD" w:rsidRPr="00DC7E52" w:rsidRDefault="00DC67FD" w:rsidP="00DC67FD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DF95845" w14:textId="77777777" w:rsidR="00DC67FD" w:rsidRPr="00DC7E52" w:rsidRDefault="00DC67FD" w:rsidP="00DC67FD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51BC0EFB" w14:textId="77777777" w:rsidR="00DC67FD" w:rsidRPr="00DC7E52" w:rsidRDefault="00DC67FD" w:rsidP="00DC67FD">
      <w:pPr>
        <w:rPr>
          <w:rFonts w:ascii="Times New Roman" w:hAnsi="Times New Roman"/>
        </w:rPr>
      </w:pPr>
    </w:p>
    <w:p w14:paraId="36979916" w14:textId="77777777" w:rsidR="00DC67FD" w:rsidRPr="00DC7E52" w:rsidRDefault="00DC67FD" w:rsidP="00DC67FD">
      <w:pPr>
        <w:rPr>
          <w:rFonts w:ascii="Times New Roman" w:hAnsi="Times New Roman"/>
        </w:rPr>
      </w:pPr>
    </w:p>
    <w:p w14:paraId="70D8BC07" w14:textId="77777777" w:rsidR="00DC67FD" w:rsidRPr="009508B4" w:rsidRDefault="00DC67FD" w:rsidP="00DC67FD"/>
    <w:p w14:paraId="45B24CFB" w14:textId="77777777" w:rsidR="00DC67FD" w:rsidRPr="006B41DD" w:rsidRDefault="00DC67FD" w:rsidP="00DC67FD"/>
    <w:p w14:paraId="64401D83" w14:textId="77777777" w:rsidR="00DC67FD" w:rsidRPr="009B4FF9" w:rsidRDefault="00DC67FD" w:rsidP="00DC67FD"/>
    <w:p w14:paraId="0AB90CC0" w14:textId="77777777" w:rsidR="00DC67FD" w:rsidRPr="009F485C" w:rsidRDefault="00DC67FD" w:rsidP="00DC67FD"/>
    <w:p w14:paraId="3B0F7FC5" w14:textId="6893F28A" w:rsidR="00106AC7" w:rsidRPr="00DC67FD" w:rsidRDefault="00106AC7" w:rsidP="00DC67FD"/>
    <w:sectPr w:rsidR="00106AC7" w:rsidRPr="00DC67F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FEDD6" w14:textId="77777777" w:rsidR="0027166D" w:rsidRDefault="0027166D">
      <w:r>
        <w:separator/>
      </w:r>
    </w:p>
  </w:endnote>
  <w:endnote w:type="continuationSeparator" w:id="0">
    <w:p w14:paraId="71B5B5E7" w14:textId="77777777" w:rsidR="0027166D" w:rsidRDefault="0027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5D80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AC27C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77D0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4740B0D" w14:textId="77777777" w:rsidR="00336EEB" w:rsidRDefault="00DE4F81" w:rsidP="00336EEB">
    <w:pPr>
      <w:pStyle w:val="Stopka"/>
      <w:tabs>
        <w:tab w:val="clear" w:pos="4536"/>
      </w:tabs>
      <w:jc w:val="center"/>
    </w:pPr>
    <w:r>
      <w:rPr>
        <w:noProof/>
      </w:rPr>
      <w:pict w14:anchorId="5951D3B6">
        <v:line id="_x0000_s1025" style="position:absolute;left:0;text-align:left;z-index:251657728" from="-3.85pt,8.7pt" to="455.15pt,8.7pt"/>
      </w:pict>
    </w:r>
  </w:p>
  <w:p w14:paraId="72D8AA3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C59D2" w14:textId="77777777" w:rsidR="00571C7F" w:rsidRDefault="00571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2B2CA" w14:textId="77777777" w:rsidR="0027166D" w:rsidRDefault="0027166D">
      <w:r>
        <w:separator/>
      </w:r>
    </w:p>
  </w:footnote>
  <w:footnote w:type="continuationSeparator" w:id="0">
    <w:p w14:paraId="78936FBF" w14:textId="77777777" w:rsidR="0027166D" w:rsidRDefault="00271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5351E" w14:textId="77777777" w:rsidR="00571C7F" w:rsidRDefault="00571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BA89D" w14:textId="6BCAE6EE" w:rsidR="00571C7F" w:rsidRDefault="00DE4F81">
    <w:pPr>
      <w:pStyle w:val="Nagwek"/>
    </w:pPr>
    <w:r>
      <w:rPr>
        <w:noProof/>
      </w:rPr>
      <w:pict w14:anchorId="79A2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1.1pt;margin-top:-.1pt;width:453.5pt;height:35.45pt;z-index:251658752;visibility:visibl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F9FAB" w14:textId="77777777" w:rsidR="00571C7F" w:rsidRDefault="00571C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029909">
    <w:abstractNumId w:val="15"/>
  </w:num>
  <w:num w:numId="2" w16cid:durableId="90004935">
    <w:abstractNumId w:val="0"/>
  </w:num>
  <w:num w:numId="3" w16cid:durableId="1468619903">
    <w:abstractNumId w:val="12"/>
  </w:num>
  <w:num w:numId="4" w16cid:durableId="1268656660">
    <w:abstractNumId w:val="8"/>
  </w:num>
  <w:num w:numId="5" w16cid:durableId="2052221249">
    <w:abstractNumId w:val="7"/>
  </w:num>
  <w:num w:numId="6" w16cid:durableId="990211241">
    <w:abstractNumId w:val="1"/>
  </w:num>
  <w:num w:numId="7" w16cid:durableId="1412893144">
    <w:abstractNumId w:val="6"/>
  </w:num>
  <w:num w:numId="8" w16cid:durableId="1389307627">
    <w:abstractNumId w:val="3"/>
  </w:num>
  <w:num w:numId="9" w16cid:durableId="1308825859">
    <w:abstractNumId w:val="2"/>
  </w:num>
  <w:num w:numId="10" w16cid:durableId="1244493136">
    <w:abstractNumId w:val="5"/>
  </w:num>
  <w:num w:numId="11" w16cid:durableId="1554544116">
    <w:abstractNumId w:val="11"/>
  </w:num>
  <w:num w:numId="12" w16cid:durableId="1933318302">
    <w:abstractNumId w:val="4"/>
  </w:num>
  <w:num w:numId="13" w16cid:durableId="287399769">
    <w:abstractNumId w:val="10"/>
  </w:num>
  <w:num w:numId="14" w16cid:durableId="728042982">
    <w:abstractNumId w:val="13"/>
  </w:num>
  <w:num w:numId="15" w16cid:durableId="724645569">
    <w:abstractNumId w:val="16"/>
  </w:num>
  <w:num w:numId="16" w16cid:durableId="978802079">
    <w:abstractNumId w:val="14"/>
  </w:num>
  <w:num w:numId="17" w16cid:durableId="449402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166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7166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5568A"/>
    <w:rsid w:val="0056132E"/>
    <w:rsid w:val="00571C7F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54A0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67FD"/>
    <w:rsid w:val="00DD482A"/>
    <w:rsid w:val="00DE0396"/>
    <w:rsid w:val="00DE0405"/>
    <w:rsid w:val="00DE252B"/>
    <w:rsid w:val="00DE4F81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336FCD"/>
  <w15:chartTrackingRefBased/>
  <w15:docId w15:val="{F54138E6-6CAF-4E49-99C1-4B16D002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568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DC67FD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C67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2023-02-17T14:04:00Z</cp:lastPrinted>
  <dcterms:created xsi:type="dcterms:W3CDTF">2023-02-17T14:04:00Z</dcterms:created>
  <dcterms:modified xsi:type="dcterms:W3CDTF">2023-02-17T14:04:00Z</dcterms:modified>
</cp:coreProperties>
</file>