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F79A4" w14:textId="77777777" w:rsidR="0098006D" w:rsidRPr="00240E71" w:rsidRDefault="0098006D" w:rsidP="0098006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0BA3AA1" w14:textId="77777777" w:rsidR="0098006D" w:rsidRDefault="0098006D" w:rsidP="0098006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681937" w14:textId="77777777" w:rsidR="0098006D" w:rsidRDefault="0098006D" w:rsidP="0098006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B9C2DF2" w14:textId="77777777" w:rsidR="0098006D" w:rsidRPr="0022732C" w:rsidRDefault="0098006D" w:rsidP="0098006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9B6406" w14:textId="77777777" w:rsidR="0098006D" w:rsidRDefault="0098006D" w:rsidP="0098006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158FC1D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DCCDEBF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8A02AE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959703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9CF4B12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107FCA7B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11879B77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A63E259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4EF3A11" w14:textId="77777777" w:rsidR="0098006D" w:rsidRPr="0022732C" w:rsidRDefault="0098006D" w:rsidP="0098006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8934776" w14:textId="77777777" w:rsidR="0098006D" w:rsidRDefault="0098006D" w:rsidP="0098006D">
      <w:pPr>
        <w:spacing w:line="360" w:lineRule="auto"/>
      </w:pPr>
      <w:r>
        <w:t>Do: Nazwa i siedziba Zamawiającego:</w:t>
      </w:r>
    </w:p>
    <w:p w14:paraId="752956ED" w14:textId="77777777" w:rsidR="0098006D" w:rsidRPr="00C35C8C" w:rsidRDefault="0098006D" w:rsidP="0098006D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4DF8B2DD" w14:textId="77777777" w:rsidR="0098006D" w:rsidRPr="00C35C8C" w:rsidRDefault="0098006D" w:rsidP="0098006D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58F2B05C" w14:textId="77777777" w:rsidR="0098006D" w:rsidRDefault="0098006D" w:rsidP="0098006D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1649EB9" w14:textId="77777777" w:rsidR="0098006D" w:rsidRDefault="0098006D" w:rsidP="0098006D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C2A0F3A" w14:textId="77777777" w:rsidR="0098006D" w:rsidRDefault="0098006D" w:rsidP="0098006D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3496ECD4" w14:textId="77777777" w:rsidR="0098006D" w:rsidRDefault="0098006D" w:rsidP="0098006D">
      <w:pPr>
        <w:ind w:firstLine="3969"/>
        <w:rPr>
          <w:b/>
        </w:rPr>
      </w:pPr>
    </w:p>
    <w:p w14:paraId="1D0842CE" w14:textId="01289AFD" w:rsidR="0098006D" w:rsidRDefault="0098006D" w:rsidP="0098006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C075B" w:rsidRPr="009C075B">
        <w:rPr>
          <w:b/>
        </w:rPr>
        <w:t xml:space="preserve">Dostawa 10 szt. zestawów urządzeń do transmisji i do odbioru danych cyfrowych na potrzeby Instytutu Telekomunikacji </w:t>
      </w:r>
      <w:proofErr w:type="spellStart"/>
      <w:r w:rsidR="009C075B" w:rsidRPr="009C075B">
        <w:rPr>
          <w:b/>
        </w:rPr>
        <w:t>WIEiT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9C075B">
        <w:rPr>
          <w:b/>
          <w:sz w:val="26"/>
        </w:rPr>
        <w:t>122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60F79EBE" w14:textId="77777777" w:rsidR="0098006D" w:rsidRDefault="0098006D" w:rsidP="0098006D">
      <w:pPr>
        <w:tabs>
          <w:tab w:val="right" w:pos="9000"/>
        </w:tabs>
      </w:pPr>
    </w:p>
    <w:p w14:paraId="5B60AC0F" w14:textId="3A6860C3" w:rsidR="009C075B" w:rsidRPr="001F442D" w:rsidRDefault="009C075B" w:rsidP="009C075B">
      <w:pPr>
        <w:tabs>
          <w:tab w:val="left" w:pos="426"/>
        </w:tabs>
        <w:jc w:val="both"/>
      </w:pPr>
      <w:r w:rsidRPr="001F442D">
        <w:rPr>
          <w:b/>
          <w:color w:val="FF0000"/>
        </w:rPr>
        <w:t xml:space="preserve">Zadanie nr 1: </w:t>
      </w:r>
      <w:r w:rsidR="002B059A" w:rsidRPr="001F442D">
        <w:rPr>
          <w:b/>
          <w:color w:val="FF0000"/>
        </w:rPr>
        <w:t>Dostawa 5 zestawów urządzeń do transmisji danych cyfrowych (radia programowalnego SDR, czterech anten i zegara)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F442D" w:rsidRPr="002A16E2" w14:paraId="3FDFB38C" w14:textId="77777777" w:rsidTr="00C841E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238247" w14:textId="77777777" w:rsidR="001F442D" w:rsidRPr="002A16E2" w:rsidRDefault="001F442D" w:rsidP="00C841E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499505" w14:textId="77777777" w:rsidR="001F442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14E68F46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6C133B95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E1A416" w14:textId="77777777" w:rsidR="001F442D" w:rsidRPr="0084309D" w:rsidRDefault="001F442D" w:rsidP="00C841E0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60BBA1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10AEEF2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7DA37D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F5C9B4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947C952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031AD7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C2991F5" w14:textId="77777777" w:rsidR="001F442D" w:rsidRPr="008A2B7D" w:rsidRDefault="001F442D" w:rsidP="00C841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1D13467" w14:textId="77777777" w:rsidR="001F442D" w:rsidRPr="008A2B7D" w:rsidRDefault="001F442D" w:rsidP="00C841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D4296F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346753F" w14:textId="77777777" w:rsidR="001F442D" w:rsidRPr="008A2B7D" w:rsidRDefault="001F442D" w:rsidP="00C841E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10CB745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F442D" w:rsidRPr="002A16E2" w14:paraId="6EF27D72" w14:textId="77777777" w:rsidTr="00C841E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7E7C4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82FEE0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78CBD1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2FCEBF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1B233E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23E1A8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94C599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36D30B5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F442D" w:rsidRPr="002A16E2" w14:paraId="4CED522C" w14:textId="77777777" w:rsidTr="00C841E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C37B9E" w14:textId="77777777" w:rsidR="001F442D" w:rsidRPr="002A16E2" w:rsidRDefault="001F442D" w:rsidP="00C841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4A51" w14:textId="65A1FE1F" w:rsidR="001F442D" w:rsidRPr="001F442D" w:rsidRDefault="001F442D" w:rsidP="00C841E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1F442D">
              <w:rPr>
                <w:b/>
                <w:sz w:val="16"/>
                <w:szCs w:val="16"/>
              </w:rPr>
              <w:t>Z</w:t>
            </w:r>
            <w:r w:rsidRPr="001F442D">
              <w:rPr>
                <w:b/>
                <w:sz w:val="16"/>
                <w:szCs w:val="16"/>
              </w:rPr>
              <w:t>estaw urządzeń do transmisji danych cyfrowych (radia programowalnego SDR, czterech anten i zegara)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F12B" w14:textId="77777777" w:rsidR="001F442D" w:rsidRPr="00A47B30" w:rsidRDefault="001F442D" w:rsidP="00C841E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0677" w14:textId="7212F00F" w:rsidR="001F442D" w:rsidRPr="00F55968" w:rsidRDefault="001F442D" w:rsidP="00C841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E935" w14:textId="77777777" w:rsidR="001F442D" w:rsidRPr="002A16E2" w:rsidRDefault="001F442D" w:rsidP="00C841E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7842" w14:textId="77777777" w:rsidR="001F442D" w:rsidRPr="002A16E2" w:rsidRDefault="001F442D" w:rsidP="00C841E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4F6C4B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FA5DCE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</w:tr>
      <w:tr w:rsidR="001F442D" w:rsidRPr="002A16E2" w14:paraId="3951C25B" w14:textId="77777777" w:rsidTr="00C841E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C5CD48" w14:textId="77777777" w:rsidR="001F442D" w:rsidRDefault="001F442D" w:rsidP="00C841E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060F6B6" w14:textId="77777777" w:rsidR="001F442D" w:rsidRDefault="001F442D" w:rsidP="00C841E0">
            <w:pPr>
              <w:ind w:right="425"/>
              <w:rPr>
                <w:sz w:val="22"/>
                <w:szCs w:val="22"/>
              </w:rPr>
            </w:pPr>
          </w:p>
          <w:p w14:paraId="72E55664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  <w:p w14:paraId="633035F5" w14:textId="77777777" w:rsidR="001F442D" w:rsidRDefault="001F442D" w:rsidP="00C841E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B92ED1E" w14:textId="77777777" w:rsidR="001F442D" w:rsidRPr="002A16E2" w:rsidRDefault="001F442D" w:rsidP="00C841E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6E10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4E57AC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861EA0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</w:tr>
      <w:tr w:rsidR="001F442D" w:rsidRPr="002A16E2" w14:paraId="27DCAA1F" w14:textId="77777777" w:rsidTr="00C841E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99FBEC" w14:textId="77777777" w:rsidR="001F442D" w:rsidRPr="002A16E2" w:rsidRDefault="001F442D" w:rsidP="00C841E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netto za całość zamówienia 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7E623E8F" w14:textId="77777777" w:rsidR="001F442D" w:rsidRPr="002A16E2" w:rsidRDefault="001F442D" w:rsidP="00C841E0">
            <w:pPr>
              <w:rPr>
                <w:sz w:val="22"/>
                <w:szCs w:val="22"/>
              </w:rPr>
            </w:pPr>
          </w:p>
          <w:p w14:paraId="1A06EC23" w14:textId="77777777" w:rsidR="001F442D" w:rsidRPr="002A16E2" w:rsidRDefault="001F442D" w:rsidP="00C841E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69DBBAE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C832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4DF2AA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634F0F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7773F87" w14:textId="77777777" w:rsidR="001F442D" w:rsidRPr="00FB1B4F" w:rsidRDefault="001F442D" w:rsidP="001F442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4CCF6D6" w14:textId="77777777" w:rsidR="001F442D" w:rsidRDefault="001F442D" w:rsidP="001F442D">
      <w:pPr>
        <w:pStyle w:val="Tekstpodstawowy"/>
      </w:pPr>
      <w:r>
        <w:t>Powyższa cena zawiera  podatek VAT w wysokości 23% tj.…………………….PLN</w:t>
      </w:r>
    </w:p>
    <w:p w14:paraId="16262C96" w14:textId="77777777" w:rsidR="001F442D" w:rsidRPr="002A16E2" w:rsidRDefault="001F442D" w:rsidP="001F442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urządzenia do transmisji danych cyfrowych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51893CD9" w14:textId="77777777" w:rsidR="001F442D" w:rsidRDefault="001F442D" w:rsidP="001F442D">
      <w:pPr>
        <w:pStyle w:val="Tekstpodstawowy"/>
      </w:pPr>
    </w:p>
    <w:p w14:paraId="18F0402E" w14:textId="77777777" w:rsidR="001F442D" w:rsidRPr="000552C2" w:rsidRDefault="001F442D" w:rsidP="001F442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28 dni od daty otrzymania zamówienia potwierdzonego przez </w:t>
      </w:r>
      <w:proofErr w:type="spellStart"/>
      <w:r>
        <w:rPr>
          <w:b/>
        </w:rPr>
        <w:t>MEiN</w:t>
      </w:r>
      <w:proofErr w:type="spellEnd"/>
      <w:r>
        <w:rPr>
          <w:b/>
        </w:rPr>
        <w:t xml:space="preserve"> </w:t>
      </w:r>
    </w:p>
    <w:p w14:paraId="53DAD50A" w14:textId="77777777" w:rsidR="001F442D" w:rsidRDefault="001F442D" w:rsidP="001F442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0D2BC08B" w14:textId="31021D93" w:rsidR="001F442D" w:rsidRPr="00FE545C" w:rsidRDefault="001F442D" w:rsidP="001F442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</w:t>
      </w:r>
      <w:r w:rsidR="000D7D82">
        <w:rPr>
          <w:sz w:val="22"/>
        </w:rPr>
        <w:t xml:space="preserve"> </w:t>
      </w:r>
      <w:r w:rsidRPr="00FE545C">
        <w:rPr>
          <w:sz w:val="22"/>
        </w:rPr>
        <w:t xml:space="preserve"> przedsiębiorców:</w:t>
      </w:r>
      <w:r w:rsidRPr="00FE545C">
        <w:rPr>
          <w:b/>
          <w:sz w:val="22"/>
        </w:rPr>
        <w:t xml:space="preserve"> TAK/NIE</w:t>
      </w:r>
    </w:p>
    <w:p w14:paraId="62865B27" w14:textId="77777777" w:rsidR="001F442D" w:rsidRPr="00FE545C" w:rsidRDefault="001F442D" w:rsidP="001F442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763CC05" w14:textId="77777777" w:rsidR="001F442D" w:rsidRDefault="001F442D" w:rsidP="001F442D">
      <w:pPr>
        <w:jc w:val="both"/>
        <w:rPr>
          <w:sz w:val="18"/>
          <w:szCs w:val="18"/>
        </w:rPr>
      </w:pPr>
    </w:p>
    <w:p w14:paraId="4E0F08F1" w14:textId="2707DEBD" w:rsidR="009C075B" w:rsidRPr="001F442D" w:rsidRDefault="009C075B" w:rsidP="009C075B">
      <w:pPr>
        <w:tabs>
          <w:tab w:val="left" w:pos="426"/>
        </w:tabs>
        <w:jc w:val="both"/>
      </w:pPr>
      <w:r w:rsidRPr="001F442D">
        <w:rPr>
          <w:b/>
          <w:color w:val="FF0000"/>
        </w:rPr>
        <w:t xml:space="preserve">Zadanie nr 2: </w:t>
      </w:r>
      <w:r w:rsidR="001F442D" w:rsidRPr="001F442D">
        <w:rPr>
          <w:b/>
          <w:color w:val="FF0000"/>
        </w:rPr>
        <w:t xml:space="preserve">Dostawa 5 zestawów </w:t>
      </w:r>
      <w:r w:rsidR="001F442D" w:rsidRPr="001F442D">
        <w:rPr>
          <w:b/>
          <w:color w:val="FF0000"/>
        </w:rPr>
        <w:t>urządzeń</w:t>
      </w:r>
      <w:r w:rsidR="001F442D" w:rsidRPr="001F442D">
        <w:rPr>
          <w:b/>
          <w:color w:val="FF0000"/>
        </w:rPr>
        <w:t xml:space="preserve"> do odbioru danych cyfrowych (radia programowalnego SDR wraz z antenami i akcesoriami do montażu</w:t>
      </w:r>
      <w:r w:rsidR="001F442D" w:rsidRPr="001F442D">
        <w:rPr>
          <w:b/>
          <w:color w:val="FF0000"/>
        </w:rPr>
        <w:t>)</w:t>
      </w:r>
    </w:p>
    <w:p w14:paraId="5D2869B5" w14:textId="3419C7B2" w:rsidR="009C075B" w:rsidRDefault="009C075B" w:rsidP="0098006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F442D" w:rsidRPr="002A16E2" w14:paraId="74763A26" w14:textId="77777777" w:rsidTr="00C841E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A1C6DD" w14:textId="77777777" w:rsidR="001F442D" w:rsidRPr="002A16E2" w:rsidRDefault="001F442D" w:rsidP="00C841E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6D172" w14:textId="77777777" w:rsidR="001F442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32ADCEFE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50EAB22D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24243" w14:textId="77777777" w:rsidR="001F442D" w:rsidRPr="0084309D" w:rsidRDefault="001F442D" w:rsidP="00C841E0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74DCFA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F4E5E74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8A56E5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343F00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9619222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F2FDF7F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A9DDE03" w14:textId="77777777" w:rsidR="001F442D" w:rsidRPr="008A2B7D" w:rsidRDefault="001F442D" w:rsidP="00C841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55AC884" w14:textId="77777777" w:rsidR="001F442D" w:rsidRPr="008A2B7D" w:rsidRDefault="001F442D" w:rsidP="00C841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CB6F54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57AE1A1" w14:textId="77777777" w:rsidR="001F442D" w:rsidRPr="008A2B7D" w:rsidRDefault="001F442D" w:rsidP="00C841E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62E977B" w14:textId="77777777" w:rsidR="001F442D" w:rsidRPr="008A2B7D" w:rsidRDefault="001F442D" w:rsidP="00C841E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F442D" w:rsidRPr="002A16E2" w14:paraId="3A809B7D" w14:textId="77777777" w:rsidTr="00C841E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A1B65E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DE2A03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FE844A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25E47F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BBF43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A57975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314AC1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0DB25E" w14:textId="77777777" w:rsidR="001F442D" w:rsidRPr="002A16E2" w:rsidRDefault="001F442D" w:rsidP="00C841E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F442D" w:rsidRPr="002A16E2" w14:paraId="2FC44AA8" w14:textId="77777777" w:rsidTr="00C841E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D9CDFE" w14:textId="77777777" w:rsidR="001F442D" w:rsidRPr="002A16E2" w:rsidRDefault="001F442D" w:rsidP="00C841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8355" w14:textId="00F3ADDD" w:rsidR="001F442D" w:rsidRPr="001F442D" w:rsidRDefault="001F442D" w:rsidP="00C841E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1F442D">
              <w:rPr>
                <w:b/>
                <w:sz w:val="16"/>
                <w:szCs w:val="16"/>
              </w:rPr>
              <w:t>Z</w:t>
            </w:r>
            <w:r w:rsidRPr="001F442D">
              <w:rPr>
                <w:b/>
                <w:sz w:val="16"/>
                <w:szCs w:val="16"/>
              </w:rPr>
              <w:t>estaw</w:t>
            </w:r>
            <w:r w:rsidRPr="001F442D">
              <w:rPr>
                <w:b/>
                <w:sz w:val="16"/>
                <w:szCs w:val="16"/>
              </w:rPr>
              <w:t xml:space="preserve"> </w:t>
            </w:r>
            <w:r w:rsidRPr="001F442D">
              <w:rPr>
                <w:b/>
                <w:sz w:val="16"/>
                <w:szCs w:val="16"/>
              </w:rPr>
              <w:t>urządzeń do odbioru danych cyfrowych (radia programowalnego SDR wraz z antenami i akcesoriami do montażu)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29AB" w14:textId="77777777" w:rsidR="001F442D" w:rsidRPr="00A47B30" w:rsidRDefault="001F442D" w:rsidP="00C841E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8480" w14:textId="77777777" w:rsidR="001F442D" w:rsidRPr="00F55968" w:rsidRDefault="001F442D" w:rsidP="00C841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F43E" w14:textId="77777777" w:rsidR="001F442D" w:rsidRPr="002A16E2" w:rsidRDefault="001F442D" w:rsidP="00C841E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F53F" w14:textId="77777777" w:rsidR="001F442D" w:rsidRPr="002A16E2" w:rsidRDefault="001F442D" w:rsidP="00C841E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5C3C24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7C0B25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</w:tr>
      <w:tr w:rsidR="001F442D" w:rsidRPr="002A16E2" w14:paraId="4208A0FC" w14:textId="77777777" w:rsidTr="00C841E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70DC0F" w14:textId="77777777" w:rsidR="001F442D" w:rsidRDefault="001F442D" w:rsidP="00C841E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CB6FACC" w14:textId="77777777" w:rsidR="001F442D" w:rsidRDefault="001F442D" w:rsidP="00C841E0">
            <w:pPr>
              <w:ind w:right="425"/>
              <w:rPr>
                <w:sz w:val="22"/>
                <w:szCs w:val="22"/>
              </w:rPr>
            </w:pPr>
          </w:p>
          <w:p w14:paraId="52C04BA9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  <w:p w14:paraId="36236D49" w14:textId="77777777" w:rsidR="001F442D" w:rsidRDefault="001F442D" w:rsidP="00C841E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82449A9" w14:textId="77777777" w:rsidR="001F442D" w:rsidRPr="002A16E2" w:rsidRDefault="001F442D" w:rsidP="00C841E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9E73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0D9B9C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179700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</w:tr>
      <w:tr w:rsidR="001F442D" w:rsidRPr="002A16E2" w14:paraId="7DAF0736" w14:textId="77777777" w:rsidTr="00C841E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14B00C" w14:textId="77777777" w:rsidR="001F442D" w:rsidRPr="002A16E2" w:rsidRDefault="001F442D" w:rsidP="00C841E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4B2A7A9" w14:textId="77777777" w:rsidR="001F442D" w:rsidRPr="002A16E2" w:rsidRDefault="001F442D" w:rsidP="00C841E0">
            <w:pPr>
              <w:rPr>
                <w:sz w:val="22"/>
                <w:szCs w:val="22"/>
              </w:rPr>
            </w:pPr>
          </w:p>
          <w:p w14:paraId="24D6B611" w14:textId="77777777" w:rsidR="001F442D" w:rsidRPr="002A16E2" w:rsidRDefault="001F442D" w:rsidP="00C841E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C138271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01D7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D37850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BB5B6C" w14:textId="77777777" w:rsidR="001F442D" w:rsidRPr="002A16E2" w:rsidRDefault="001F442D" w:rsidP="00C841E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EB49FAC" w14:textId="77777777" w:rsidR="001F442D" w:rsidRPr="00FB1B4F" w:rsidRDefault="001F442D" w:rsidP="001F442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25E6978" w14:textId="77777777" w:rsidR="001F442D" w:rsidRDefault="001F442D" w:rsidP="001F442D">
      <w:pPr>
        <w:pStyle w:val="Tekstpodstawowy"/>
      </w:pPr>
      <w:r>
        <w:t>Powyższa cena zawiera  podatek VAT w wysokości 23% tj.…………………….PLN</w:t>
      </w:r>
    </w:p>
    <w:p w14:paraId="6B00EE38" w14:textId="443A03CC" w:rsidR="001F442D" w:rsidRPr="002A16E2" w:rsidRDefault="001F442D" w:rsidP="001F442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</w:t>
      </w:r>
      <w:r w:rsidRPr="002A16E2">
        <w:rPr>
          <w:i/>
          <w:iCs/>
          <w:sz w:val="22"/>
          <w:szCs w:val="22"/>
        </w:rPr>
        <w:lastRenderedPageBreak/>
        <w:t xml:space="preserve">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urządzenia do </w:t>
      </w:r>
      <w:r>
        <w:rPr>
          <w:b/>
          <w:bCs/>
          <w:i/>
          <w:iCs/>
          <w:sz w:val="22"/>
          <w:szCs w:val="22"/>
        </w:rPr>
        <w:t>odbioru</w:t>
      </w:r>
      <w:r>
        <w:rPr>
          <w:b/>
          <w:bCs/>
          <w:i/>
          <w:iCs/>
          <w:sz w:val="22"/>
          <w:szCs w:val="22"/>
        </w:rPr>
        <w:t xml:space="preserve"> danych cyfrowych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DBFBB14" w14:textId="77777777" w:rsidR="001F442D" w:rsidRDefault="001F442D" w:rsidP="001F442D">
      <w:pPr>
        <w:pStyle w:val="Tekstpodstawowy"/>
      </w:pPr>
    </w:p>
    <w:p w14:paraId="5F78B4EC" w14:textId="77777777" w:rsidR="001F442D" w:rsidRPr="000552C2" w:rsidRDefault="001F442D" w:rsidP="001F442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28 dni od daty otrzymania zamówienia potwierdzonego przez </w:t>
      </w:r>
      <w:proofErr w:type="spellStart"/>
      <w:r>
        <w:rPr>
          <w:b/>
        </w:rPr>
        <w:t>MEiN</w:t>
      </w:r>
      <w:proofErr w:type="spellEnd"/>
      <w:r>
        <w:rPr>
          <w:b/>
        </w:rPr>
        <w:t xml:space="preserve"> </w:t>
      </w:r>
    </w:p>
    <w:p w14:paraId="34C1A697" w14:textId="77777777" w:rsidR="001F442D" w:rsidRDefault="001F442D" w:rsidP="001F442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0420B511" w14:textId="77777777" w:rsidR="001F442D" w:rsidRPr="00FE545C" w:rsidRDefault="001F442D" w:rsidP="001F442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5CF0837" w14:textId="77777777" w:rsidR="001F442D" w:rsidRPr="00FE545C" w:rsidRDefault="001F442D" w:rsidP="001F442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C0ED8D8" w14:textId="77777777" w:rsidR="001F442D" w:rsidRPr="00FE545C" w:rsidRDefault="001F442D" w:rsidP="0098006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0B8BA81E" w14:textId="77777777" w:rsidR="0098006D" w:rsidRDefault="0098006D" w:rsidP="0098006D">
      <w:pPr>
        <w:jc w:val="both"/>
        <w:rPr>
          <w:sz w:val="18"/>
          <w:szCs w:val="18"/>
        </w:rPr>
      </w:pPr>
    </w:p>
    <w:p w14:paraId="07BD4851" w14:textId="77777777" w:rsidR="0098006D" w:rsidRPr="002A16E2" w:rsidRDefault="0098006D" w:rsidP="0098006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38BEE7F" w14:textId="77777777" w:rsidR="0098006D" w:rsidRPr="002A16E2" w:rsidRDefault="0098006D" w:rsidP="009800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A4931EA" w14:textId="77777777" w:rsidR="0098006D" w:rsidRDefault="0098006D" w:rsidP="009800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50CA530" w14:textId="77777777" w:rsidR="0098006D" w:rsidRPr="002A16E2" w:rsidRDefault="0098006D" w:rsidP="009800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urządzenie do transmisji danych cyfrowych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12A11B4" w14:textId="77777777" w:rsidR="0098006D" w:rsidRPr="002A16E2" w:rsidRDefault="0098006D" w:rsidP="0098006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25F61C7B" w14:textId="77777777" w:rsidR="0098006D" w:rsidRPr="003E2056" w:rsidRDefault="0098006D" w:rsidP="0098006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DAF5859" w14:textId="77777777" w:rsidR="0098006D" w:rsidRPr="002A16E2" w:rsidRDefault="0098006D" w:rsidP="009800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DD3AFA" w14:textId="77777777" w:rsidR="0098006D" w:rsidRPr="002A16E2" w:rsidRDefault="0098006D" w:rsidP="0098006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C7159" w14:textId="77777777" w:rsidR="0098006D" w:rsidRPr="002A16E2" w:rsidRDefault="0098006D" w:rsidP="0098006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0525CC" w14:textId="77777777" w:rsidR="0098006D" w:rsidRPr="002A16E2" w:rsidRDefault="0098006D" w:rsidP="009800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8006D" w:rsidRPr="002A16E2" w14:paraId="26685BEE" w14:textId="77777777" w:rsidTr="00C841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7BB01" w14:textId="77777777" w:rsidR="0098006D" w:rsidRPr="002A16E2" w:rsidRDefault="0098006D" w:rsidP="00C84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E0289" w14:textId="77777777" w:rsidR="0098006D" w:rsidRPr="002A16E2" w:rsidRDefault="0098006D" w:rsidP="00C84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C540E33" w14:textId="77777777" w:rsidR="0098006D" w:rsidRPr="002A16E2" w:rsidRDefault="0098006D" w:rsidP="00C84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1787F" w14:textId="77777777" w:rsidR="0098006D" w:rsidRPr="002A16E2" w:rsidRDefault="0098006D" w:rsidP="00C84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98006D" w:rsidRPr="002A16E2" w14:paraId="4F021ED5" w14:textId="77777777" w:rsidTr="00C841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B915B" w14:textId="77777777" w:rsidR="0098006D" w:rsidRPr="002A16E2" w:rsidRDefault="0098006D" w:rsidP="00C841E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40602" w14:textId="77777777" w:rsidR="0098006D" w:rsidRPr="002A16E2" w:rsidRDefault="0098006D" w:rsidP="00C841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74C2C" w14:textId="77777777" w:rsidR="0098006D" w:rsidRPr="002A16E2" w:rsidRDefault="0098006D" w:rsidP="00C841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8006D" w:rsidRPr="002A16E2" w14:paraId="411075B9" w14:textId="77777777" w:rsidTr="00C841E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5ABF8" w14:textId="77777777" w:rsidR="0098006D" w:rsidRPr="002A16E2" w:rsidRDefault="0098006D" w:rsidP="00C841E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313BA" w14:textId="77777777" w:rsidR="0098006D" w:rsidRPr="002A16E2" w:rsidRDefault="0098006D" w:rsidP="00C841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876C0" w14:textId="77777777" w:rsidR="0098006D" w:rsidRPr="002A16E2" w:rsidRDefault="0098006D" w:rsidP="00C841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F81091C" w14:textId="77777777" w:rsidR="0098006D" w:rsidRPr="002A16E2" w:rsidRDefault="0098006D" w:rsidP="009800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44734EB" w14:textId="77777777" w:rsidR="0098006D" w:rsidRPr="002A16E2" w:rsidRDefault="0098006D" w:rsidP="0098006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AC5C242" w14:textId="77777777" w:rsidR="0098006D" w:rsidRPr="002A16E2" w:rsidRDefault="0098006D" w:rsidP="0098006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FBA423B" w14:textId="77777777" w:rsidR="0098006D" w:rsidRPr="002A16E2" w:rsidRDefault="0098006D" w:rsidP="0098006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78BAC9F" w14:textId="77777777" w:rsidR="0098006D" w:rsidRPr="002A16E2" w:rsidRDefault="0098006D" w:rsidP="009800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46A2BC7" w14:textId="77777777" w:rsidR="0098006D" w:rsidRPr="002A16E2" w:rsidRDefault="0098006D" w:rsidP="0098006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1E26DD" w14:textId="77777777" w:rsidR="0098006D" w:rsidRPr="002A16E2" w:rsidRDefault="0098006D" w:rsidP="009800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7C5E79E" w14:textId="77777777" w:rsidR="0098006D" w:rsidRPr="002A16E2" w:rsidRDefault="0098006D" w:rsidP="0098006D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E5371A3" w14:textId="77777777" w:rsidR="0098006D" w:rsidRPr="002A16E2" w:rsidRDefault="0098006D" w:rsidP="0098006D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23B60DE" w14:textId="77777777" w:rsidR="0098006D" w:rsidRPr="00DF34DC" w:rsidRDefault="0098006D" w:rsidP="0098006D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AFFF8A4" w14:textId="77777777" w:rsidR="0098006D" w:rsidRPr="008E459C" w:rsidRDefault="0098006D" w:rsidP="0098006D"/>
    <w:p w14:paraId="5398E02E" w14:textId="77777777" w:rsidR="00FE545C" w:rsidRPr="0098006D" w:rsidRDefault="00FE545C" w:rsidP="0098006D"/>
    <w:sectPr w:rsidR="00FE545C" w:rsidRPr="009800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2FCF3" w14:textId="77777777" w:rsidR="00CB5369" w:rsidRDefault="00CB5369">
      <w:r>
        <w:separator/>
      </w:r>
    </w:p>
  </w:endnote>
  <w:endnote w:type="continuationSeparator" w:id="0">
    <w:p w14:paraId="1673F44A" w14:textId="77777777" w:rsidR="00CB5369" w:rsidRDefault="00CB5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FDC4" w14:textId="77777777" w:rsidR="00A017E3" w:rsidRDefault="00A017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CE76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2A4E9" w14:textId="77777777" w:rsidR="00A017E3" w:rsidRDefault="00A017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F6AA7" w14:textId="77777777" w:rsidR="00CB5369" w:rsidRDefault="00CB5369">
      <w:r>
        <w:separator/>
      </w:r>
    </w:p>
  </w:footnote>
  <w:footnote w:type="continuationSeparator" w:id="0">
    <w:p w14:paraId="035AA273" w14:textId="77777777" w:rsidR="00CB5369" w:rsidRDefault="00CB5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A7F73" w14:textId="77777777" w:rsidR="00A017E3" w:rsidRDefault="00A01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2F0C7" w14:textId="67436FBC" w:rsidR="0098006D" w:rsidRDefault="000D7D82">
    <w:pPr>
      <w:pStyle w:val="Nagwek"/>
      <w:rPr>
        <w:sz w:val="22"/>
      </w:rPr>
    </w:pPr>
    <w:r>
      <w:rPr>
        <w:noProof/>
        <w:sz w:val="22"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49" type="#_x0000_t75" alt="stopka_listownika_prace-lab_v2" style="position:absolute;margin-left:0;margin-top:0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52DF9AD3" w14:textId="77777777" w:rsidR="0098006D" w:rsidRDefault="0098006D">
    <w:pPr>
      <w:pStyle w:val="Nagwek"/>
      <w:rPr>
        <w:sz w:val="22"/>
      </w:rPr>
    </w:pPr>
  </w:p>
  <w:p w14:paraId="1A68AE42" w14:textId="77777777" w:rsidR="0098006D" w:rsidRDefault="0098006D">
    <w:pPr>
      <w:pStyle w:val="Nagwek"/>
      <w:rPr>
        <w:sz w:val="22"/>
      </w:rPr>
    </w:pPr>
  </w:p>
  <w:p w14:paraId="1B525CC3" w14:textId="40A5242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3DBC0" w14:textId="77777777" w:rsidR="00A017E3" w:rsidRDefault="00A017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05046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55906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0846470">
    <w:abstractNumId w:val="0"/>
  </w:num>
  <w:num w:numId="4" w16cid:durableId="887689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369"/>
    <w:rsid w:val="00012286"/>
    <w:rsid w:val="000704FC"/>
    <w:rsid w:val="00071CCC"/>
    <w:rsid w:val="000B731D"/>
    <w:rsid w:val="000D6134"/>
    <w:rsid w:val="000D7D82"/>
    <w:rsid w:val="000E09C7"/>
    <w:rsid w:val="000F6589"/>
    <w:rsid w:val="00106636"/>
    <w:rsid w:val="00116EC6"/>
    <w:rsid w:val="001801DD"/>
    <w:rsid w:val="001D4612"/>
    <w:rsid w:val="001F442D"/>
    <w:rsid w:val="00207E98"/>
    <w:rsid w:val="002723B0"/>
    <w:rsid w:val="002B059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006D"/>
    <w:rsid w:val="009C075B"/>
    <w:rsid w:val="00A0022B"/>
    <w:rsid w:val="00A017E3"/>
    <w:rsid w:val="00A346FE"/>
    <w:rsid w:val="00A47B4D"/>
    <w:rsid w:val="00A83018"/>
    <w:rsid w:val="00B774DC"/>
    <w:rsid w:val="00C969A6"/>
    <w:rsid w:val="00CA7D36"/>
    <w:rsid w:val="00CB5369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C8BA1F"/>
  <w15:chartTrackingRefBased/>
  <w15:docId w15:val="{9DC3AF12-C8EA-4B79-B400-168F107F0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006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997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2023-02-21T09:07:00Z</cp:lastPrinted>
  <dcterms:created xsi:type="dcterms:W3CDTF">2023-02-21T08:59:00Z</dcterms:created>
  <dcterms:modified xsi:type="dcterms:W3CDTF">2023-02-21T09:17:00Z</dcterms:modified>
</cp:coreProperties>
</file>