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AB4BD" w14:textId="77777777" w:rsidR="005E5568" w:rsidRPr="00E874DC" w:rsidRDefault="005E5568" w:rsidP="005E556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9F4735B" w14:textId="77777777" w:rsidR="005E5568" w:rsidRDefault="005E5568" w:rsidP="005E5568">
      <w:pPr>
        <w:spacing w:before="48" w:line="240" w:lineRule="atLeast"/>
        <w:jc w:val="right"/>
        <w:rPr>
          <w:b/>
          <w:sz w:val="24"/>
          <w:szCs w:val="24"/>
          <w:lang w:val="pl-PL"/>
        </w:rPr>
      </w:pPr>
    </w:p>
    <w:p w14:paraId="01FA227C" w14:textId="77777777" w:rsidR="005E5568" w:rsidRDefault="005E5568" w:rsidP="005E5568">
      <w:pPr>
        <w:spacing w:before="48" w:line="240" w:lineRule="atLeast"/>
        <w:jc w:val="center"/>
        <w:rPr>
          <w:b/>
          <w:sz w:val="24"/>
          <w:szCs w:val="24"/>
          <w:lang w:val="pl-PL"/>
        </w:rPr>
      </w:pPr>
      <w:r>
        <w:rPr>
          <w:b/>
          <w:sz w:val="24"/>
          <w:szCs w:val="24"/>
          <w:lang w:val="pl-PL"/>
        </w:rPr>
        <w:t>WZÓR UMOWY</w:t>
      </w:r>
    </w:p>
    <w:p w14:paraId="7409B0E6" w14:textId="77777777" w:rsidR="005E5568" w:rsidRDefault="005E5568" w:rsidP="005E556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2D44B8A" w14:textId="77777777" w:rsidR="005E5568" w:rsidRDefault="005E5568" w:rsidP="005E5568">
      <w:pPr>
        <w:spacing w:before="48" w:line="240" w:lineRule="atLeast"/>
        <w:jc w:val="center"/>
        <w:rPr>
          <w:b/>
          <w:sz w:val="28"/>
          <w:lang w:val="pl-PL"/>
        </w:rPr>
      </w:pPr>
    </w:p>
    <w:p w14:paraId="1562CADF" w14:textId="7AFE5A83" w:rsidR="005E5568" w:rsidRPr="00AA2A22" w:rsidRDefault="005E5568" w:rsidP="005E556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KC-zp.272-122/23</w:t>
      </w:r>
      <w:r w:rsidRPr="00AA2A22">
        <w:rPr>
          <w:rFonts w:ascii="Times New Roman" w:hAnsi="Times New Roman"/>
        </w:rPr>
        <w:t xml:space="preserve"> </w:t>
      </w:r>
    </w:p>
    <w:p w14:paraId="0A0D8968" w14:textId="77777777" w:rsidR="005E5568" w:rsidRDefault="005E5568" w:rsidP="005E5568">
      <w:pPr>
        <w:pStyle w:val="Tekstpodstawowy"/>
        <w:ind w:right="-47"/>
        <w:jc w:val="both"/>
        <w:rPr>
          <w:rFonts w:ascii="Times New Roman" w:hAnsi="Times New Roman"/>
        </w:rPr>
      </w:pPr>
      <w:r w:rsidRPr="00AA2A22">
        <w:rPr>
          <w:rFonts w:ascii="Times New Roman" w:hAnsi="Times New Roman"/>
        </w:rPr>
        <w:t>pomiędzy</w:t>
      </w:r>
    </w:p>
    <w:p w14:paraId="445D1DB1" w14:textId="77777777" w:rsidR="005E5568" w:rsidRDefault="005E5568" w:rsidP="005E556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4348F102" w14:textId="77777777" w:rsidR="005E5568" w:rsidRDefault="005E5568" w:rsidP="005E5568">
      <w:pPr>
        <w:pStyle w:val="Tekstpodstawowy"/>
        <w:ind w:right="-47"/>
        <w:jc w:val="both"/>
        <w:rPr>
          <w:rFonts w:ascii="Times New Roman" w:hAnsi="Times New Roman"/>
        </w:rPr>
      </w:pPr>
      <w:r>
        <w:rPr>
          <w:rFonts w:ascii="Times New Roman" w:hAnsi="Times New Roman"/>
        </w:rPr>
        <w:t>reprezentowana przez:</w:t>
      </w:r>
    </w:p>
    <w:p w14:paraId="6052AE2B" w14:textId="77777777" w:rsidR="005E5568" w:rsidRDefault="005E5568" w:rsidP="005E5568">
      <w:pPr>
        <w:pStyle w:val="Tekstpodstawowy"/>
        <w:ind w:right="-47"/>
        <w:jc w:val="both"/>
        <w:rPr>
          <w:rFonts w:ascii="Times New Roman" w:hAnsi="Times New Roman"/>
        </w:rPr>
      </w:pPr>
      <w:r>
        <w:rPr>
          <w:rFonts w:ascii="Times New Roman" w:hAnsi="Times New Roman"/>
        </w:rPr>
        <w:t xml:space="preserve">1.Dziekana Wydziału /Kierownika Jednostki/............................................................................. </w:t>
      </w:r>
    </w:p>
    <w:p w14:paraId="5EF09CA8" w14:textId="77777777" w:rsidR="005E5568" w:rsidRDefault="005E5568" w:rsidP="005E55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FB6CE98" w14:textId="77777777" w:rsidR="005E5568" w:rsidRDefault="005E5568" w:rsidP="005E5568">
      <w:pPr>
        <w:pStyle w:val="Tekstpodstawowy"/>
        <w:ind w:right="-47"/>
        <w:jc w:val="both"/>
        <w:rPr>
          <w:rFonts w:ascii="Times New Roman" w:hAnsi="Times New Roman"/>
        </w:rPr>
      </w:pPr>
      <w:r>
        <w:rPr>
          <w:rFonts w:ascii="Times New Roman" w:hAnsi="Times New Roman"/>
        </w:rPr>
        <w:t>zwaną dalej KUPUJĄCYM</w:t>
      </w:r>
    </w:p>
    <w:p w14:paraId="332076D6" w14:textId="77777777" w:rsidR="005E5568" w:rsidRDefault="005E5568" w:rsidP="005E5568">
      <w:pPr>
        <w:pStyle w:val="Tekstpodstawowy"/>
        <w:ind w:right="-47"/>
        <w:jc w:val="both"/>
        <w:rPr>
          <w:rFonts w:ascii="Times New Roman" w:hAnsi="Times New Roman"/>
        </w:rPr>
      </w:pPr>
      <w:r>
        <w:rPr>
          <w:rFonts w:ascii="Times New Roman" w:hAnsi="Times New Roman"/>
        </w:rPr>
        <w:t xml:space="preserve">a </w:t>
      </w:r>
    </w:p>
    <w:p w14:paraId="7F7BAC81" w14:textId="77777777" w:rsidR="005E5568" w:rsidRDefault="005E5568" w:rsidP="005E5568">
      <w:pPr>
        <w:pStyle w:val="Tekstpodstawowy"/>
        <w:ind w:right="-47"/>
        <w:jc w:val="both"/>
        <w:rPr>
          <w:rFonts w:ascii="Times New Roman" w:hAnsi="Times New Roman"/>
        </w:rPr>
      </w:pPr>
      <w:r>
        <w:rPr>
          <w:rFonts w:ascii="Times New Roman" w:hAnsi="Times New Roman"/>
        </w:rPr>
        <w:t>......................................................................................................................................................</w:t>
      </w:r>
    </w:p>
    <w:p w14:paraId="4695DCFB" w14:textId="77777777" w:rsidR="005E5568" w:rsidRDefault="005E5568" w:rsidP="005E5568">
      <w:pPr>
        <w:pStyle w:val="Tekstpodstawowy"/>
        <w:ind w:right="-47"/>
        <w:jc w:val="both"/>
        <w:rPr>
          <w:rFonts w:ascii="Times New Roman" w:hAnsi="Times New Roman"/>
        </w:rPr>
      </w:pPr>
      <w:r>
        <w:rPr>
          <w:rFonts w:ascii="Times New Roman" w:hAnsi="Times New Roman"/>
        </w:rPr>
        <w:t>......................................................................................................................................................</w:t>
      </w:r>
    </w:p>
    <w:p w14:paraId="7E4B566E" w14:textId="77777777" w:rsidR="005E5568" w:rsidRDefault="005E5568" w:rsidP="005E55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B3FC494" w14:textId="77777777" w:rsidR="005E5568" w:rsidRDefault="005E5568" w:rsidP="005E5568">
      <w:pPr>
        <w:pStyle w:val="Tekstpodstawowy"/>
        <w:ind w:right="-47"/>
        <w:jc w:val="both"/>
        <w:rPr>
          <w:rFonts w:ascii="Times New Roman" w:hAnsi="Times New Roman"/>
        </w:rPr>
      </w:pPr>
      <w:r>
        <w:rPr>
          <w:rFonts w:ascii="Times New Roman" w:hAnsi="Times New Roman"/>
        </w:rPr>
        <w:t>reprezentowanym przez:</w:t>
      </w:r>
    </w:p>
    <w:p w14:paraId="48653D1A" w14:textId="77777777" w:rsidR="005E5568" w:rsidRDefault="005E5568" w:rsidP="005E5568">
      <w:pPr>
        <w:pStyle w:val="Tekstpodstawowy"/>
        <w:ind w:right="-47"/>
        <w:jc w:val="both"/>
        <w:rPr>
          <w:rFonts w:ascii="Times New Roman" w:hAnsi="Times New Roman"/>
        </w:rPr>
      </w:pPr>
      <w:r>
        <w:rPr>
          <w:rFonts w:ascii="Times New Roman" w:hAnsi="Times New Roman"/>
        </w:rPr>
        <w:t>1...................................................................................................................................................</w:t>
      </w:r>
    </w:p>
    <w:p w14:paraId="6EE5F864" w14:textId="77777777" w:rsidR="005E5568" w:rsidRDefault="005E5568" w:rsidP="005E5568">
      <w:pPr>
        <w:pStyle w:val="Tekstpodstawowy"/>
        <w:ind w:right="-47"/>
        <w:jc w:val="both"/>
        <w:rPr>
          <w:rFonts w:ascii="Times New Roman" w:hAnsi="Times New Roman"/>
        </w:rPr>
      </w:pPr>
      <w:r>
        <w:rPr>
          <w:rFonts w:ascii="Times New Roman" w:hAnsi="Times New Roman"/>
        </w:rPr>
        <w:t xml:space="preserve">2................................................................................................................................................... </w:t>
      </w:r>
    </w:p>
    <w:p w14:paraId="07770E64" w14:textId="77777777" w:rsidR="005E5568" w:rsidRDefault="005E5568" w:rsidP="005E5568">
      <w:pPr>
        <w:pStyle w:val="Tekstpodstawowy"/>
        <w:ind w:right="-47"/>
        <w:jc w:val="both"/>
        <w:rPr>
          <w:rFonts w:ascii="Times New Roman" w:hAnsi="Times New Roman"/>
        </w:rPr>
      </w:pPr>
      <w:r>
        <w:rPr>
          <w:rFonts w:ascii="Times New Roman" w:hAnsi="Times New Roman"/>
        </w:rPr>
        <w:t>zwanym dalej SPRZEDAWCĄ</w:t>
      </w:r>
    </w:p>
    <w:p w14:paraId="7D6FC1C1" w14:textId="77777777" w:rsidR="005E5568" w:rsidRDefault="005E5568" w:rsidP="005E5568">
      <w:pPr>
        <w:pStyle w:val="Tekstpodstawowy"/>
        <w:ind w:right="-47"/>
        <w:jc w:val="center"/>
        <w:rPr>
          <w:rFonts w:ascii="Times New Roman" w:hAnsi="Times New Roman"/>
        </w:rPr>
      </w:pPr>
    </w:p>
    <w:p w14:paraId="4369087E"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1</w:t>
      </w:r>
    </w:p>
    <w:p w14:paraId="2F779B86" w14:textId="62DDDB6D" w:rsidR="005E5568" w:rsidRPr="003A46A3" w:rsidRDefault="005E5568" w:rsidP="005E5568">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005E7172">
        <w:rPr>
          <w:rFonts w:ascii="Times New Roman" w:hAnsi="Times New Roman"/>
          <w:b/>
        </w:rPr>
        <w:t>d</w:t>
      </w:r>
      <w:r w:rsidR="005E7172" w:rsidRPr="005E7172">
        <w:rPr>
          <w:rFonts w:ascii="Times New Roman" w:hAnsi="Times New Roman"/>
          <w:b/>
        </w:rPr>
        <w:t xml:space="preserve">ostawa 10 szt. zestawów urządzeń do transmisji i do odbioru danych cyfrowych na potrzeby Instytutu Telekomunikacji </w:t>
      </w:r>
      <w:proofErr w:type="spellStart"/>
      <w:r w:rsidR="005E7172" w:rsidRPr="005E7172">
        <w:rPr>
          <w:rFonts w:ascii="Times New Roman" w:hAnsi="Times New Roman"/>
          <w:b/>
        </w:rPr>
        <w:t>WIEiT</w:t>
      </w:r>
      <w:proofErr w:type="spellEnd"/>
      <w:r w:rsidR="005E7172">
        <w:rPr>
          <w:rFonts w:ascii="Times New Roman" w:hAnsi="Times New Roman"/>
          <w:b/>
        </w:rPr>
        <w:t xml:space="preserve"> (2 zadania)</w:t>
      </w:r>
      <w:r w:rsidRPr="003A46A3">
        <w:rPr>
          <w:rFonts w:ascii="Times New Roman" w:hAnsi="Times New Roman"/>
          <w:b/>
        </w:rPr>
        <w:t>.</w:t>
      </w:r>
      <w:r>
        <w:rPr>
          <w:rFonts w:ascii="Times New Roman" w:hAnsi="Times New Roman"/>
          <w:b/>
        </w:rPr>
        <w:t xml:space="preserve"> </w:t>
      </w:r>
    </w:p>
    <w:p w14:paraId="1A961DAD" w14:textId="77777777" w:rsidR="005E5568" w:rsidRPr="0043435F" w:rsidRDefault="005E5568" w:rsidP="005E556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0BFD3FF5" w14:textId="77777777" w:rsidR="005E5568" w:rsidRPr="0043435F" w:rsidRDefault="005E5568" w:rsidP="005E556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D8B3FC5" w14:textId="77777777" w:rsidR="005E5568" w:rsidRDefault="005E5568" w:rsidP="005E5568">
      <w:pPr>
        <w:pStyle w:val="Tekstpodstawowy"/>
        <w:ind w:right="-47"/>
        <w:jc w:val="both"/>
        <w:rPr>
          <w:rFonts w:ascii="Times New Roman" w:hAnsi="Times New Roman"/>
        </w:rPr>
      </w:pPr>
    </w:p>
    <w:p w14:paraId="321A3106"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2</w:t>
      </w:r>
    </w:p>
    <w:p w14:paraId="31D77F75" w14:textId="77777777" w:rsidR="005E5568" w:rsidRPr="0043435F" w:rsidRDefault="005E5568" w:rsidP="005E556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334181E6" w14:textId="77777777" w:rsidR="005E5568" w:rsidRPr="0043435F" w:rsidRDefault="005E5568" w:rsidP="005E556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3211896" w14:textId="77777777" w:rsidR="005E5568" w:rsidRPr="0043435F" w:rsidRDefault="005E5568" w:rsidP="005E556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7B92FFF" w14:textId="77777777" w:rsidR="005E5568" w:rsidRDefault="005E5568" w:rsidP="005E5568">
      <w:pPr>
        <w:pStyle w:val="Tekstpodstawowy"/>
        <w:ind w:right="-47"/>
        <w:jc w:val="both"/>
        <w:rPr>
          <w:rFonts w:ascii="Times New Roman" w:hAnsi="Times New Roman"/>
        </w:rPr>
      </w:pPr>
    </w:p>
    <w:p w14:paraId="76732D10"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3</w:t>
      </w:r>
    </w:p>
    <w:p w14:paraId="3B94C070" w14:textId="77777777" w:rsidR="005E5568" w:rsidRPr="0043435F" w:rsidRDefault="005E5568" w:rsidP="005E556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4A76BD1" w14:textId="77777777" w:rsidR="005E5568" w:rsidRPr="0043435F" w:rsidRDefault="005E5568" w:rsidP="005E556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5E016AE" w14:textId="77777777" w:rsidR="005E5568" w:rsidRPr="0043435F" w:rsidRDefault="005E5568" w:rsidP="005E556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0D2DE4F" w14:textId="07A4667A" w:rsidR="005E5568" w:rsidRPr="0043435F" w:rsidRDefault="005E5568" w:rsidP="005E5568">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Pr="004406FF">
        <w:rPr>
          <w:b/>
          <w:sz w:val="22"/>
          <w:szCs w:val="22"/>
          <w:lang w:val="pl-PL"/>
        </w:rPr>
        <w:t>urz</w:t>
      </w:r>
      <w:r>
        <w:rPr>
          <w:b/>
          <w:sz w:val="22"/>
          <w:szCs w:val="22"/>
          <w:lang w:val="pl-PL"/>
        </w:rPr>
        <w:t>ą</w:t>
      </w:r>
      <w:r w:rsidRPr="004406FF">
        <w:rPr>
          <w:b/>
          <w:sz w:val="22"/>
          <w:szCs w:val="22"/>
          <w:lang w:val="pl-PL"/>
        </w:rPr>
        <w:t>dze</w:t>
      </w:r>
      <w:r>
        <w:rPr>
          <w:b/>
          <w:sz w:val="22"/>
          <w:szCs w:val="22"/>
          <w:lang w:val="pl-PL"/>
        </w:rPr>
        <w:t>nie</w:t>
      </w:r>
      <w:r w:rsidRPr="004406FF">
        <w:rPr>
          <w:b/>
          <w:sz w:val="22"/>
          <w:szCs w:val="22"/>
          <w:lang w:val="pl-PL"/>
        </w:rPr>
        <w:t xml:space="preserve"> do transmisji</w:t>
      </w:r>
      <w:r>
        <w:rPr>
          <w:b/>
          <w:sz w:val="22"/>
          <w:szCs w:val="22"/>
          <w:lang w:val="pl-PL"/>
        </w:rPr>
        <w:t>/odbioru</w:t>
      </w:r>
      <w:r w:rsidRPr="004406FF">
        <w:rPr>
          <w:b/>
          <w:sz w:val="22"/>
          <w:szCs w:val="22"/>
          <w:lang w:val="pl-PL"/>
        </w:rPr>
        <w:t xml:space="preserve"> danych cyfrowych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64A77961" w14:textId="77777777" w:rsidR="005E5568" w:rsidRPr="0043435F" w:rsidRDefault="005E5568" w:rsidP="005E5568">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7E861AC" w14:textId="77777777" w:rsidR="005E5568" w:rsidRPr="0043435F" w:rsidRDefault="005E5568" w:rsidP="005E556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8F7B861" w14:textId="77777777" w:rsidR="005E5568" w:rsidRDefault="005E5568" w:rsidP="005E5568">
      <w:pPr>
        <w:pStyle w:val="Tekstpodstawowy"/>
        <w:ind w:right="-47"/>
        <w:jc w:val="both"/>
        <w:rPr>
          <w:rFonts w:ascii="Times New Roman" w:hAnsi="Times New Roman"/>
        </w:rPr>
      </w:pPr>
    </w:p>
    <w:p w14:paraId="52696A95"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4</w:t>
      </w:r>
    </w:p>
    <w:p w14:paraId="312AAE05" w14:textId="77777777" w:rsidR="005E5568" w:rsidRDefault="005E5568" w:rsidP="005E556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4D62D221" w14:textId="77777777" w:rsidR="005E5568" w:rsidRDefault="005E5568" w:rsidP="005E556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3240D6F" w14:textId="77777777" w:rsidR="005E5568" w:rsidRDefault="005E5568" w:rsidP="005E5568">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924462B" w14:textId="77777777" w:rsidR="005E5568" w:rsidRPr="00593CEB" w:rsidRDefault="005E5568" w:rsidP="005E5568">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FA4E092" w14:textId="77777777" w:rsidR="005E5568" w:rsidRDefault="005E5568" w:rsidP="005E5568">
      <w:pPr>
        <w:pStyle w:val="Tekstpodstawowy"/>
        <w:ind w:right="-47"/>
        <w:jc w:val="center"/>
        <w:rPr>
          <w:rFonts w:ascii="Times New Roman" w:hAnsi="Times New Roman"/>
        </w:rPr>
      </w:pPr>
    </w:p>
    <w:p w14:paraId="7348321A"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5</w:t>
      </w:r>
    </w:p>
    <w:p w14:paraId="37BEB243" w14:textId="77777777" w:rsidR="001F250C" w:rsidRPr="00C53B52" w:rsidRDefault="001F250C" w:rsidP="001F250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9C98497" w14:textId="77777777" w:rsidR="001F250C" w:rsidRPr="00C53B52" w:rsidRDefault="001F250C" w:rsidP="001F250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2F05CF0" w14:textId="77777777" w:rsidR="001F250C" w:rsidRPr="00C53B52" w:rsidRDefault="001F250C" w:rsidP="001F250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A2A32FC" w14:textId="77777777" w:rsidR="001F250C" w:rsidRPr="00C53B52" w:rsidRDefault="001F250C" w:rsidP="001F250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FF2D88B" w14:textId="77777777" w:rsidR="001F250C" w:rsidRPr="00C53B52" w:rsidRDefault="001F250C" w:rsidP="001F250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326A3506" w14:textId="77777777" w:rsidR="001F250C" w:rsidRPr="00C53B52" w:rsidRDefault="001F250C" w:rsidP="001F250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2F80E991" w14:textId="77777777" w:rsidR="001F250C" w:rsidRPr="00C53B52" w:rsidRDefault="001F250C" w:rsidP="001F250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7F8D36F7" w14:textId="77777777" w:rsidR="001F250C" w:rsidRPr="00C53B52" w:rsidRDefault="001F250C" w:rsidP="001F250C">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67829305" w14:textId="77777777" w:rsidR="001F250C" w:rsidRPr="00C53B52" w:rsidRDefault="001F250C" w:rsidP="001F250C">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174F193C" w14:textId="77777777" w:rsidR="001F250C" w:rsidRPr="00041CB5" w:rsidRDefault="001F250C" w:rsidP="001F250C">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5087D449" w14:textId="77777777" w:rsidR="001F250C" w:rsidRDefault="001F250C" w:rsidP="001F250C">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E04CEB6" w14:textId="77777777" w:rsidR="005E5568" w:rsidRDefault="005E5568" w:rsidP="005E5568">
      <w:pPr>
        <w:pStyle w:val="Tekstpodstawowy"/>
        <w:ind w:right="-47"/>
        <w:jc w:val="center"/>
        <w:rPr>
          <w:rFonts w:ascii="Times New Roman" w:hAnsi="Times New Roman"/>
          <w:b/>
        </w:rPr>
      </w:pPr>
    </w:p>
    <w:p w14:paraId="497B1337" w14:textId="77777777" w:rsidR="005E5568" w:rsidRDefault="005E5568" w:rsidP="005E5568">
      <w:pPr>
        <w:pStyle w:val="Tekstpodstawowy"/>
        <w:ind w:right="-47"/>
        <w:jc w:val="center"/>
        <w:rPr>
          <w:rFonts w:ascii="Times New Roman" w:hAnsi="Times New Roman"/>
          <w:b/>
        </w:rPr>
      </w:pPr>
    </w:p>
    <w:p w14:paraId="119D0737" w14:textId="77777777" w:rsidR="005E5568" w:rsidRDefault="005E5568" w:rsidP="005E5568">
      <w:pPr>
        <w:pStyle w:val="Tekstpodstawowy"/>
        <w:ind w:right="-47"/>
        <w:jc w:val="center"/>
        <w:rPr>
          <w:rFonts w:ascii="Times New Roman" w:hAnsi="Times New Roman"/>
          <w:b/>
        </w:rPr>
      </w:pPr>
      <w:r w:rsidRPr="00877B92">
        <w:rPr>
          <w:rFonts w:ascii="Times New Roman" w:hAnsi="Times New Roman"/>
          <w:b/>
        </w:rPr>
        <w:t>§ 6</w:t>
      </w:r>
    </w:p>
    <w:p w14:paraId="502A817A" w14:textId="77777777" w:rsidR="005E5568" w:rsidRDefault="005E5568" w:rsidP="005E5568">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9B5FD84" w14:textId="77777777" w:rsidR="005E5568" w:rsidRDefault="005E5568" w:rsidP="005E556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5CB5C6A" w14:textId="77777777" w:rsidR="005E5568" w:rsidRDefault="005E5568" w:rsidP="005E556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5A50F79" w14:textId="77777777" w:rsidR="005E5568" w:rsidRDefault="005E5568" w:rsidP="005E5568">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84F5AF1" w14:textId="77777777" w:rsidR="005E5568" w:rsidRDefault="005E5568" w:rsidP="005E5568">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7609C0E"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04F8A06" w14:textId="77777777" w:rsidR="005E5568" w:rsidRPr="003F1749" w:rsidRDefault="005E5568" w:rsidP="005E556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66EBFDA" w14:textId="77777777" w:rsidR="005E5568" w:rsidRDefault="005E5568" w:rsidP="005E556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1C2E677" w14:textId="77777777" w:rsidR="005E5568" w:rsidRDefault="005E5568" w:rsidP="005E5568">
      <w:pPr>
        <w:pStyle w:val="Tekstpodstawowy"/>
        <w:ind w:right="-47"/>
        <w:jc w:val="center"/>
        <w:rPr>
          <w:rFonts w:ascii="Times New Roman" w:hAnsi="Times New Roman"/>
        </w:rPr>
      </w:pPr>
    </w:p>
    <w:p w14:paraId="2D1015A9"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D1BB13D" w14:textId="77777777" w:rsidR="005E5568" w:rsidRPr="0043435F" w:rsidRDefault="005E5568" w:rsidP="005E5568">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A6B4E86" w14:textId="77777777" w:rsidR="005E5568" w:rsidRPr="008D3A47" w:rsidRDefault="005E5568" w:rsidP="005E5568">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51B02A98"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E5EE0BC"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48E06C21"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 roboczy</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Za godziny robocze uważa się godziny w dni robocze od poniedziałku do piątku, w godzinach 7:30-15:30, za wyjątkiem dni ustawowo wolnych od pracy. </w:t>
      </w:r>
    </w:p>
    <w:p w14:paraId="64A1141D"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28D8C7B" w14:textId="77777777" w:rsidR="005E5568" w:rsidRDefault="005E5568" w:rsidP="005E5568">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5B530C65" w14:textId="77777777" w:rsidR="005E5568" w:rsidRPr="00144BE6" w:rsidRDefault="005E5568" w:rsidP="005E5568">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1C0F63FF"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57BF74B"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FCAC0ED" w14:textId="77777777" w:rsidR="005E5568" w:rsidRPr="0043435F" w:rsidRDefault="005E5568" w:rsidP="005E5568">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0582548" w14:textId="77777777" w:rsidR="005E5568" w:rsidRPr="0043435F" w:rsidRDefault="005E5568" w:rsidP="005E5568">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09B0530" w14:textId="77777777" w:rsidR="005E5568" w:rsidRPr="0043435F" w:rsidRDefault="005E5568" w:rsidP="005E5568">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622C799" w14:textId="77777777" w:rsidR="005E5568" w:rsidRPr="0043435F" w:rsidRDefault="005E5568" w:rsidP="005E5568">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F500528" w14:textId="77777777" w:rsidR="005E5568" w:rsidRDefault="005E5568" w:rsidP="005E5568">
      <w:pPr>
        <w:pStyle w:val="Tekstpodstawowy"/>
        <w:ind w:left="284" w:right="-47"/>
        <w:jc w:val="both"/>
        <w:rPr>
          <w:rFonts w:ascii="Times New Roman" w:hAnsi="Times New Roman"/>
        </w:rPr>
      </w:pPr>
    </w:p>
    <w:p w14:paraId="4BE2C1CC"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5318906" w14:textId="77777777" w:rsidR="005E5568" w:rsidRDefault="005E5568" w:rsidP="005E556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86283D1" w14:textId="77777777" w:rsidR="005E5568" w:rsidRPr="009B2595" w:rsidRDefault="005E5568" w:rsidP="005E556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667E48F" w14:textId="77777777" w:rsidR="005E5568" w:rsidRPr="009B2595" w:rsidRDefault="005E5568" w:rsidP="005E556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AB8108C" w14:textId="77777777" w:rsidR="005E5568" w:rsidRPr="009B2595" w:rsidRDefault="005E5568" w:rsidP="005E556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025FB975" w14:textId="77777777" w:rsidR="005E5568" w:rsidRPr="009B2595" w:rsidRDefault="005E5568" w:rsidP="005E5568">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2D5A74E1" w14:textId="77777777" w:rsidR="005E5568" w:rsidRPr="009B2595" w:rsidRDefault="005E5568" w:rsidP="005E5568">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02429823" w14:textId="77777777" w:rsidR="005E5568" w:rsidRPr="009B2595" w:rsidRDefault="005E5568" w:rsidP="005E5568">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FD32A44" w14:textId="77777777" w:rsidR="005E5568" w:rsidRPr="009B2595" w:rsidRDefault="005E5568" w:rsidP="005E5568">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73094B58" w14:textId="77777777" w:rsidR="005E5568" w:rsidRPr="009B2595" w:rsidRDefault="005E5568" w:rsidP="005E5568">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469C5B3D" w14:textId="77777777" w:rsidR="005E5568" w:rsidRPr="009B2595" w:rsidRDefault="005E5568" w:rsidP="005E5568">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77651F21" w14:textId="77777777" w:rsidR="005E5568" w:rsidRPr="009B2595" w:rsidRDefault="005E5568" w:rsidP="005E556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D682B5F" w14:textId="77777777" w:rsidR="005E5568" w:rsidRPr="009B2595" w:rsidRDefault="005E5568" w:rsidP="005E556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054DB6B" w14:textId="77777777" w:rsidR="005E5568" w:rsidRPr="00CA1166" w:rsidRDefault="005E5568" w:rsidP="005E5568">
      <w:pPr>
        <w:widowControl w:val="0"/>
        <w:suppressAutoHyphens/>
        <w:autoSpaceDN w:val="0"/>
        <w:ind w:left="360"/>
        <w:jc w:val="center"/>
        <w:textAlignment w:val="baseline"/>
        <w:rPr>
          <w:rFonts w:eastAsia="SimSun"/>
          <w:b/>
          <w:bCs/>
          <w:color w:val="000000"/>
          <w:kern w:val="2"/>
          <w:sz w:val="24"/>
          <w:szCs w:val="24"/>
          <w:lang w:val="pl-PL"/>
        </w:rPr>
      </w:pPr>
    </w:p>
    <w:p w14:paraId="72724DBE" w14:textId="77777777" w:rsidR="005E5568" w:rsidRPr="009B2595" w:rsidRDefault="005E5568" w:rsidP="005E556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61D62DE" w14:textId="77777777" w:rsidR="005E5568" w:rsidRPr="009B2595" w:rsidRDefault="005E5568" w:rsidP="005E556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066A767" w14:textId="77777777" w:rsidR="005E5568" w:rsidRPr="009B2595" w:rsidRDefault="005E5568" w:rsidP="005E556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4406FF">
        <w:rPr>
          <w:color w:val="000000"/>
          <w:kern w:val="2"/>
          <w:sz w:val="24"/>
          <w:szCs w:val="24"/>
          <w:lang w:val="pl-PL"/>
        </w:rPr>
        <w:t>7 dni</w:t>
      </w:r>
      <w:r w:rsidRPr="009B2595">
        <w:rPr>
          <w:color w:val="000000"/>
          <w:kern w:val="2"/>
          <w:sz w:val="24"/>
          <w:szCs w:val="24"/>
          <w:lang w:val="pl-PL"/>
        </w:rPr>
        <w:t xml:space="preserve"> od jej ustania.</w:t>
      </w:r>
    </w:p>
    <w:p w14:paraId="0D310292" w14:textId="77777777" w:rsidR="005E5568" w:rsidRPr="009B2595" w:rsidRDefault="005E5568" w:rsidP="005E556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B2595">
        <w:rPr>
          <w:color w:val="000000"/>
          <w:kern w:val="2"/>
          <w:sz w:val="24"/>
          <w:szCs w:val="24"/>
          <w:lang w:val="pl-PL"/>
        </w:rPr>
        <w:lastRenderedPageBreak/>
        <w:t>jako przyczynę zwolnienia z odpowiedzialności za niewykonanie lub nienależyte wykonanie Umowy.</w:t>
      </w:r>
    </w:p>
    <w:p w14:paraId="2C3C60F3" w14:textId="77777777" w:rsidR="005E5568" w:rsidRPr="004406FF" w:rsidRDefault="005E5568" w:rsidP="005E5568">
      <w:pPr>
        <w:numPr>
          <w:ilvl w:val="0"/>
          <w:numId w:val="12"/>
        </w:numPr>
        <w:suppressAutoHyphens/>
        <w:autoSpaceDN w:val="0"/>
        <w:spacing w:after="120"/>
        <w:ind w:right="-47"/>
        <w:jc w:val="both"/>
        <w:rPr>
          <w:lang w:val="pl-PL"/>
        </w:rPr>
      </w:pPr>
      <w:r w:rsidRPr="007863D6">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3600FD0"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74B679E" w14:textId="77777777" w:rsidR="005E5568" w:rsidRDefault="005E5568" w:rsidP="005E556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2D2F60F" w14:textId="77777777" w:rsidR="005E5568" w:rsidRDefault="005E5568" w:rsidP="005E5568">
      <w:pPr>
        <w:pStyle w:val="Tekstpodstawowy"/>
        <w:ind w:right="-47"/>
        <w:jc w:val="center"/>
        <w:rPr>
          <w:rFonts w:ascii="Times New Roman" w:hAnsi="Times New Roman"/>
        </w:rPr>
      </w:pPr>
    </w:p>
    <w:p w14:paraId="5236793C" w14:textId="77777777" w:rsidR="005E5568" w:rsidRPr="00877B92" w:rsidRDefault="005E5568" w:rsidP="005E5568">
      <w:pPr>
        <w:pStyle w:val="Tekstpodstawowy"/>
        <w:ind w:right="-47"/>
        <w:jc w:val="center"/>
        <w:rPr>
          <w:b/>
        </w:rPr>
      </w:pPr>
      <w:r w:rsidRPr="00877B92">
        <w:rPr>
          <w:rFonts w:ascii="Times New Roman" w:hAnsi="Times New Roman"/>
          <w:b/>
        </w:rPr>
        <w:t>§1</w:t>
      </w:r>
      <w:r>
        <w:rPr>
          <w:rFonts w:ascii="Times New Roman" w:hAnsi="Times New Roman"/>
          <w:b/>
        </w:rPr>
        <w:t>3</w:t>
      </w:r>
    </w:p>
    <w:p w14:paraId="0ED5E032" w14:textId="77777777" w:rsidR="005E5568" w:rsidRDefault="005E5568" w:rsidP="005E556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E069922" w14:textId="77777777" w:rsidR="005E5568" w:rsidRDefault="005E5568" w:rsidP="005E5568">
      <w:pPr>
        <w:pStyle w:val="NormalnyWeb"/>
        <w:jc w:val="both"/>
      </w:pPr>
      <w:r>
        <w:t xml:space="preserve">2. W razie wątpliwości, czy określona informacja stanowi tajemnicę Wykonawca zobowiązany jest zwrócić się w formie pisemnej do Zamawiającego o wyjaśnienie takiej wątpliwości. </w:t>
      </w:r>
    </w:p>
    <w:p w14:paraId="1E2D8552" w14:textId="77777777" w:rsidR="005E5568" w:rsidRDefault="005E5568" w:rsidP="005E5568">
      <w:pPr>
        <w:pStyle w:val="NormalnyWeb"/>
        <w:jc w:val="both"/>
      </w:pPr>
      <w:r>
        <w:t xml:space="preserve">3. Wykonawca zobowiązuje się do wykorzystania uzyskanych, powyższych informacji jedynie w celu wykonania przedmiotu umowy. </w:t>
      </w:r>
    </w:p>
    <w:p w14:paraId="536057B4" w14:textId="77777777" w:rsidR="005E5568" w:rsidRDefault="005E5568" w:rsidP="005E556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32118815" w14:textId="77777777" w:rsidR="005E5568" w:rsidRDefault="005E5568" w:rsidP="005E5568">
      <w:pPr>
        <w:pStyle w:val="NormalnyWeb"/>
        <w:jc w:val="both"/>
      </w:pPr>
      <w:r>
        <w:t>5. Powyższe przepisy nie będą miały zastosowania wobec informacji powszechnie znanych lub opublikowanych oraz w przypadku żądania ich ujawnienia przez uprawniony organ.</w:t>
      </w:r>
    </w:p>
    <w:p w14:paraId="659E527C" w14:textId="77777777" w:rsidR="005E5568" w:rsidRDefault="005E5568" w:rsidP="005E5568">
      <w:pPr>
        <w:pStyle w:val="Tekstpodstawowy"/>
        <w:ind w:right="-47"/>
        <w:jc w:val="both"/>
        <w:rPr>
          <w:rFonts w:ascii="Times New Roman" w:hAnsi="Times New Roman"/>
        </w:rPr>
      </w:pPr>
    </w:p>
    <w:p w14:paraId="05CF5C7B"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7F1B90B4" w14:textId="77777777" w:rsidR="005E5568" w:rsidRDefault="005E5568" w:rsidP="005E556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F8B482B" w14:textId="77777777" w:rsidR="005E5568" w:rsidRDefault="005E5568" w:rsidP="005E5568">
      <w:pPr>
        <w:pStyle w:val="Tekstpodstawowy"/>
        <w:ind w:right="-47"/>
        <w:jc w:val="both"/>
        <w:rPr>
          <w:rFonts w:ascii="Times New Roman" w:hAnsi="Times New Roman"/>
        </w:rPr>
      </w:pPr>
    </w:p>
    <w:p w14:paraId="7D5C8058"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0B4B14B" w14:textId="77777777" w:rsidR="005E5568" w:rsidRDefault="005E5568" w:rsidP="005E556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F0277DF" w14:textId="77777777" w:rsidR="005E5568" w:rsidRDefault="005E5568" w:rsidP="005E5568">
      <w:pPr>
        <w:pStyle w:val="Tekstpodstawowy"/>
        <w:ind w:right="-47"/>
        <w:jc w:val="both"/>
        <w:rPr>
          <w:rFonts w:ascii="Times New Roman" w:hAnsi="Times New Roman"/>
        </w:rPr>
      </w:pPr>
    </w:p>
    <w:p w14:paraId="6CBD4F85" w14:textId="77777777" w:rsidR="005E5568" w:rsidRPr="00877B92" w:rsidRDefault="005E5568" w:rsidP="005E556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35A09349" w14:textId="77777777" w:rsidR="005E5568" w:rsidRPr="004F0507" w:rsidRDefault="005E5568" w:rsidP="005E556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C3F15A2" w14:textId="77777777" w:rsidR="005E5568" w:rsidRDefault="005E5568" w:rsidP="005E5568">
      <w:pPr>
        <w:pStyle w:val="Tekstpodstawowy2"/>
        <w:spacing w:line="240" w:lineRule="auto"/>
        <w:ind w:right="-47"/>
      </w:pPr>
    </w:p>
    <w:p w14:paraId="4B2DD7F2" w14:textId="77777777" w:rsidR="005E5568" w:rsidRPr="004F0507" w:rsidRDefault="005E5568" w:rsidP="005E5568">
      <w:pPr>
        <w:pStyle w:val="Tekstpodstawowy2"/>
        <w:spacing w:line="240" w:lineRule="auto"/>
        <w:ind w:right="-47"/>
        <w:rPr>
          <w:b/>
          <w:sz w:val="24"/>
        </w:rPr>
      </w:pPr>
      <w:r>
        <w:rPr>
          <w:b/>
          <w:sz w:val="24"/>
        </w:rPr>
        <w:t xml:space="preserve">      </w:t>
      </w:r>
      <w:r w:rsidRPr="004F0507">
        <w:rPr>
          <w:b/>
          <w:sz w:val="24"/>
        </w:rPr>
        <w:t>Za Sprzedawcę                                                                                   Za Kupującego</w:t>
      </w:r>
    </w:p>
    <w:p w14:paraId="38C22E90" w14:textId="77777777" w:rsidR="005E5568" w:rsidRPr="000936CA" w:rsidRDefault="005E5568" w:rsidP="005E5568">
      <w:pPr>
        <w:rPr>
          <w:lang w:val="pl-PL"/>
        </w:rPr>
      </w:pPr>
    </w:p>
    <w:p w14:paraId="0C812760" w14:textId="77777777" w:rsidR="005E5568" w:rsidRDefault="005E5568" w:rsidP="005E5568">
      <w:pPr>
        <w:pStyle w:val="Zwykytekst"/>
        <w:rPr>
          <w:lang w:val="pl-PL"/>
        </w:rPr>
      </w:pPr>
    </w:p>
    <w:p w14:paraId="51D05847" w14:textId="77777777" w:rsidR="005E5568" w:rsidRDefault="005E5568" w:rsidP="005E5568">
      <w:pPr>
        <w:pStyle w:val="Zwykytekst"/>
        <w:rPr>
          <w:lang w:val="pl-PL"/>
        </w:rPr>
      </w:pPr>
    </w:p>
    <w:p w14:paraId="40D783CB" w14:textId="77777777" w:rsidR="005E5568" w:rsidRDefault="005E5568" w:rsidP="005E556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6E7E115" w14:textId="77777777" w:rsidR="005E5568" w:rsidRPr="00496551" w:rsidRDefault="005E5568" w:rsidP="005E556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8B2B068" w14:textId="77777777" w:rsidR="005E5568" w:rsidRPr="00496551" w:rsidRDefault="005E5568" w:rsidP="005E5568">
      <w:pPr>
        <w:pStyle w:val="Zwykytekst"/>
        <w:rPr>
          <w:rFonts w:ascii="Times New Roman" w:hAnsi="Times New Roman" w:cs="Times New Roman"/>
          <w:sz w:val="16"/>
          <w:szCs w:val="16"/>
          <w:lang w:val="pl-PL"/>
        </w:rPr>
      </w:pPr>
    </w:p>
    <w:p w14:paraId="6A264E16" w14:textId="77777777" w:rsidR="005E5568" w:rsidRPr="00496551" w:rsidRDefault="005E5568" w:rsidP="005E5568">
      <w:pPr>
        <w:pStyle w:val="Zwykytekst"/>
        <w:rPr>
          <w:sz w:val="16"/>
          <w:szCs w:val="16"/>
          <w:lang w:val="pl-PL"/>
        </w:rPr>
      </w:pPr>
    </w:p>
    <w:p w14:paraId="5A8E86B2" w14:textId="77777777" w:rsidR="005E5568" w:rsidRDefault="005E5568" w:rsidP="005E5568">
      <w:pPr>
        <w:rPr>
          <w:lang w:val="pl-PL"/>
        </w:rPr>
      </w:pPr>
    </w:p>
    <w:p w14:paraId="28D2394D" w14:textId="77777777" w:rsidR="005E5568" w:rsidRPr="009B06ED" w:rsidRDefault="005E5568" w:rsidP="005E5568">
      <w:pPr>
        <w:rPr>
          <w:lang w:val="pl-PL"/>
        </w:rPr>
      </w:pPr>
      <w:r>
        <w:rPr>
          <w:lang w:val="pl-PL"/>
        </w:rPr>
        <w:t>* Egzemplarz dla Wykonawcy / AGH</w:t>
      </w:r>
    </w:p>
    <w:p w14:paraId="23ED0243" w14:textId="77777777" w:rsidR="005E5568" w:rsidRPr="00456B64" w:rsidRDefault="005E5568" w:rsidP="005E556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567C7C29" w14:textId="77777777" w:rsidR="005E5568" w:rsidRPr="00120BFA" w:rsidRDefault="005E5568" w:rsidP="005E5568">
      <w:pPr>
        <w:pStyle w:val="Zwykytekst"/>
        <w:tabs>
          <w:tab w:val="left" w:pos="7050"/>
        </w:tabs>
        <w:rPr>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617EC95" w14:textId="77777777" w:rsidR="00496551" w:rsidRPr="005E5568" w:rsidRDefault="00496551" w:rsidP="005E5568">
      <w:pPr>
        <w:rPr>
          <w:lang w:val="pl-PL"/>
        </w:rPr>
      </w:pPr>
    </w:p>
    <w:sectPr w:rsidR="00496551" w:rsidRPr="005E5568">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C6B84" w14:textId="77777777" w:rsidR="0034539F" w:rsidRDefault="0034539F">
      <w:r>
        <w:separator/>
      </w:r>
    </w:p>
  </w:endnote>
  <w:endnote w:type="continuationSeparator" w:id="0">
    <w:p w14:paraId="1ACD92E3" w14:textId="77777777" w:rsidR="0034539F" w:rsidRDefault="00345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4B510" w14:textId="77777777" w:rsidR="005E7172" w:rsidRDefault="005E7172">
    <w:pPr>
      <w:pStyle w:val="Stopka"/>
      <w:jc w:val="right"/>
    </w:pPr>
    <w:r>
      <w:fldChar w:fldCharType="begin"/>
    </w:r>
    <w:r>
      <w:instrText>PAGE   \* MERGEFORMAT</w:instrText>
    </w:r>
    <w:r>
      <w:fldChar w:fldCharType="separate"/>
    </w:r>
    <w:r>
      <w:rPr>
        <w:lang w:val="pl-PL"/>
      </w:rPr>
      <w:t>2</w:t>
    </w:r>
    <w:r>
      <w:fldChar w:fldCharType="end"/>
    </w:r>
  </w:p>
  <w:p w14:paraId="5AB148F7" w14:textId="77777777" w:rsidR="005E7172" w:rsidRDefault="005E71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84484" w14:textId="77777777" w:rsidR="0034539F" w:rsidRDefault="0034539F">
      <w:r>
        <w:separator/>
      </w:r>
    </w:p>
  </w:footnote>
  <w:footnote w:type="continuationSeparator" w:id="0">
    <w:p w14:paraId="3708576F" w14:textId="77777777" w:rsidR="0034539F" w:rsidRDefault="003453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AF0C1" w14:textId="52AB3C5B" w:rsidR="00683B58" w:rsidRDefault="001F250C">
    <w:pPr>
      <w:pStyle w:val="Nagwek"/>
    </w:pPr>
    <w:r>
      <w:rPr>
        <w:noProof/>
      </w:rPr>
      <w:pict w14:anchorId="1356D2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0;margin-top:-.05pt;width:453.5pt;height:3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051268795">
    <w:abstractNumId w:val="7"/>
  </w:num>
  <w:num w:numId="2" w16cid:durableId="1058824554">
    <w:abstractNumId w:val="11"/>
  </w:num>
  <w:num w:numId="3" w16cid:durableId="418644267">
    <w:abstractNumId w:val="2"/>
  </w:num>
  <w:num w:numId="4" w16cid:durableId="1323773137">
    <w:abstractNumId w:val="4"/>
  </w:num>
  <w:num w:numId="5" w16cid:durableId="1305624413">
    <w:abstractNumId w:val="13"/>
  </w:num>
  <w:num w:numId="6" w16cid:durableId="40330629">
    <w:abstractNumId w:val="9"/>
  </w:num>
  <w:num w:numId="7" w16cid:durableId="523903821">
    <w:abstractNumId w:val="8"/>
  </w:num>
  <w:num w:numId="8" w16cid:durableId="441652101">
    <w:abstractNumId w:val="10"/>
  </w:num>
  <w:num w:numId="9" w16cid:durableId="13460105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13158339">
    <w:abstractNumId w:val="3"/>
  </w:num>
  <w:num w:numId="11" w16cid:durableId="2072847750">
    <w:abstractNumId w:val="12"/>
  </w:num>
  <w:num w:numId="12" w16cid:durableId="122166948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4539F"/>
    <w:rsid w:val="000033EA"/>
    <w:rsid w:val="0002467C"/>
    <w:rsid w:val="00040A7A"/>
    <w:rsid w:val="000936CA"/>
    <w:rsid w:val="00097182"/>
    <w:rsid w:val="000B1A00"/>
    <w:rsid w:val="000C0F66"/>
    <w:rsid w:val="001764D4"/>
    <w:rsid w:val="001F250C"/>
    <w:rsid w:val="001F341B"/>
    <w:rsid w:val="002430FD"/>
    <w:rsid w:val="00267340"/>
    <w:rsid w:val="00275C59"/>
    <w:rsid w:val="00337165"/>
    <w:rsid w:val="0034539F"/>
    <w:rsid w:val="003974EB"/>
    <w:rsid w:val="003C6167"/>
    <w:rsid w:val="003F1749"/>
    <w:rsid w:val="00496551"/>
    <w:rsid w:val="004A692C"/>
    <w:rsid w:val="004C4EC3"/>
    <w:rsid w:val="00512FD2"/>
    <w:rsid w:val="00523F87"/>
    <w:rsid w:val="00593CEB"/>
    <w:rsid w:val="005C6D38"/>
    <w:rsid w:val="005D2104"/>
    <w:rsid w:val="005E5568"/>
    <w:rsid w:val="005E7172"/>
    <w:rsid w:val="00614C95"/>
    <w:rsid w:val="00660027"/>
    <w:rsid w:val="00683B58"/>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EDF2257"/>
  <w15:chartTrackingRefBased/>
  <w15:docId w15:val="{3C32409C-429C-4FAD-A0AA-53107020D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556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E717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6</Pages>
  <Words>2196</Words>
  <Characters>14994</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2023-02-17T14:09:00Z</cp:lastPrinted>
  <dcterms:created xsi:type="dcterms:W3CDTF">2023-02-17T14:11:00Z</dcterms:created>
  <dcterms:modified xsi:type="dcterms:W3CDTF">2023-03-13T08:31:00Z</dcterms:modified>
</cp:coreProperties>
</file>