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534DA" w14:textId="77777777" w:rsidR="00642ABE" w:rsidRDefault="00AC66DD" w:rsidP="00642ABE">
      <w:pPr>
        <w:pStyle w:val="Nagwek3"/>
        <w:jc w:val="right"/>
        <w:rPr>
          <w:rFonts w:ascii="Times New Roman" w:hAnsi="Times New Roman"/>
        </w:rPr>
      </w:pPr>
      <w:r>
        <w:pict w14:anchorId="2F9D1B83">
          <v:roundrect id="_x0000_s1026" style="position:absolute;left:0;text-align:left;margin-left:-25.5pt;margin-top:-13.15pt;width:162pt;height:1in;z-index:251658240" arcsize="10923f"/>
        </w:pict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b w:val="0"/>
          <w:sz w:val="22"/>
          <w:szCs w:val="22"/>
        </w:rPr>
        <w:tab/>
      </w:r>
      <w:r w:rsidR="00642ABE">
        <w:rPr>
          <w:rFonts w:ascii="Times New Roman" w:hAnsi="Times New Roman"/>
        </w:rPr>
        <w:t>Załącznik nr 1</w:t>
      </w:r>
    </w:p>
    <w:p w14:paraId="493954E1" w14:textId="77777777" w:rsidR="00642ABE" w:rsidRDefault="00642ABE" w:rsidP="00642A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7A12BB" w14:textId="77777777" w:rsidR="00642ABE" w:rsidRDefault="00642ABE" w:rsidP="00642A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12D655A" w14:textId="77777777" w:rsidR="00642ABE" w:rsidRDefault="00642ABE" w:rsidP="00642A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960A3C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8135FCA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A4E8080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0A4B093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916DDD5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6D48F377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2B11A30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F4663F2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A754A2D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0AB8594" w14:textId="77777777" w:rsidR="00642ABE" w:rsidRDefault="00642ABE" w:rsidP="00642ABE">
      <w:pPr>
        <w:spacing w:line="360" w:lineRule="auto"/>
      </w:pPr>
      <w:r>
        <w:t>Do: Nazwa i siedziba Zamawiającego:</w:t>
      </w:r>
    </w:p>
    <w:p w14:paraId="1F304174" w14:textId="77777777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21FDAE3A" w:rsidR="00642ABE" w:rsidRDefault="00642ABE" w:rsidP="00642AB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E7108" w:rsidRPr="004E7108">
        <w:rPr>
          <w:b/>
        </w:rPr>
        <w:t>Dostawa urządzeń AGD dla Miasteczka Studenckiego AGH w Krakowie</w:t>
      </w:r>
      <w:r>
        <w:rPr>
          <w:b/>
          <w:sz w:val="26"/>
        </w:rPr>
        <w:t xml:space="preserve">, </w:t>
      </w:r>
      <w:r w:rsidR="002F5628">
        <w:rPr>
          <w:b/>
          <w:sz w:val="26"/>
        </w:rPr>
        <w:br/>
      </w:r>
      <w:r>
        <w:rPr>
          <w:b/>
          <w:sz w:val="26"/>
        </w:rPr>
        <w:t>nr sprawy: KC-zp.272-</w:t>
      </w:r>
      <w:r w:rsidR="004E7108">
        <w:rPr>
          <w:b/>
          <w:sz w:val="26"/>
        </w:rPr>
        <w:t>187</w:t>
      </w:r>
      <w:r>
        <w:rPr>
          <w:b/>
          <w:sz w:val="26"/>
        </w:rPr>
        <w:t>/2</w:t>
      </w:r>
      <w:r w:rsidR="004E7108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</w:pPr>
    </w:p>
    <w:p w14:paraId="21A38BA3" w14:textId="32E3ED2D" w:rsidR="004E7108" w:rsidRDefault="004E7108" w:rsidP="00642ABE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>Zadanie nr 1</w:t>
      </w:r>
    </w:p>
    <w:p w14:paraId="6D0EB109" w14:textId="30155A8D" w:rsidR="004E7108" w:rsidRPr="004E7108" w:rsidRDefault="004E7108" w:rsidP="00642ABE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>Dostawa 1 150 szt. suszarek do włosów</w:t>
      </w: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641"/>
      </w:tblGrid>
      <w:tr w:rsidR="00642ABE" w14:paraId="0281C776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66DD3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030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866B6D" w14:textId="77777777" w:rsidR="00642ABE" w:rsidRDefault="00642ABE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BD3E5FA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A7632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535D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FD64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4FCDCE1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271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4FAE1DC7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B92A1E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B919E0A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C6890A4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42ABE" w14:paraId="6E14B6D7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CDB24A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3D921C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1B02C2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58400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E5BE55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C37D8D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44651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A5ED4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42ABE" w14:paraId="136AF99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4F6A" w14:textId="77777777" w:rsidR="00642ABE" w:rsidRDefault="00642ABE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26E7258" w14:textId="77777777" w:rsidR="00642ABE" w:rsidRDefault="00642ABE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75D4" w14:textId="67231835" w:rsidR="00642ABE" w:rsidRDefault="00397EB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Suszarka do włosów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A62" w14:textId="77777777" w:rsidR="00642ABE" w:rsidRDefault="00642AB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7874" w14:textId="6AC75398" w:rsidR="00642ABE" w:rsidRDefault="00397EB4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1150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1F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F1A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01B66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FC810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</w:tr>
      <w:tr w:rsidR="00642ABE" w14:paraId="6B7FB4A1" w14:textId="77777777" w:rsidTr="00397EB4">
        <w:trPr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378FEE8" w14:textId="77777777" w:rsidR="00642ABE" w:rsidRDefault="00642ABE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7DE80" w14:textId="77777777" w:rsidR="00642ABE" w:rsidRDefault="00642ABE">
            <w:pPr>
              <w:ind w:right="425"/>
              <w:rPr>
                <w:sz w:val="22"/>
              </w:rPr>
            </w:pPr>
          </w:p>
        </w:tc>
      </w:tr>
    </w:tbl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75CE6925" w14:textId="77777777" w:rsidR="00642ABE" w:rsidRPr="00397EB4" w:rsidRDefault="00642ABE" w:rsidP="00642ABE">
      <w:pPr>
        <w:widowControl w:val="0"/>
        <w:ind w:right="1"/>
        <w:jc w:val="both"/>
        <w:rPr>
          <w:sz w:val="22"/>
          <w:szCs w:val="22"/>
        </w:rPr>
      </w:pPr>
      <w:r w:rsidRPr="00397EB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A4AC14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6A6A23A6" w14:textId="77777777" w:rsidR="00642ABE" w:rsidRPr="00397EB4" w:rsidRDefault="00642ABE" w:rsidP="00642ABE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04E693D7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1CC24E3D" w14:textId="45640BDF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 xml:space="preserve">Termin realizacji zamówienia: </w:t>
      </w:r>
      <w:r w:rsidR="004E7108" w:rsidRPr="00397EB4">
        <w:rPr>
          <w:b/>
          <w:bCs/>
          <w:sz w:val="22"/>
          <w:szCs w:val="22"/>
        </w:rPr>
        <w:t>do 14 dni od daty podpisania umowy</w:t>
      </w:r>
    </w:p>
    <w:p w14:paraId="6540374D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5BE01BBC" w14:textId="77777777" w:rsidR="004E7108" w:rsidRPr="00397EB4" w:rsidRDefault="00642ABE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……………………………… </w:t>
      </w:r>
      <w:r w:rsidR="004E7108" w:rsidRPr="00397EB4">
        <w:rPr>
          <w:i/>
          <w:sz w:val="22"/>
          <w:szCs w:val="22"/>
        </w:rPr>
        <w:t>(kryterium oceny ofert)</w:t>
      </w:r>
    </w:p>
    <w:p w14:paraId="6B966734" w14:textId="3F94E2EC" w:rsidR="00642ABE" w:rsidRDefault="00642ABE" w:rsidP="00642ABE">
      <w:pPr>
        <w:widowControl w:val="0"/>
        <w:ind w:right="1"/>
        <w:jc w:val="both"/>
        <w:rPr>
          <w:b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5EE2E217" w14:textId="77777777" w:rsidR="00642ABE" w:rsidRDefault="00642ABE" w:rsidP="00642ABE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1086C1D" w14:textId="5BFA55F3" w:rsidR="00642ABE" w:rsidRDefault="00642ABE" w:rsidP="00642ABE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2DC040D7" w14:textId="57C79213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314AF26" w14:textId="3905C4CD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2</w:t>
      </w:r>
    </w:p>
    <w:p w14:paraId="1B8FFA02" w14:textId="02F300B6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>Dostawa</w:t>
      </w:r>
      <w:r w:rsidR="00AC66DD">
        <w:rPr>
          <w:b/>
          <w:bCs/>
          <w:color w:val="FF0000"/>
        </w:rPr>
        <w:t xml:space="preserve"> </w:t>
      </w:r>
      <w:r>
        <w:rPr>
          <w:b/>
          <w:bCs/>
          <w:color w:val="FF0000"/>
        </w:rPr>
        <w:t>lodówek pod blatowych</w:t>
      </w:r>
      <w:r w:rsidR="00AC66DD">
        <w:rPr>
          <w:b/>
          <w:bCs/>
          <w:color w:val="FF0000"/>
        </w:rPr>
        <w:t xml:space="preserve"> oraz lodówek </w:t>
      </w:r>
      <w:proofErr w:type="spellStart"/>
      <w:r w:rsidR="00AC66DD">
        <w:rPr>
          <w:b/>
          <w:bCs/>
          <w:color w:val="FF0000"/>
        </w:rPr>
        <w:t>dwurzwiowych</w:t>
      </w:r>
      <w:proofErr w:type="spellEnd"/>
      <w:r>
        <w:rPr>
          <w:b/>
          <w:bCs/>
          <w:color w:val="FF0000"/>
        </w:rPr>
        <w:t xml:space="preserve"> wraz z ich instalacją w pokojach studenckich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71B1D18E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6D0DA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3728E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889AC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33652F8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9B28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20AD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64C8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6734F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CAEEB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BBF375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A4FB5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390A37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EDB64A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78EEDF55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121E8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3E9BB9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C4E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68A5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85FCD4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26F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06BF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BA5F8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0E6FA5F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94D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13DDEB0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FF8B" w14:textId="789A6749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 pod blatowa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036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6CB5" w14:textId="3EB8C085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 szt.</w:t>
            </w:r>
            <w:r w:rsidR="004E7108">
              <w:rPr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3238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B5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33C3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9CE64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7DE2285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2A06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4B6" w14:textId="03023FEA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 dwudrzwiowa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FC3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16EB" w14:textId="47AE0D4B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F5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1C0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E7300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B580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1D209B3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B0998B6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441E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1F353FC6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8DC5A3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7E7855" w14:textId="77777777" w:rsidR="004E7108" w:rsidRPr="00397EB4" w:rsidRDefault="004E7108" w:rsidP="004E7108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46DB01C3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ADF681C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 xml:space="preserve">Termin realizacji zamówienia: </w:t>
      </w:r>
      <w:r w:rsidRPr="00397EB4">
        <w:rPr>
          <w:b/>
          <w:bCs/>
          <w:sz w:val="22"/>
          <w:szCs w:val="22"/>
        </w:rPr>
        <w:t>do 14 dni od daty podpisania umowy</w:t>
      </w:r>
    </w:p>
    <w:p w14:paraId="47A9E4F2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BC0EB88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……………………………… </w:t>
      </w:r>
      <w:r w:rsidRPr="00397EB4">
        <w:rPr>
          <w:i/>
          <w:sz w:val="22"/>
          <w:szCs w:val="22"/>
        </w:rPr>
        <w:t>(kryterium oceny ofert)</w:t>
      </w:r>
    </w:p>
    <w:p w14:paraId="1318B586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35F8857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A25BB8B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07D1B4E0" w14:textId="3479579A" w:rsidR="004E7108" w:rsidRDefault="004E7108" w:rsidP="004E710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2E22809E" w14:textId="2FA79421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AEA881C" w14:textId="2274770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F15E0E8" w14:textId="74356464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3</w:t>
      </w:r>
    </w:p>
    <w:p w14:paraId="3562040A" w14:textId="4562CA94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pralek automatycznych i elektrycznych bębnowych suszarek do prania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239C9E39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1D2DF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3635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FE02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702E558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550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CDB5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8540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1ED6BA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49072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8A4DA5B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59B7D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7ED8FD6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FB3E67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6FD126FF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EBF6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E1C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34F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DE21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28A50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F57B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8A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52D2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326E9CC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06F0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560FA3C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897F" w14:textId="5B86CB4B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Pralka automatyczna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B5F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A1C3" w14:textId="668B3327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7CCD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87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4960B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D06E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5E4BC2EC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E4AB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4950" w14:textId="1952CC26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Elektryczna bębnowa suszarka do prania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700E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BBCC" w14:textId="35524FF2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84E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A59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1ADF4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5B5CA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6304877E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596D9B2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2A762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3FCEE33C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7EF0554D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056960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BA87233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2831DEB4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C396081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4E7108">
        <w:rPr>
          <w:b/>
          <w:bCs/>
        </w:rPr>
        <w:t>do 14 dni od daty podpisania umowy</w:t>
      </w:r>
    </w:p>
    <w:p w14:paraId="603808C8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60B5CB47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……………………………… </w:t>
      </w:r>
      <w:r>
        <w:rPr>
          <w:i/>
        </w:rPr>
        <w:t>(kryterium oceny ofert)</w:t>
      </w:r>
    </w:p>
    <w:p w14:paraId="39444ED7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0C91651A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40E04580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37B5FC5" w14:textId="7A0271C5" w:rsidR="004E7108" w:rsidRDefault="004E7108" w:rsidP="004E710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4AD382E2" w14:textId="18C4B66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4F7E366" w14:textId="74DB9638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63F2E1B" w14:textId="7801820A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4</w:t>
      </w:r>
    </w:p>
    <w:p w14:paraId="20D8AB03" w14:textId="72FB04E8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drobnego sprzętu AGD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18296705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254677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0D1BC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F02F68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3E57A1D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9898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4CFB20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4AA542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12B2BC6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F1A230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9E7FA2E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75A289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2E923DB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5116A57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2F8B271B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61F560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0F0D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75DB1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62A98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0E149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8539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ECDD4B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F25A9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436D352B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0A22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1A596D3B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30B8" w14:textId="7346DB14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Odkurzacz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FD34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7F32" w14:textId="4AD9221B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69B1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A4EA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550FE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50EBA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1C54D8B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81BF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4F08" w14:textId="69BB5F23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Płyta ceramiczna z 4 palnikami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CD2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5CE8" w14:textId="5B7F7D01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745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46A0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0C49A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738515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4FC5EB77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C24F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316E" w14:textId="2F0B19F3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Piekarnik elektryczny do zabudowy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35E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E351" w14:textId="11B9A26A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72B1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C91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905A8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EF0CA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02B3EC1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35EB93D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F52F7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66132703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07CC8113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4B80675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09E368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4E65BBF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2FE99D05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4E7108">
        <w:rPr>
          <w:b/>
          <w:bCs/>
        </w:rPr>
        <w:t>do 14 dni od daty podpisania umowy</w:t>
      </w:r>
    </w:p>
    <w:p w14:paraId="3039A6ED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2EC5B155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……………………………… </w:t>
      </w:r>
      <w:r>
        <w:rPr>
          <w:i/>
        </w:rPr>
        <w:t>(kryterium oceny ofert)</w:t>
      </w:r>
    </w:p>
    <w:p w14:paraId="7130DE8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7AD68470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2A3A5F7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71EDE34" w14:textId="2B22B026" w:rsidR="004E7108" w:rsidRDefault="004E7108" w:rsidP="004E7108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7B28739E" w14:textId="77777777" w:rsidR="00642ABE" w:rsidRDefault="00642ABE" w:rsidP="00642ABE">
      <w:pPr>
        <w:jc w:val="both"/>
        <w:rPr>
          <w:sz w:val="18"/>
          <w:szCs w:val="18"/>
        </w:rPr>
      </w:pPr>
    </w:p>
    <w:p w14:paraId="59E8617E" w14:textId="77777777" w:rsidR="00642ABE" w:rsidRDefault="00642ABE" w:rsidP="00642AB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2F10A98" w14:textId="1A558606" w:rsidR="00642ABE" w:rsidRDefault="00642ABE" w:rsidP="00642A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397EB4">
        <w:rPr>
          <w:color w:val="000000"/>
          <w:sz w:val="22"/>
          <w:szCs w:val="22"/>
          <w:lang w:eastAsia="ar-SA"/>
        </w:rPr>
        <w:t>do upływu terminu wskazane w SWZ</w:t>
      </w:r>
      <w:r>
        <w:rPr>
          <w:color w:val="000000"/>
          <w:sz w:val="22"/>
          <w:szCs w:val="22"/>
          <w:lang w:eastAsia="ar-SA"/>
        </w:rPr>
        <w:t xml:space="preserve"> składania ofert.</w:t>
      </w:r>
    </w:p>
    <w:p w14:paraId="343051AB" w14:textId="77777777" w:rsidR="00642ABE" w:rsidRDefault="00642ABE" w:rsidP="00642A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CB9EEE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0EEF55" w14:textId="77777777" w:rsidR="00642ABE" w:rsidRDefault="00642ABE" w:rsidP="00642A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005A70" w14:textId="77777777" w:rsidR="00642ABE" w:rsidRDefault="00642ABE" w:rsidP="00642A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9A23E7" w14:textId="77777777" w:rsidR="00642ABE" w:rsidRDefault="00642ABE" w:rsidP="00642A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2ABE" w14:paraId="25D1BBB5" w14:textId="77777777" w:rsidTr="00642A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004A6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F22D5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20806A5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3A370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42ABE" w14:paraId="3D804200" w14:textId="77777777" w:rsidTr="00642A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AD52F" w14:textId="77777777" w:rsidR="00642ABE" w:rsidRDefault="00642AB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16262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429D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42ABE" w14:paraId="6C884D7F" w14:textId="77777777" w:rsidTr="00642A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BFFB" w14:textId="77777777" w:rsidR="00642ABE" w:rsidRDefault="00642AB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20A0E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876F3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411FFD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190BAF1" w14:textId="77777777" w:rsidR="00642ABE" w:rsidRDefault="00642ABE" w:rsidP="00642A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8606F3E" w14:textId="77777777" w:rsidR="00642ABE" w:rsidRDefault="00642ABE" w:rsidP="00642AB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6986024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EACF00C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81EFEF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2DE97E3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75C73D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695EF3" w14:textId="77777777" w:rsidR="00642ABE" w:rsidRDefault="00642ABE" w:rsidP="00642A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6C90C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9FB0FEA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9E53F5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07B093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0DD7B0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183E13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122F26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DA7B340" w14:textId="77777777" w:rsidR="00642ABE" w:rsidRDefault="00642ABE" w:rsidP="00642ABE">
      <w:pPr>
        <w:jc w:val="both"/>
        <w:rPr>
          <w:sz w:val="22"/>
          <w:szCs w:val="22"/>
        </w:rPr>
      </w:pPr>
    </w:p>
    <w:p w14:paraId="45946E0C" w14:textId="77777777" w:rsidR="00642ABE" w:rsidRDefault="00642ABE" w:rsidP="00642A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A4EAD5B" w14:textId="77777777" w:rsidR="00642ABE" w:rsidRDefault="00642ABE" w:rsidP="00642A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75D6495" w14:textId="77777777" w:rsidR="00642ABE" w:rsidRDefault="00642ABE" w:rsidP="00642ABE"/>
    <w:p w14:paraId="4DD38D46" w14:textId="77777777" w:rsidR="00FE545C" w:rsidRPr="009D4CEF" w:rsidRDefault="00FE545C" w:rsidP="009D4CEF"/>
    <w:sectPr w:rsidR="00FE545C" w:rsidRPr="009D4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50468" w14:textId="77777777" w:rsidR="00693B1D" w:rsidRDefault="00693B1D">
      <w:r>
        <w:separator/>
      </w:r>
    </w:p>
  </w:endnote>
  <w:endnote w:type="continuationSeparator" w:id="0">
    <w:p w14:paraId="06748D70" w14:textId="77777777" w:rsidR="00693B1D" w:rsidRDefault="0069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50FE" w14:textId="77777777" w:rsidR="004C03E4" w:rsidRDefault="004C0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F945" w14:textId="77777777" w:rsidR="004C03E4" w:rsidRDefault="004C0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1060" w14:textId="77777777" w:rsidR="00693B1D" w:rsidRDefault="00693B1D">
      <w:r>
        <w:separator/>
      </w:r>
    </w:p>
  </w:footnote>
  <w:footnote w:type="continuationSeparator" w:id="0">
    <w:p w14:paraId="6450B0DB" w14:textId="77777777" w:rsidR="00693B1D" w:rsidRDefault="00693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3D3B" w14:textId="77777777" w:rsidR="004C03E4" w:rsidRDefault="004C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2697" w14:textId="77777777" w:rsidR="004C03E4" w:rsidRDefault="004C0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599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69641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2031825">
    <w:abstractNumId w:val="0"/>
  </w:num>
  <w:num w:numId="4" w16cid:durableId="682436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5628"/>
    <w:rsid w:val="00315A4A"/>
    <w:rsid w:val="00397EB4"/>
    <w:rsid w:val="004B7300"/>
    <w:rsid w:val="004C03E4"/>
    <w:rsid w:val="004C6753"/>
    <w:rsid w:val="004E7108"/>
    <w:rsid w:val="00595C87"/>
    <w:rsid w:val="005D2C65"/>
    <w:rsid w:val="005E6D94"/>
    <w:rsid w:val="0063384F"/>
    <w:rsid w:val="00642ABE"/>
    <w:rsid w:val="00643C6F"/>
    <w:rsid w:val="00646202"/>
    <w:rsid w:val="0065290F"/>
    <w:rsid w:val="006815F6"/>
    <w:rsid w:val="00693B1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4CEF"/>
    <w:rsid w:val="00A0022B"/>
    <w:rsid w:val="00A346FE"/>
    <w:rsid w:val="00A47B4D"/>
    <w:rsid w:val="00A83018"/>
    <w:rsid w:val="00AC66D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F1001F"/>
  <w15:chartTrackingRefBased/>
  <w15:docId w15:val="{C0E81F68-ECB8-47CE-BB0C-62E3494A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868</Words>
  <Characters>6574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2023-03-23T09:05:00Z</dcterms:created>
  <dcterms:modified xsi:type="dcterms:W3CDTF">2023-03-23T12:12:00Z</dcterms:modified>
</cp:coreProperties>
</file>