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1275B471" w:rsidR="005D2404" w:rsidRDefault="008D2AB8" w:rsidP="00AB7D71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4C590B" w:rsidRPr="004C590B">
        <w:rPr>
          <w:b/>
          <w:bCs/>
          <w:sz w:val="22"/>
          <w:szCs w:val="20"/>
        </w:rPr>
        <w:t xml:space="preserve">usługa gastronomiczna dla uczestników sesji UNIVERSEH i Beyond </w:t>
      </w:r>
      <w:proofErr w:type="spellStart"/>
      <w:r w:rsidR="004C590B" w:rsidRPr="004C590B">
        <w:rPr>
          <w:b/>
          <w:bCs/>
          <w:sz w:val="22"/>
          <w:szCs w:val="20"/>
        </w:rPr>
        <w:t>Universeh</w:t>
      </w:r>
      <w:proofErr w:type="spellEnd"/>
      <w:r w:rsidR="004C590B" w:rsidRPr="004C590B">
        <w:rPr>
          <w:b/>
          <w:bCs/>
          <w:sz w:val="22"/>
          <w:szCs w:val="20"/>
        </w:rPr>
        <w:t>. -– KC-zp.272-231/23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1143F983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 w:rsidR="004C590B">
        <w:rPr>
          <w:b/>
          <w:sz w:val="20"/>
          <w:szCs w:val="20"/>
        </w:rPr>
        <w:t>250</w:t>
      </w:r>
      <w:r w:rsidRPr="00C81224">
        <w:rPr>
          <w:b/>
          <w:sz w:val="20"/>
          <w:szCs w:val="20"/>
        </w:rPr>
        <w:t>:   .......................................PLN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77777777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1" w:name="_Hlk72705755"/>
      <w:bookmarkStart w:id="2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1"/>
      <w:r w:rsidRPr="00F37755">
        <w:rPr>
          <w:b/>
          <w:bCs/>
          <w:sz w:val="20"/>
          <w:szCs w:val="20"/>
        </w:rPr>
        <w:t>usługę dla 1 osoby</w:t>
      </w:r>
      <w:bookmarkStart w:id="3" w:name="_Hlk79739714"/>
      <w:r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3"/>
      <w:r>
        <w:rPr>
          <w:b/>
          <w:bCs/>
          <w:sz w:val="20"/>
          <w:szCs w:val="20"/>
        </w:rPr>
        <w:t>.</w:t>
      </w:r>
      <w:bookmarkEnd w:id="2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C5BAFFF" w:rsidR="00DD4B3E" w:rsidRPr="003B456A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3B456A">
        <w:rPr>
          <w:b/>
          <w:color w:val="FF0000"/>
          <w:sz w:val="20"/>
          <w:szCs w:val="20"/>
          <w:u w:val="single"/>
        </w:rPr>
        <w:t>Kryterium oceny ofert:</w:t>
      </w:r>
    </w:p>
    <w:p w14:paraId="647BD42D" w14:textId="7D87BD00" w:rsidR="004C590B" w:rsidRDefault="004C590B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  <w:u w:val="single"/>
        </w:rPr>
      </w:pPr>
    </w:p>
    <w:p w14:paraId="66E70E4D" w14:textId="69E17E3E" w:rsidR="003B456A" w:rsidRPr="00F37755" w:rsidRDefault="003B456A" w:rsidP="003B45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3B456A">
        <w:rPr>
          <w:b/>
          <w:sz w:val="22"/>
          <w:szCs w:val="22"/>
        </w:rPr>
        <w:t xml:space="preserve">Pan/Pani: </w:t>
      </w:r>
      <w:r w:rsidRPr="003B456A">
        <w:rPr>
          <w:b/>
          <w:sz w:val="22"/>
          <w:szCs w:val="22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</w:t>
      </w:r>
      <w:r>
        <w:rPr>
          <w:b/>
          <w:sz w:val="20"/>
          <w:szCs w:val="20"/>
        </w:rPr>
        <w:t xml:space="preserve">) , </w:t>
      </w:r>
      <w:r w:rsidRPr="004C590B">
        <w:rPr>
          <w:b/>
          <w:sz w:val="20"/>
          <w:szCs w:val="20"/>
        </w:rPr>
        <w:t>która będzie przygotowywała posiłki</w:t>
      </w:r>
      <w:r>
        <w:rPr>
          <w:b/>
          <w:sz w:val="20"/>
          <w:szCs w:val="20"/>
        </w:rPr>
        <w:t>,</w:t>
      </w:r>
      <w:r w:rsidRPr="004C590B">
        <w:rPr>
          <w:b/>
          <w:sz w:val="20"/>
          <w:szCs w:val="20"/>
        </w:rPr>
        <w:t xml:space="preserve">  w okresie 3 lat przed terminem składania ofert</w:t>
      </w:r>
      <w:r>
        <w:rPr>
          <w:b/>
          <w:sz w:val="20"/>
          <w:szCs w:val="20"/>
        </w:rPr>
        <w:t>,</w:t>
      </w:r>
      <w:r w:rsidRPr="004C590B">
        <w:rPr>
          <w:b/>
          <w:sz w:val="20"/>
          <w:szCs w:val="20"/>
        </w:rPr>
        <w:t xml:space="preserve"> przygotowywała posiłki w ramach organizacji  </w:t>
      </w:r>
      <w:r w:rsidRPr="003B456A">
        <w:rPr>
          <w:b/>
          <w:sz w:val="20"/>
          <w:szCs w:val="20"/>
          <w:highlight w:val="yellow"/>
        </w:rPr>
        <w:t>…..</w:t>
      </w:r>
      <w:r w:rsidRPr="004C590B">
        <w:rPr>
          <w:b/>
          <w:sz w:val="20"/>
          <w:szCs w:val="20"/>
        </w:rPr>
        <w:t xml:space="preserve"> usług </w:t>
      </w:r>
      <w:r>
        <w:rPr>
          <w:b/>
          <w:sz w:val="20"/>
          <w:szCs w:val="20"/>
        </w:rPr>
        <w:t>(</w:t>
      </w:r>
      <w:r w:rsidRPr="003B456A">
        <w:rPr>
          <w:b/>
          <w:i/>
          <w:sz w:val="20"/>
          <w:szCs w:val="20"/>
        </w:rPr>
        <w:t>wpisać ilość</w:t>
      </w:r>
      <w:r>
        <w:rPr>
          <w:b/>
          <w:sz w:val="20"/>
          <w:szCs w:val="20"/>
        </w:rPr>
        <w:t xml:space="preserve">) </w:t>
      </w:r>
      <w:r w:rsidR="00A81336">
        <w:rPr>
          <w:b/>
          <w:sz w:val="20"/>
          <w:szCs w:val="20"/>
        </w:rPr>
        <w:t>gastronomicznych/</w:t>
      </w:r>
      <w:r w:rsidR="00347B60">
        <w:rPr>
          <w:b/>
          <w:sz w:val="20"/>
          <w:szCs w:val="20"/>
        </w:rPr>
        <w:t>c</w:t>
      </w:r>
      <w:r w:rsidR="00A81336">
        <w:rPr>
          <w:b/>
          <w:sz w:val="20"/>
          <w:szCs w:val="20"/>
        </w:rPr>
        <w:t>ateringowych</w:t>
      </w:r>
      <w:r w:rsidRPr="004C590B">
        <w:rPr>
          <w:b/>
          <w:sz w:val="20"/>
          <w:szCs w:val="20"/>
        </w:rPr>
        <w:t xml:space="preserve"> dla min. 60 osób każda</w:t>
      </w:r>
    </w:p>
    <w:p w14:paraId="5B6AB677" w14:textId="27E6CAAC" w:rsidR="004C590B" w:rsidRDefault="004C590B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  <w:u w:val="single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12"/>
        <w:gridCol w:w="3882"/>
        <w:gridCol w:w="2633"/>
        <w:gridCol w:w="2039"/>
      </w:tblGrid>
      <w:tr w:rsidR="003B456A" w14:paraId="55A412A2" w14:textId="0F68FD5B" w:rsidTr="003B456A">
        <w:tc>
          <w:tcPr>
            <w:tcW w:w="512" w:type="dxa"/>
          </w:tcPr>
          <w:p w14:paraId="3F8E0CE3" w14:textId="4ADCA602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882" w:type="dxa"/>
          </w:tcPr>
          <w:p w14:paraId="2550C8AB" w14:textId="56777345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B456A">
              <w:rPr>
                <w:b/>
                <w:sz w:val="20"/>
                <w:szCs w:val="20"/>
              </w:rPr>
              <w:t>Przedmiot zamówienia</w:t>
            </w:r>
          </w:p>
        </w:tc>
        <w:tc>
          <w:tcPr>
            <w:tcW w:w="2633" w:type="dxa"/>
          </w:tcPr>
          <w:p w14:paraId="272F1E24" w14:textId="1DE92E50" w:rsidR="003B456A" w:rsidRPr="004C590B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Termin realizacji</w:t>
            </w:r>
          </w:p>
        </w:tc>
        <w:tc>
          <w:tcPr>
            <w:tcW w:w="2039" w:type="dxa"/>
          </w:tcPr>
          <w:p w14:paraId="49CC405C" w14:textId="6C47875D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Odbiorca usługi</w:t>
            </w:r>
          </w:p>
        </w:tc>
      </w:tr>
      <w:tr w:rsidR="003B456A" w14:paraId="5C3836F8" w14:textId="77777777" w:rsidTr="003B456A">
        <w:tc>
          <w:tcPr>
            <w:tcW w:w="512" w:type="dxa"/>
          </w:tcPr>
          <w:p w14:paraId="276E4B6B" w14:textId="2840DFB5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B456A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3882" w:type="dxa"/>
          </w:tcPr>
          <w:p w14:paraId="55BF22FA" w14:textId="47912CBE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633" w:type="dxa"/>
          </w:tcPr>
          <w:p w14:paraId="20ADA903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039" w:type="dxa"/>
          </w:tcPr>
          <w:p w14:paraId="4139A9E9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</w:p>
        </w:tc>
      </w:tr>
      <w:tr w:rsidR="003B456A" w14:paraId="5FC3B984" w14:textId="3BCDDB05" w:rsidTr="003B456A">
        <w:tc>
          <w:tcPr>
            <w:tcW w:w="512" w:type="dxa"/>
          </w:tcPr>
          <w:p w14:paraId="12E59A6D" w14:textId="5BD2F0E7" w:rsidR="003B456A" w:rsidRPr="003B456A" w:rsidRDefault="003B456A" w:rsidP="003B456A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B456A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882" w:type="dxa"/>
          </w:tcPr>
          <w:p w14:paraId="4A2F1B10" w14:textId="4D500BE8" w:rsidR="003B456A" w:rsidRDefault="003B456A" w:rsidP="003B456A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0C2E1AB8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6358213C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5B971D6B" w14:textId="46FFF382" w:rsidTr="003B456A">
        <w:tc>
          <w:tcPr>
            <w:tcW w:w="512" w:type="dxa"/>
          </w:tcPr>
          <w:p w14:paraId="0456E927" w14:textId="4670B911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B456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882" w:type="dxa"/>
          </w:tcPr>
          <w:p w14:paraId="09296D83" w14:textId="0D620498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155AE886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642D8D9A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1C5D7FAB" w14:textId="429E42CF" w:rsidTr="003B456A">
        <w:tc>
          <w:tcPr>
            <w:tcW w:w="512" w:type="dxa"/>
          </w:tcPr>
          <w:p w14:paraId="1CC2C4BA" w14:textId="6D789146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B456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3882" w:type="dxa"/>
          </w:tcPr>
          <w:p w14:paraId="5AE4FAED" w14:textId="153B3DE9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1D7B4046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4C75CE53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4BD08FCC" w14:textId="5E7918CC" w:rsidTr="003B456A">
        <w:tc>
          <w:tcPr>
            <w:tcW w:w="512" w:type="dxa"/>
          </w:tcPr>
          <w:p w14:paraId="1A188AB7" w14:textId="456A0AF0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B456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3882" w:type="dxa"/>
          </w:tcPr>
          <w:p w14:paraId="38D4F77E" w14:textId="7701C612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5D276813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66B9315C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34375C81" w14:textId="69A77BCC" w:rsidTr="003B456A">
        <w:tc>
          <w:tcPr>
            <w:tcW w:w="512" w:type="dxa"/>
          </w:tcPr>
          <w:p w14:paraId="00BE4C13" w14:textId="1032713B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 w:rsidRPr="003B456A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882" w:type="dxa"/>
          </w:tcPr>
          <w:p w14:paraId="1C2F6D55" w14:textId="3A8E50CB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62821A49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59453818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46462B0F" w14:textId="77777777" w:rsidTr="003B456A">
        <w:tc>
          <w:tcPr>
            <w:tcW w:w="512" w:type="dxa"/>
          </w:tcPr>
          <w:p w14:paraId="56AD313B" w14:textId="56C33CE9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3882" w:type="dxa"/>
          </w:tcPr>
          <w:p w14:paraId="4D467B5A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23F6FA26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54E73E19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3E477794" w14:textId="77777777" w:rsidTr="003B456A">
        <w:tc>
          <w:tcPr>
            <w:tcW w:w="512" w:type="dxa"/>
          </w:tcPr>
          <w:p w14:paraId="7E46BA74" w14:textId="1B048FD0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882" w:type="dxa"/>
          </w:tcPr>
          <w:p w14:paraId="7A6BE14F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17AF8691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43CA2DAF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37C6B946" w14:textId="77777777" w:rsidTr="003B456A">
        <w:tc>
          <w:tcPr>
            <w:tcW w:w="512" w:type="dxa"/>
          </w:tcPr>
          <w:p w14:paraId="20F1BDBA" w14:textId="190DD7E3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3882" w:type="dxa"/>
          </w:tcPr>
          <w:p w14:paraId="7508427D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58EB9EE8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623C20E4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  <w:tr w:rsidR="003B456A" w14:paraId="62F2F2ED" w14:textId="77777777" w:rsidTr="003B456A">
        <w:tc>
          <w:tcPr>
            <w:tcW w:w="512" w:type="dxa"/>
          </w:tcPr>
          <w:p w14:paraId="2C1A3C55" w14:textId="36AA1C33" w:rsidR="003B456A" w:rsidRP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3882" w:type="dxa"/>
          </w:tcPr>
          <w:p w14:paraId="05896652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633" w:type="dxa"/>
          </w:tcPr>
          <w:p w14:paraId="0326F850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2039" w:type="dxa"/>
          </w:tcPr>
          <w:p w14:paraId="0910C219" w14:textId="77777777" w:rsidR="003B456A" w:rsidRDefault="003B456A" w:rsidP="00DD4B3E">
            <w:pPr>
              <w:widowControl w:val="0"/>
              <w:spacing w:line="264" w:lineRule="auto"/>
              <w:ind w:right="1"/>
              <w:jc w:val="both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5BFA0159" w14:textId="77777777" w:rsidR="004C590B" w:rsidRPr="00EA396B" w:rsidRDefault="004C590B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  <w:u w:val="single"/>
        </w:rPr>
      </w:pPr>
    </w:p>
    <w:p w14:paraId="6A0DC081" w14:textId="77777777" w:rsidR="00DD4B3E" w:rsidRDefault="00DD4B3E" w:rsidP="00DD4B3E">
      <w:pPr>
        <w:suppressAutoHyphens/>
        <w:rPr>
          <w:sz w:val="22"/>
          <w:szCs w:val="22"/>
          <w:lang w:eastAsia="zh-CN"/>
        </w:rPr>
      </w:pPr>
    </w:p>
    <w:p w14:paraId="6A20EB13" w14:textId="21D14BA5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>
        <w:rPr>
          <w:b/>
          <w:sz w:val="20"/>
          <w:szCs w:val="20"/>
        </w:rPr>
        <w:t>1</w:t>
      </w:r>
      <w:r w:rsidR="004C590B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.0</w:t>
      </w:r>
      <w:r w:rsidR="004C590B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 xml:space="preserve">.2023 i </w:t>
      </w:r>
      <w:r w:rsidR="004C590B">
        <w:rPr>
          <w:b/>
          <w:sz w:val="20"/>
          <w:szCs w:val="20"/>
        </w:rPr>
        <w:t>16</w:t>
      </w:r>
      <w:r>
        <w:rPr>
          <w:b/>
          <w:sz w:val="20"/>
          <w:szCs w:val="20"/>
        </w:rPr>
        <w:t>.0</w:t>
      </w:r>
      <w:r w:rsidR="004C590B">
        <w:rPr>
          <w:b/>
          <w:sz w:val="20"/>
          <w:szCs w:val="20"/>
        </w:rPr>
        <w:t>5</w:t>
      </w:r>
      <w:r>
        <w:rPr>
          <w:b/>
          <w:sz w:val="20"/>
          <w:szCs w:val="20"/>
        </w:rPr>
        <w:t>.2023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8C4747" w:rsidRDefault="00FE545C" w:rsidP="00FE545C">
      <w:pPr>
        <w:rPr>
          <w:b/>
          <w:sz w:val="20"/>
          <w:szCs w:val="20"/>
          <w:u w:val="single"/>
        </w:rPr>
      </w:pPr>
      <w:r w:rsidRPr="008C4747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Pr="008C47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8C4747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8C4747">
        <w:rPr>
          <w:color w:val="000000"/>
          <w:sz w:val="20"/>
          <w:szCs w:val="20"/>
          <w:lang w:eastAsia="ar-SA"/>
        </w:rPr>
        <w:t>wskazany w SWZ.</w:t>
      </w:r>
    </w:p>
    <w:p w14:paraId="5BCBC9B8" w14:textId="22E7D854" w:rsidR="00347B60" w:rsidRPr="008C4747" w:rsidRDefault="00347B60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0"/>
          <w:szCs w:val="20"/>
          <w:u w:val="single"/>
        </w:rPr>
      </w:pPr>
      <w:r w:rsidRPr="008C4747">
        <w:rPr>
          <w:b/>
          <w:color w:val="000000"/>
          <w:sz w:val="20"/>
          <w:szCs w:val="20"/>
          <w:u w:val="single"/>
        </w:rPr>
        <w:t>Oświadczamy, że posiadamy wpis do rejestru zakładów podlegających kontroli sanitarnej.</w:t>
      </w:r>
    </w:p>
    <w:p w14:paraId="4D9B2359" w14:textId="0AB4F947" w:rsidR="00FE545C" w:rsidRPr="008C474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8C4747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8C4747">
        <w:rPr>
          <w:color w:val="000000"/>
          <w:sz w:val="20"/>
          <w:szCs w:val="20"/>
          <w:lang w:eastAsia="ar-SA"/>
        </w:rPr>
        <w:t>, akceptujemy je</w:t>
      </w:r>
      <w:r w:rsidRPr="008C4747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 w:rsidRPr="008C4747">
        <w:rPr>
          <w:color w:val="000000"/>
          <w:sz w:val="20"/>
          <w:szCs w:val="20"/>
          <w:lang w:eastAsia="ar-SA"/>
        </w:rPr>
        <w:br/>
      </w:r>
      <w:r w:rsidRPr="008C4747">
        <w:rPr>
          <w:color w:val="000000"/>
          <w:sz w:val="20"/>
          <w:szCs w:val="20"/>
          <w:lang w:eastAsia="ar-SA"/>
        </w:rPr>
        <w:t>i terminie wyznaczonym przez zamawiającego</w:t>
      </w:r>
      <w:r w:rsidRPr="008C4747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8C4747">
        <w:rPr>
          <w:sz w:val="20"/>
          <w:szCs w:val="20"/>
        </w:rPr>
        <w:t>Oświadczam, że wypełniłem obowiązki informacyjne przewidziane w art. 13 lub art. 14 RODO</w:t>
      </w:r>
      <w:r w:rsidR="00493393" w:rsidRPr="008C4747">
        <w:rPr>
          <w:sz w:val="20"/>
          <w:szCs w:val="20"/>
          <w:vertAlign w:val="superscript"/>
        </w:rPr>
        <w:t>1</w:t>
      </w:r>
      <w:r w:rsidRPr="008C4747">
        <w:rPr>
          <w:sz w:val="20"/>
          <w:szCs w:val="20"/>
        </w:rPr>
        <w:t xml:space="preserve"> wobec osób fizycznych, od których dane osobowe bezpośrednio lub pośrednio</w:t>
      </w:r>
      <w:bookmarkStart w:id="4" w:name="_GoBack"/>
      <w:bookmarkEnd w:id="4"/>
      <w:r w:rsidRPr="00C81224">
        <w:rPr>
          <w:sz w:val="20"/>
          <w:szCs w:val="20"/>
        </w:rPr>
        <w:t xml:space="preserve">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A6246B">
      <w:headerReference w:type="default" r:id="rId8"/>
      <w:footerReference w:type="default" r:id="rId9"/>
      <w:pgSz w:w="11906" w:h="16838"/>
      <w:pgMar w:top="851" w:right="991" w:bottom="993" w:left="1418" w:header="284" w:footer="1157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59AC65" w14:textId="77777777" w:rsidR="00345013" w:rsidRDefault="00345013">
      <w:r>
        <w:separator/>
      </w:r>
    </w:p>
  </w:endnote>
  <w:endnote w:type="continuationSeparator" w:id="0">
    <w:p w14:paraId="00EEDEEE" w14:textId="77777777" w:rsidR="00345013" w:rsidRDefault="0034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604C5" w14:textId="77777777" w:rsidR="00A6246B" w:rsidRDefault="00A6246B" w:rsidP="00A6246B"/>
  <w:p w14:paraId="49D1B356" w14:textId="77777777" w:rsidR="00A6246B" w:rsidRDefault="00A6246B" w:rsidP="00A6246B">
    <w:pPr>
      <w:rPr>
        <w:lang w:val="en-GB" w:eastAsia="en-GB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4F9185D9" wp14:editId="1CC8ACAD">
              <wp:simplePos x="0" y="0"/>
              <wp:positionH relativeFrom="margin">
                <wp:align>center</wp:align>
              </wp:positionH>
              <wp:positionV relativeFrom="paragraph">
                <wp:posOffset>300355</wp:posOffset>
              </wp:positionV>
              <wp:extent cx="6758940" cy="1237615"/>
              <wp:effectExtent l="0" t="0" r="0" b="0"/>
              <wp:wrapTight wrapText="bothSides">
                <wp:wrapPolygon edited="0">
                  <wp:start x="61" y="333"/>
                  <wp:lineTo x="61" y="6660"/>
                  <wp:lineTo x="1766" y="11655"/>
                  <wp:lineTo x="1705" y="13986"/>
                  <wp:lineTo x="1888" y="20645"/>
                  <wp:lineTo x="2619" y="20645"/>
                  <wp:lineTo x="7977" y="19979"/>
                  <wp:lineTo x="14859" y="18314"/>
                  <wp:lineTo x="14798" y="16983"/>
                  <wp:lineTo x="18391" y="16983"/>
                  <wp:lineTo x="21496" y="14652"/>
                  <wp:lineTo x="21496" y="9324"/>
                  <wp:lineTo x="16990" y="7659"/>
                  <wp:lineTo x="5176" y="6327"/>
                  <wp:lineTo x="5237" y="2997"/>
                  <wp:lineTo x="4019" y="999"/>
                  <wp:lineTo x="1888" y="333"/>
                  <wp:lineTo x="61" y="333"/>
                </wp:wrapPolygon>
              </wp:wrapTight>
              <wp:docPr id="11" name="Group 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58280" cy="1236960"/>
                        <a:chOff x="0" y="0"/>
                        <a:chExt cx="0" cy="0"/>
                      </a:xfrm>
                    </wpg:grpSpPr>
                    <pic:pic xmlns:pic="http://schemas.openxmlformats.org/drawingml/2006/picture">
                      <pic:nvPicPr>
                        <pic:cNvPr id="12" name="Picture 27"/>
                        <pic:cNvPicPr/>
                      </pic:nvPicPr>
                      <pic:blipFill>
                        <a:blip r:embed="rId1">
                          <a:lum bright="-80000"/>
                        </a:blip>
                        <a:stretch/>
                      </pic:blipFill>
                      <pic:spPr>
                        <a:xfrm>
                          <a:off x="0" y="0"/>
                          <a:ext cx="1633680" cy="453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" name="Picture 28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90680" y="483840"/>
                          <a:ext cx="682560" cy="7531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g:grpSp>
                      <wpg:cNvPr id="14" name="Grupa 14"/>
                      <wpg:cNvGrpSpPr/>
                      <wpg:grpSpPr>
                        <a:xfrm>
                          <a:off x="1999080" y="241200"/>
                          <a:ext cx="4759200" cy="923760"/>
                          <a:chOff x="0" y="0"/>
                          <a:chExt cx="0" cy="0"/>
                        </a:xfrm>
                      </wpg:grpSpPr>
                      <pic:pic xmlns:pic="http://schemas.openxmlformats.org/drawingml/2006/picture">
                        <pic:nvPicPr>
                          <pic:cNvPr id="15" name="Picture 548"/>
                          <pic:cNvPicPr/>
                        </pic:nvPicPr>
                        <pic:blipFill>
                          <a:blip r:embed="rId3"/>
                          <a:srcRect t="14495" b="8590"/>
                          <a:stretch/>
                        </pic:blipFill>
                        <pic:spPr>
                          <a:xfrm>
                            <a:off x="0" y="127800"/>
                            <a:ext cx="1002600" cy="773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549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029960" y="132840"/>
                            <a:ext cx="789480" cy="791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" name="Picture 550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1879560" y="73800"/>
                            <a:ext cx="824400" cy="826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551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2772360" y="0"/>
                            <a:ext cx="897120" cy="900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" name="Picture 552"/>
                          <pic:cNvPicPr/>
                        </pic:nvPicPr>
                        <pic:blipFill>
                          <a:blip r:embed="rId7"/>
                          <a:srcRect t="18039" b="8017"/>
                          <a:stretch/>
                        </pic:blipFill>
                        <pic:spPr>
                          <a:xfrm>
                            <a:off x="3757320" y="155160"/>
                            <a:ext cx="1001880" cy="743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group w14:anchorId="4B49BB31" id="Group 33" o:spid="_x0000_s1026" style="position:absolute;margin-left:0;margin-top:23.65pt;width:532.2pt;height:97.45pt;z-index:-251655168;mso-position-horizontal:center;mso-position-horizontal-relative:margin" coordsize="0,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7" o:spid="_x0000_s1027" type="#_x0000_t75" style="position:absolute;width:1633680;height:453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">
                <v:imagedata r:id="rId8" o:title="" blacklevel="-26214f"/>
              </v:shape>
              <v:shape id="Picture 28" o:spid="_x0000_s1028" type="#_x0000_t75" style="position:absolute;left:490680;top:483840;width:682560;height:753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">
                <v:imagedata r:id="rId9" o:title=""/>
              </v:shape>
              <v:group id="Grupa 14" o:spid="_x0000_s1029" style="position:absolute;left:1999080;top:241200;width:4759200;height:923760" coordsize="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Picture 548" o:spid="_x0000_s1030" type="#_x0000_t75" style="position:absolute;top:127800;width:1002600;height:773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">
                  <v:imagedata r:id="rId10" o:title="" croptop="9499f" cropbottom="5630f"/>
                </v:shape>
                <v:shape id="Picture 549" o:spid="_x0000_s1031" type="#_x0000_t75" style="position:absolute;left:1029960;top:132840;width:789480;height:791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">
                  <v:imagedata r:id="rId11" o:title=""/>
                </v:shape>
                <v:shape id="Picture 550" o:spid="_x0000_s1032" type="#_x0000_t75" style="position:absolute;left:1879560;top:73800;width:824400;height:826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">
                  <v:imagedata r:id="rId12" o:title=""/>
                </v:shape>
                <v:shape id="Picture 551" o:spid="_x0000_s1033" type="#_x0000_t75" style="position:absolute;left:2772360;width:897120;height:900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">
                  <v:imagedata r:id="rId13" o:title=""/>
                </v:shape>
                <v:shape id="Picture 552" o:spid="_x0000_s1034" type="#_x0000_t75" style="position:absolute;left:3757320;top:155160;width:1001880;height:743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">
                  <v:imagedata r:id="rId14" o:title="" croptop="11822f" cropbottom="5254f"/>
                </v:shape>
              </v:group>
              <w10:wrap type="tight" anchorx="margin"/>
            </v:group>
          </w:pict>
        </mc:Fallback>
      </mc:AlternateContent>
    </w:r>
    <w:r>
      <w:rPr>
        <w:lang w:val="en-GB"/>
      </w:rPr>
      <w:t>UNIVERSEH – European Space University for Earth and Humanity is an alliance of</w:t>
    </w:r>
    <w:r>
      <w:rPr>
        <w:lang w:val="en-GB" w:eastAsia="en-GB"/>
      </w:rPr>
      <w:t xml:space="preserve"> </w:t>
    </w:r>
    <w:r>
      <w:rPr>
        <w:lang w:val="en-GB" w:eastAsia="en-GB"/>
      </w:rPr>
      <w:br/>
    </w:r>
  </w:p>
  <w:p w14:paraId="0CD9C5CF" w14:textId="77777777" w:rsidR="00A6246B" w:rsidRDefault="00A6246B" w:rsidP="00A6246B">
    <w:pPr>
      <w:pStyle w:val="Stopka"/>
      <w:rPr>
        <w:lang w:val="en-GB"/>
      </w:rPr>
    </w:pPr>
  </w:p>
  <w:p w14:paraId="19864854" w14:textId="77777777" w:rsidR="00A6246B" w:rsidRPr="00347B60" w:rsidRDefault="00A6246B" w:rsidP="00A6246B">
    <w:pPr>
      <w:pStyle w:val="Stopka"/>
      <w:rPr>
        <w:lang w:val="en-US"/>
      </w:rPr>
    </w:pPr>
  </w:p>
  <w:p w14:paraId="19450289" w14:textId="77777777" w:rsidR="00F53146" w:rsidRPr="00347B60" w:rsidRDefault="00F53146" w:rsidP="00A6246B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99DAE" w14:textId="77777777" w:rsidR="00345013" w:rsidRDefault="00345013">
      <w:r>
        <w:separator/>
      </w:r>
    </w:p>
  </w:footnote>
  <w:footnote w:type="continuationSeparator" w:id="0">
    <w:p w14:paraId="64C22468" w14:textId="77777777" w:rsidR="00345013" w:rsidRDefault="003450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3818" w:type="dxa"/>
      <w:tblLook w:val="04A0" w:firstRow="1" w:lastRow="0" w:firstColumn="1" w:lastColumn="0" w:noHBand="0" w:noVBand="1"/>
    </w:tblPr>
    <w:tblGrid>
      <w:gridCol w:w="3246"/>
      <w:gridCol w:w="4753"/>
      <w:gridCol w:w="1454"/>
      <w:gridCol w:w="1455"/>
      <w:gridCol w:w="1455"/>
      <w:gridCol w:w="1455"/>
    </w:tblGrid>
    <w:tr w:rsidR="00A6246B" w14:paraId="76B8927B" w14:textId="77777777" w:rsidTr="00A6246B">
      <w:tc>
        <w:tcPr>
          <w:tcW w:w="2303" w:type="dxa"/>
        </w:tcPr>
        <w:p w14:paraId="56521D5D" w14:textId="247A0AE2" w:rsidR="00A6246B" w:rsidRDefault="00A6246B" w:rsidP="00A6246B"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9004302" wp14:editId="1A17ABCD">
                <wp:simplePos x="0" y="0"/>
                <wp:positionH relativeFrom="column">
                  <wp:posOffset>-11430</wp:posOffset>
                </wp:positionH>
                <wp:positionV relativeFrom="paragraph">
                  <wp:posOffset>66675</wp:posOffset>
                </wp:positionV>
                <wp:extent cx="1924050" cy="1127760"/>
                <wp:effectExtent l="0" t="0" r="0" b="0"/>
                <wp:wrapSquare wrapText="bothSides"/>
                <wp:docPr id="8" name="Image 35" descr="\\scout.univ-toulouse.fr@SSL\DavWWWRoot\docs\ut.mmarcel\UNIVERSEH\2. Comms\1. Logo\Logo UNIVERSEH\RGB\UNL_Universeh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35" descr="\\scout.univ-toulouse.fr@SSL\DavWWWRoot\docs\ut.mmarcel\UNIVERSEH\2. Comms\1. Logo\Logo UNIVERSEH\RGB\UNL_Universeh_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24050" cy="1127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303" w:type="dxa"/>
        </w:tcPr>
        <w:p w14:paraId="1926858E" w14:textId="77777777" w:rsidR="00A6246B" w:rsidRDefault="00A6246B" w:rsidP="00A6246B">
          <w:pPr>
            <w:pStyle w:val="Nagwek"/>
            <w:ind w:left="-426"/>
            <w:rPr>
              <w:sz w:val="28"/>
              <w:szCs w:val="28"/>
            </w:rPr>
          </w:pPr>
          <w:r>
            <w:tab/>
          </w:r>
          <w:r>
            <w:tab/>
          </w:r>
          <w:r>
            <w:rPr>
              <w:color w:val="203675"/>
              <w:sz w:val="28"/>
              <w:szCs w:val="28"/>
            </w:rPr>
            <w:t>www.</w:t>
          </w:r>
          <w:r>
            <w:rPr>
              <w:b/>
              <w:color w:val="203675"/>
              <w:sz w:val="28"/>
              <w:szCs w:val="28"/>
            </w:rPr>
            <w:t>universeh</w:t>
          </w:r>
          <w:r>
            <w:rPr>
              <w:color w:val="203675"/>
              <w:sz w:val="28"/>
              <w:szCs w:val="28"/>
            </w:rPr>
            <w:t>.eu</w:t>
          </w:r>
        </w:p>
        <w:p w14:paraId="273D6B34" w14:textId="77777777" w:rsidR="00A6246B" w:rsidRDefault="00A6246B" w:rsidP="00A6246B"/>
      </w:tc>
      <w:tc>
        <w:tcPr>
          <w:tcW w:w="2303" w:type="dxa"/>
          <w:shd w:val="clear" w:color="auto" w:fill="auto"/>
        </w:tcPr>
        <w:p w14:paraId="097C54BB" w14:textId="55F2952F" w:rsidR="00A6246B" w:rsidRDefault="00A6246B" w:rsidP="00A6246B"/>
      </w:tc>
      <w:tc>
        <w:tcPr>
          <w:tcW w:w="2303" w:type="dxa"/>
          <w:shd w:val="clear" w:color="auto" w:fill="auto"/>
        </w:tcPr>
        <w:p w14:paraId="01CB3360" w14:textId="2A0AD242" w:rsidR="00A6246B" w:rsidRDefault="00A6246B" w:rsidP="00A6246B"/>
      </w:tc>
      <w:tc>
        <w:tcPr>
          <w:tcW w:w="2303" w:type="dxa"/>
          <w:shd w:val="clear" w:color="auto" w:fill="auto"/>
        </w:tcPr>
        <w:p w14:paraId="6B7E8825" w14:textId="13B1A6EC" w:rsidR="00A6246B" w:rsidRDefault="00A6246B" w:rsidP="00A6246B"/>
      </w:tc>
      <w:tc>
        <w:tcPr>
          <w:tcW w:w="2303" w:type="dxa"/>
          <w:shd w:val="clear" w:color="auto" w:fill="auto"/>
        </w:tcPr>
        <w:p w14:paraId="7039DBF7" w14:textId="46718C00" w:rsidR="00A6246B" w:rsidRDefault="00A6246B" w:rsidP="00A6246B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45013"/>
    <w:rsid w:val="00347B60"/>
    <w:rsid w:val="00363710"/>
    <w:rsid w:val="00375E4C"/>
    <w:rsid w:val="003B456A"/>
    <w:rsid w:val="003C60D1"/>
    <w:rsid w:val="004206FB"/>
    <w:rsid w:val="004244A9"/>
    <w:rsid w:val="00486653"/>
    <w:rsid w:val="00493393"/>
    <w:rsid w:val="004B7300"/>
    <w:rsid w:val="004C590B"/>
    <w:rsid w:val="004C6753"/>
    <w:rsid w:val="004E40D9"/>
    <w:rsid w:val="004F2474"/>
    <w:rsid w:val="00543BD2"/>
    <w:rsid w:val="00562324"/>
    <w:rsid w:val="00595C87"/>
    <w:rsid w:val="005A2D1A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747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47B4D"/>
    <w:rsid w:val="00A552E4"/>
    <w:rsid w:val="00A6246B"/>
    <w:rsid w:val="00A81336"/>
    <w:rsid w:val="00A83018"/>
    <w:rsid w:val="00A9370F"/>
    <w:rsid w:val="00AA2081"/>
    <w:rsid w:val="00AA33D0"/>
    <w:rsid w:val="00AA4CF5"/>
    <w:rsid w:val="00AB7D71"/>
    <w:rsid w:val="00AC508B"/>
    <w:rsid w:val="00B00728"/>
    <w:rsid w:val="00B04FA9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20FE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D4B3E"/>
    <w:rsid w:val="00E44371"/>
    <w:rsid w:val="00E85B62"/>
    <w:rsid w:val="00E949B0"/>
    <w:rsid w:val="00EB3E67"/>
    <w:rsid w:val="00EE3FB1"/>
    <w:rsid w:val="00F00591"/>
    <w:rsid w:val="00F13020"/>
    <w:rsid w:val="00F50514"/>
    <w:rsid w:val="00F51688"/>
    <w:rsid w:val="00F53146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qFormat/>
    <w:rsid w:val="00A6246B"/>
  </w:style>
  <w:style w:type="character" w:customStyle="1" w:styleId="StopkaZnak">
    <w:name w:val="Stopka Znak"/>
    <w:link w:val="Stopka"/>
    <w:uiPriority w:val="99"/>
    <w:qFormat/>
    <w:rsid w:val="00A6246B"/>
  </w:style>
  <w:style w:type="paragraph" w:styleId="Poprawka">
    <w:name w:val="Revision"/>
    <w:hidden/>
    <w:uiPriority w:val="99"/>
    <w:semiHidden/>
    <w:rsid w:val="00A813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D1CD0-4362-40CD-8F25-51093CF1B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513</Words>
  <Characters>3948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2023-04-18T09:24:00Z</cp:lastPrinted>
  <dcterms:created xsi:type="dcterms:W3CDTF">2023-04-19T11:55:00Z</dcterms:created>
  <dcterms:modified xsi:type="dcterms:W3CDTF">2023-04-19T11:55:00Z</dcterms:modified>
</cp:coreProperties>
</file>