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D91A3" w14:textId="77777777" w:rsidR="003C7EC7" w:rsidRDefault="003C7EC7" w:rsidP="00D665F5">
      <w:pPr>
        <w:spacing w:after="240"/>
        <w:jc w:val="right"/>
        <w:rPr>
          <w:sz w:val="22"/>
          <w:szCs w:val="22"/>
        </w:rPr>
      </w:pPr>
    </w:p>
    <w:p w14:paraId="510C6D0A" w14:textId="5F1E144C" w:rsidR="00D665F5" w:rsidRDefault="00675E72" w:rsidP="00D665F5">
      <w:pPr>
        <w:spacing w:after="240"/>
        <w:jc w:val="right"/>
        <w:rPr>
          <w:sz w:val="22"/>
          <w:szCs w:val="22"/>
        </w:rPr>
      </w:pPr>
      <w:r w:rsidRPr="00675E7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5E72">
        <w:rPr>
          <w:sz w:val="22"/>
          <w:szCs w:val="22"/>
        </w:rPr>
        <w:t>2023-04-27</w:t>
      </w:r>
    </w:p>
    <w:p w14:paraId="64C00C2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9FD145" w14:textId="77777777" w:rsidR="00675E72" w:rsidRPr="00675E72" w:rsidRDefault="00675E72" w:rsidP="00577BC6">
      <w:pPr>
        <w:spacing w:after="40"/>
        <w:rPr>
          <w:b/>
          <w:bCs/>
          <w:sz w:val="22"/>
          <w:szCs w:val="22"/>
        </w:rPr>
      </w:pPr>
      <w:r w:rsidRPr="00675E72">
        <w:rPr>
          <w:b/>
          <w:bCs/>
          <w:sz w:val="22"/>
          <w:szCs w:val="22"/>
        </w:rPr>
        <w:t>Akademia Górniczo - Hutnicza</w:t>
      </w:r>
    </w:p>
    <w:p w14:paraId="2C2C2360" w14:textId="77777777" w:rsidR="00675E72" w:rsidRPr="00675E72" w:rsidRDefault="00675E72" w:rsidP="00577BC6">
      <w:pPr>
        <w:spacing w:after="40"/>
        <w:rPr>
          <w:b/>
          <w:bCs/>
          <w:sz w:val="22"/>
          <w:szCs w:val="22"/>
        </w:rPr>
      </w:pPr>
      <w:r w:rsidRPr="00675E72">
        <w:rPr>
          <w:b/>
          <w:bCs/>
          <w:sz w:val="22"/>
          <w:szCs w:val="22"/>
        </w:rPr>
        <w:t>im. Stanisława Staszica w Krakowie</w:t>
      </w:r>
    </w:p>
    <w:p w14:paraId="3455F583" w14:textId="77777777" w:rsidR="00D665F5" w:rsidRPr="00D91931" w:rsidRDefault="00675E72" w:rsidP="00577BC6">
      <w:pPr>
        <w:spacing w:after="40"/>
        <w:rPr>
          <w:b/>
          <w:bCs/>
          <w:sz w:val="22"/>
          <w:szCs w:val="22"/>
        </w:rPr>
      </w:pPr>
      <w:r w:rsidRPr="00675E72">
        <w:rPr>
          <w:b/>
          <w:bCs/>
          <w:sz w:val="22"/>
          <w:szCs w:val="22"/>
        </w:rPr>
        <w:t>Dział Zamówień Publicznych</w:t>
      </w:r>
    </w:p>
    <w:p w14:paraId="60B8820C" w14:textId="77777777" w:rsidR="00D665F5" w:rsidRPr="00BD5546" w:rsidRDefault="00675E72" w:rsidP="00D665F5">
      <w:pPr>
        <w:rPr>
          <w:sz w:val="22"/>
          <w:szCs w:val="22"/>
        </w:rPr>
      </w:pPr>
      <w:r w:rsidRPr="00675E7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75E72">
        <w:rPr>
          <w:sz w:val="22"/>
          <w:szCs w:val="22"/>
        </w:rPr>
        <w:t>30</w:t>
      </w:r>
    </w:p>
    <w:p w14:paraId="2161EFEF" w14:textId="77777777" w:rsidR="00D665F5" w:rsidRPr="00BD5546" w:rsidRDefault="00675E72" w:rsidP="00D665F5">
      <w:pPr>
        <w:rPr>
          <w:sz w:val="22"/>
          <w:szCs w:val="22"/>
        </w:rPr>
      </w:pPr>
      <w:r w:rsidRPr="00675E7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75E72">
        <w:rPr>
          <w:sz w:val="22"/>
          <w:szCs w:val="22"/>
        </w:rPr>
        <w:t>Kraków</w:t>
      </w:r>
    </w:p>
    <w:p w14:paraId="453E7B0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5E72" w:rsidRPr="00675E72">
        <w:rPr>
          <w:b/>
          <w:sz w:val="22"/>
          <w:szCs w:val="22"/>
        </w:rPr>
        <w:t>KC-</w:t>
      </w:r>
      <w:proofErr w:type="spellStart"/>
      <w:r w:rsidR="00675E72" w:rsidRPr="00675E72">
        <w:rPr>
          <w:b/>
          <w:sz w:val="22"/>
          <w:szCs w:val="22"/>
        </w:rPr>
        <w:t>zp</w:t>
      </w:r>
      <w:proofErr w:type="spellEnd"/>
      <w:r w:rsidR="00675E72" w:rsidRPr="00675E72">
        <w:rPr>
          <w:b/>
          <w:sz w:val="22"/>
          <w:szCs w:val="22"/>
        </w:rPr>
        <w:t>. 272-208/23</w:t>
      </w:r>
      <w:r w:rsidR="00A80738">
        <w:rPr>
          <w:sz w:val="24"/>
        </w:rPr>
        <w:tab/>
        <w:t xml:space="preserve"> </w:t>
      </w:r>
    </w:p>
    <w:p w14:paraId="090318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E13F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4188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2ADA9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0FFDA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83287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5E72" w:rsidRPr="00675E72">
        <w:rPr>
          <w:sz w:val="22"/>
          <w:szCs w:val="22"/>
        </w:rPr>
        <w:t xml:space="preserve">Tryb podstawowy bez negocjacji - art. 275 pkt. 1 ustawy </w:t>
      </w:r>
      <w:proofErr w:type="spellStart"/>
      <w:r w:rsidR="00675E72" w:rsidRPr="00675E7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CB34E0C" w14:textId="77777777" w:rsidR="00A80738" w:rsidRPr="00577BC6" w:rsidRDefault="00675E7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5E72">
        <w:rPr>
          <w:b/>
          <w:sz w:val="22"/>
          <w:szCs w:val="22"/>
        </w:rPr>
        <w:t xml:space="preserve">Projekt i wykonanie materiałów promocyjnych na potrzeby projektu UNIVERSEH Extended for </w:t>
      </w:r>
      <w:proofErr w:type="spellStart"/>
      <w:r w:rsidRPr="00675E72">
        <w:rPr>
          <w:b/>
          <w:sz w:val="22"/>
          <w:szCs w:val="22"/>
        </w:rPr>
        <w:t>Ukraine</w:t>
      </w:r>
      <w:proofErr w:type="spellEnd"/>
      <w:r w:rsidRPr="00675E72">
        <w:rPr>
          <w:b/>
          <w:sz w:val="22"/>
          <w:szCs w:val="22"/>
        </w:rPr>
        <w:t xml:space="preserve"> - KC-</w:t>
      </w:r>
      <w:proofErr w:type="spellStart"/>
      <w:r w:rsidRPr="00675E72">
        <w:rPr>
          <w:b/>
          <w:sz w:val="22"/>
          <w:szCs w:val="22"/>
        </w:rPr>
        <w:t>zp</w:t>
      </w:r>
      <w:proofErr w:type="spellEnd"/>
      <w:r w:rsidRPr="00675E72">
        <w:rPr>
          <w:b/>
          <w:sz w:val="22"/>
          <w:szCs w:val="22"/>
        </w:rPr>
        <w:t>. 272-208/23</w:t>
      </w:r>
    </w:p>
    <w:p w14:paraId="25C5D16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FFAC0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5E72" w:rsidRPr="00675E72">
        <w:rPr>
          <w:sz w:val="22"/>
          <w:szCs w:val="22"/>
        </w:rPr>
        <w:t>27/04/2023</w:t>
      </w:r>
      <w:r w:rsidR="00FF4AB1" w:rsidRPr="00577BC6">
        <w:rPr>
          <w:sz w:val="22"/>
          <w:szCs w:val="22"/>
        </w:rPr>
        <w:t xml:space="preserve"> o godz. </w:t>
      </w:r>
      <w:r w:rsidR="00675E72" w:rsidRPr="00675E7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6EA8A5" w14:textId="77777777" w:rsidTr="00151071">
        <w:tc>
          <w:tcPr>
            <w:tcW w:w="993" w:type="dxa"/>
            <w:shd w:val="clear" w:color="auto" w:fill="auto"/>
            <w:vAlign w:val="center"/>
          </w:tcPr>
          <w:p w14:paraId="5B7808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6E51C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F59A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75E72" w:rsidRPr="00493F8C" w14:paraId="524FBF90" w14:textId="77777777" w:rsidTr="00151071">
        <w:tc>
          <w:tcPr>
            <w:tcW w:w="993" w:type="dxa"/>
            <w:shd w:val="clear" w:color="auto" w:fill="auto"/>
            <w:vAlign w:val="center"/>
          </w:tcPr>
          <w:p w14:paraId="5C488108" w14:textId="77777777" w:rsidR="00675E72" w:rsidRPr="00490DC0" w:rsidRDefault="00675E72" w:rsidP="0078596B">
            <w:pPr>
              <w:spacing w:before="120" w:after="120"/>
              <w:jc w:val="center"/>
            </w:pPr>
            <w:r w:rsidRPr="00675E72">
              <w:t>1</w:t>
            </w:r>
          </w:p>
        </w:tc>
        <w:tc>
          <w:tcPr>
            <w:tcW w:w="5244" w:type="dxa"/>
            <w:shd w:val="clear" w:color="auto" w:fill="auto"/>
          </w:tcPr>
          <w:p w14:paraId="648AE77F" w14:textId="2F266B2E" w:rsidR="00675E72" w:rsidRPr="00490DC0" w:rsidRDefault="00675E72" w:rsidP="0078596B">
            <w:pPr>
              <w:spacing w:before="40"/>
            </w:pPr>
            <w:r w:rsidRPr="00675E72">
              <w:t>PPHU LIR El</w:t>
            </w:r>
            <w:r w:rsidR="00151071">
              <w:t>ż</w:t>
            </w:r>
            <w:r w:rsidRPr="00675E72">
              <w:t xml:space="preserve">bieta </w:t>
            </w:r>
            <w:proofErr w:type="spellStart"/>
            <w:r w:rsidRPr="00675E72">
              <w:t>Zajet</w:t>
            </w:r>
            <w:proofErr w:type="spellEnd"/>
          </w:p>
          <w:p w14:paraId="3FDFD9F0" w14:textId="77ABEA29" w:rsidR="00675E72" w:rsidRPr="00490DC0" w:rsidRDefault="00151071" w:rsidP="0078596B">
            <w:r>
              <w:t xml:space="preserve">ul. </w:t>
            </w:r>
            <w:r w:rsidR="00675E72" w:rsidRPr="00675E72">
              <w:t>Grunwaldzka</w:t>
            </w:r>
            <w:r w:rsidR="00675E72" w:rsidRPr="00490DC0">
              <w:t xml:space="preserve"> </w:t>
            </w:r>
            <w:r w:rsidR="00675E72" w:rsidRPr="00675E72">
              <w:t>2</w:t>
            </w:r>
            <w:r w:rsidR="00675E72" w:rsidRPr="00490DC0">
              <w:t xml:space="preserve"> </w:t>
            </w:r>
          </w:p>
          <w:p w14:paraId="09B8AE1F" w14:textId="77777777" w:rsidR="00675E72" w:rsidRPr="00490DC0" w:rsidRDefault="00675E72" w:rsidP="0078596B">
            <w:pPr>
              <w:spacing w:after="40"/>
              <w:jc w:val="both"/>
            </w:pPr>
            <w:r w:rsidRPr="00675E72">
              <w:t>82-300</w:t>
            </w:r>
            <w:r w:rsidRPr="00490DC0">
              <w:t xml:space="preserve"> </w:t>
            </w:r>
            <w:r w:rsidRPr="00675E72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C9E40" w14:textId="77777777" w:rsidR="00675E72" w:rsidRPr="00490DC0" w:rsidRDefault="00675E72" w:rsidP="0078596B">
            <w:pPr>
              <w:spacing w:before="120" w:after="120"/>
              <w:jc w:val="both"/>
            </w:pPr>
            <w:r w:rsidRPr="00675E72">
              <w:t>19 680.00 zł</w:t>
            </w:r>
          </w:p>
        </w:tc>
      </w:tr>
      <w:tr w:rsidR="00675E72" w:rsidRPr="00493F8C" w14:paraId="2FE108FE" w14:textId="77777777" w:rsidTr="00151071">
        <w:tc>
          <w:tcPr>
            <w:tcW w:w="993" w:type="dxa"/>
            <w:shd w:val="clear" w:color="auto" w:fill="auto"/>
            <w:vAlign w:val="center"/>
          </w:tcPr>
          <w:p w14:paraId="5874C7A2" w14:textId="77777777" w:rsidR="00675E72" w:rsidRPr="00490DC0" w:rsidRDefault="00675E72" w:rsidP="0078596B">
            <w:pPr>
              <w:spacing w:before="120" w:after="120"/>
              <w:jc w:val="center"/>
            </w:pPr>
            <w:r w:rsidRPr="00675E72">
              <w:t>2</w:t>
            </w:r>
          </w:p>
        </w:tc>
        <w:tc>
          <w:tcPr>
            <w:tcW w:w="5244" w:type="dxa"/>
            <w:shd w:val="clear" w:color="auto" w:fill="auto"/>
          </w:tcPr>
          <w:p w14:paraId="131B8744" w14:textId="77777777" w:rsidR="00675E72" w:rsidRPr="00490DC0" w:rsidRDefault="00675E72" w:rsidP="0078596B">
            <w:pPr>
              <w:spacing w:before="40"/>
            </w:pPr>
            <w:r w:rsidRPr="00675E72">
              <w:t>GIFT MORE S.C.</w:t>
            </w:r>
          </w:p>
          <w:p w14:paraId="22210762" w14:textId="77777777" w:rsidR="00675E72" w:rsidRPr="00490DC0" w:rsidRDefault="00675E72" w:rsidP="0078596B">
            <w:r w:rsidRPr="00675E72">
              <w:t>ul. Siedlecka</w:t>
            </w:r>
            <w:r w:rsidRPr="00490DC0">
              <w:t xml:space="preserve"> </w:t>
            </w:r>
            <w:r w:rsidRPr="00675E72">
              <w:t>51B</w:t>
            </w:r>
            <w:r w:rsidRPr="00490DC0">
              <w:t xml:space="preserve"> </w:t>
            </w:r>
          </w:p>
          <w:p w14:paraId="6824FF9C" w14:textId="77777777" w:rsidR="00675E72" w:rsidRPr="00490DC0" w:rsidRDefault="00675E72" w:rsidP="0078596B">
            <w:pPr>
              <w:spacing w:after="40"/>
              <w:jc w:val="both"/>
            </w:pPr>
            <w:r w:rsidRPr="00675E72">
              <w:t>08-108</w:t>
            </w:r>
            <w:r w:rsidRPr="00490DC0">
              <w:t xml:space="preserve"> </w:t>
            </w:r>
            <w:r w:rsidRPr="00675E72">
              <w:t>Korczew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6EE8AC" w14:textId="77777777" w:rsidR="00675E72" w:rsidRPr="00490DC0" w:rsidRDefault="00675E72" w:rsidP="0078596B">
            <w:pPr>
              <w:spacing w:before="120" w:after="120"/>
              <w:jc w:val="both"/>
            </w:pPr>
            <w:r w:rsidRPr="00675E72">
              <w:t>26 966.95 zł</w:t>
            </w:r>
          </w:p>
        </w:tc>
      </w:tr>
      <w:tr w:rsidR="00675E72" w:rsidRPr="00493F8C" w14:paraId="5469AEAD" w14:textId="77777777" w:rsidTr="00151071">
        <w:tc>
          <w:tcPr>
            <w:tcW w:w="993" w:type="dxa"/>
            <w:shd w:val="clear" w:color="auto" w:fill="auto"/>
            <w:vAlign w:val="center"/>
          </w:tcPr>
          <w:p w14:paraId="6722D183" w14:textId="77777777" w:rsidR="00675E72" w:rsidRPr="00490DC0" w:rsidRDefault="00675E72" w:rsidP="0078596B">
            <w:pPr>
              <w:spacing w:before="120" w:after="120"/>
              <w:jc w:val="center"/>
            </w:pPr>
            <w:r w:rsidRPr="00675E72">
              <w:t>3</w:t>
            </w:r>
          </w:p>
        </w:tc>
        <w:tc>
          <w:tcPr>
            <w:tcW w:w="5244" w:type="dxa"/>
            <w:shd w:val="clear" w:color="auto" w:fill="auto"/>
          </w:tcPr>
          <w:p w14:paraId="3DCC753E" w14:textId="77777777" w:rsidR="00675E72" w:rsidRPr="00490DC0" w:rsidRDefault="00675E72" w:rsidP="0078596B">
            <w:pPr>
              <w:spacing w:before="40"/>
            </w:pPr>
            <w:r w:rsidRPr="00675E72">
              <w:t xml:space="preserve">XD GIFTS </w:t>
            </w:r>
            <w:proofErr w:type="spellStart"/>
            <w:r w:rsidRPr="00675E72">
              <w:t>Sp</w:t>
            </w:r>
            <w:proofErr w:type="spellEnd"/>
            <w:r w:rsidRPr="00675E72">
              <w:t xml:space="preserve"> z.o.o</w:t>
            </w:r>
          </w:p>
          <w:p w14:paraId="67BA9F84" w14:textId="3ECA0CA4" w:rsidR="00675E72" w:rsidRPr="00490DC0" w:rsidRDefault="00151071" w:rsidP="0078596B">
            <w:r>
              <w:t xml:space="preserve">ul. </w:t>
            </w:r>
            <w:r w:rsidR="00675E72" w:rsidRPr="00675E72">
              <w:t>Bratnia</w:t>
            </w:r>
            <w:r w:rsidR="00675E72" w:rsidRPr="00490DC0">
              <w:t xml:space="preserve"> </w:t>
            </w:r>
            <w:r w:rsidR="00675E72" w:rsidRPr="00675E72">
              <w:t>1</w:t>
            </w:r>
            <w:r w:rsidR="00675E72" w:rsidRPr="00490DC0">
              <w:t xml:space="preserve"> </w:t>
            </w:r>
          </w:p>
          <w:p w14:paraId="7D867C8A" w14:textId="77777777" w:rsidR="00675E72" w:rsidRPr="00490DC0" w:rsidRDefault="00675E72" w:rsidP="0078596B">
            <w:pPr>
              <w:spacing w:after="40"/>
              <w:jc w:val="both"/>
            </w:pPr>
            <w:r w:rsidRPr="00675E72">
              <w:t>60-185</w:t>
            </w:r>
            <w:r w:rsidRPr="00490DC0">
              <w:t xml:space="preserve"> </w:t>
            </w:r>
            <w:r w:rsidRPr="00675E72">
              <w:t>Skórzewo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64C86C" w14:textId="77777777" w:rsidR="00675E72" w:rsidRPr="00490DC0" w:rsidRDefault="00675E72" w:rsidP="0078596B">
            <w:pPr>
              <w:spacing w:before="120" w:after="120"/>
              <w:jc w:val="both"/>
            </w:pPr>
            <w:r w:rsidRPr="00675E72">
              <w:t>27 511.21 zł</w:t>
            </w:r>
          </w:p>
        </w:tc>
      </w:tr>
      <w:tr w:rsidR="00675E72" w:rsidRPr="00493F8C" w14:paraId="0D980E5D" w14:textId="77777777" w:rsidTr="00151071">
        <w:tc>
          <w:tcPr>
            <w:tcW w:w="993" w:type="dxa"/>
            <w:shd w:val="clear" w:color="auto" w:fill="auto"/>
            <w:vAlign w:val="center"/>
          </w:tcPr>
          <w:p w14:paraId="755EFBB6" w14:textId="77777777" w:rsidR="00675E72" w:rsidRPr="00490DC0" w:rsidRDefault="00675E72" w:rsidP="0078596B">
            <w:pPr>
              <w:spacing w:before="120" w:after="120"/>
              <w:jc w:val="center"/>
            </w:pPr>
            <w:r w:rsidRPr="00675E72">
              <w:t>4</w:t>
            </w:r>
          </w:p>
        </w:tc>
        <w:tc>
          <w:tcPr>
            <w:tcW w:w="5244" w:type="dxa"/>
            <w:shd w:val="clear" w:color="auto" w:fill="auto"/>
          </w:tcPr>
          <w:p w14:paraId="57EB5F4A" w14:textId="4FFCFC56" w:rsidR="00675E72" w:rsidRPr="00490DC0" w:rsidRDefault="00675E72" w:rsidP="0078596B">
            <w:pPr>
              <w:spacing w:before="40"/>
            </w:pPr>
            <w:r w:rsidRPr="00675E72">
              <w:t xml:space="preserve">MSTUDIO </w:t>
            </w:r>
            <w:r w:rsidR="00151071">
              <w:t>Sp. z o.o.</w:t>
            </w:r>
          </w:p>
          <w:p w14:paraId="7BB3828E" w14:textId="77777777" w:rsidR="00675E72" w:rsidRPr="00490DC0" w:rsidRDefault="00675E72" w:rsidP="0078596B">
            <w:r w:rsidRPr="00675E72">
              <w:t>ul. Jaracza</w:t>
            </w:r>
            <w:r w:rsidRPr="00490DC0">
              <w:t xml:space="preserve"> </w:t>
            </w:r>
            <w:r w:rsidRPr="00675E72">
              <w:t>9/1</w:t>
            </w:r>
            <w:r w:rsidRPr="00490DC0">
              <w:t xml:space="preserve"> </w:t>
            </w:r>
          </w:p>
          <w:p w14:paraId="30A47846" w14:textId="77777777" w:rsidR="00675E72" w:rsidRPr="00490DC0" w:rsidRDefault="00675E72" w:rsidP="0078596B">
            <w:pPr>
              <w:spacing w:after="40"/>
              <w:jc w:val="both"/>
            </w:pPr>
            <w:r w:rsidRPr="00675E72">
              <w:t>33-100</w:t>
            </w:r>
            <w:r w:rsidRPr="00490DC0">
              <w:t xml:space="preserve"> </w:t>
            </w:r>
            <w:r w:rsidRPr="00675E72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A6E47B" w14:textId="77777777" w:rsidR="00675E72" w:rsidRPr="00490DC0" w:rsidRDefault="00675E72" w:rsidP="0078596B">
            <w:pPr>
              <w:spacing w:before="120" w:after="120"/>
              <w:jc w:val="both"/>
            </w:pPr>
            <w:r w:rsidRPr="00675E72">
              <w:t>37 146.00 zł</w:t>
            </w:r>
          </w:p>
        </w:tc>
      </w:tr>
      <w:tr w:rsidR="00675E72" w:rsidRPr="00493F8C" w14:paraId="5226D437" w14:textId="77777777" w:rsidTr="00151071">
        <w:tc>
          <w:tcPr>
            <w:tcW w:w="993" w:type="dxa"/>
            <w:shd w:val="clear" w:color="auto" w:fill="auto"/>
            <w:vAlign w:val="center"/>
          </w:tcPr>
          <w:p w14:paraId="1D6BCACC" w14:textId="77777777" w:rsidR="00675E72" w:rsidRPr="00490DC0" w:rsidRDefault="00675E72" w:rsidP="0078596B">
            <w:pPr>
              <w:spacing w:before="120" w:after="120"/>
              <w:jc w:val="center"/>
            </w:pPr>
            <w:r w:rsidRPr="00675E72">
              <w:t>5</w:t>
            </w:r>
          </w:p>
        </w:tc>
        <w:tc>
          <w:tcPr>
            <w:tcW w:w="5244" w:type="dxa"/>
            <w:shd w:val="clear" w:color="auto" w:fill="auto"/>
          </w:tcPr>
          <w:p w14:paraId="4B4FB2C0" w14:textId="77777777" w:rsidR="00675E72" w:rsidRPr="00490DC0" w:rsidRDefault="00675E72" w:rsidP="0078596B">
            <w:pPr>
              <w:spacing w:before="40"/>
            </w:pPr>
            <w:r w:rsidRPr="00675E72">
              <w:t>Studio Siedem Żółtowski Grzegorz</w:t>
            </w:r>
          </w:p>
          <w:p w14:paraId="4B8943E5" w14:textId="32213B58" w:rsidR="00675E72" w:rsidRPr="00490DC0" w:rsidRDefault="00151071" w:rsidP="0078596B">
            <w:r>
              <w:t xml:space="preserve">ul. </w:t>
            </w:r>
            <w:r w:rsidR="00675E72" w:rsidRPr="00675E72">
              <w:t>Myślenicka</w:t>
            </w:r>
            <w:r w:rsidR="00675E72" w:rsidRPr="00490DC0">
              <w:t xml:space="preserve"> </w:t>
            </w:r>
            <w:r w:rsidR="00675E72" w:rsidRPr="00675E72">
              <w:t>186</w:t>
            </w:r>
            <w:r w:rsidR="00675E72" w:rsidRPr="00490DC0">
              <w:t xml:space="preserve"> </w:t>
            </w:r>
          </w:p>
          <w:p w14:paraId="6BFE815B" w14:textId="77777777" w:rsidR="00675E72" w:rsidRPr="00490DC0" w:rsidRDefault="00675E72" w:rsidP="0078596B">
            <w:pPr>
              <w:spacing w:after="40"/>
              <w:jc w:val="both"/>
            </w:pPr>
            <w:r w:rsidRPr="00675E72">
              <w:t>30-698</w:t>
            </w:r>
            <w:r w:rsidRPr="00490DC0">
              <w:t xml:space="preserve"> </w:t>
            </w:r>
            <w:r w:rsidRPr="00675E7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B55FBF" w14:textId="77777777" w:rsidR="00675E72" w:rsidRPr="00490DC0" w:rsidRDefault="00675E72" w:rsidP="0078596B">
            <w:pPr>
              <w:spacing w:before="120" w:after="120"/>
              <w:jc w:val="both"/>
            </w:pPr>
            <w:r w:rsidRPr="00675E72">
              <w:t>20 240.88 zł</w:t>
            </w:r>
          </w:p>
        </w:tc>
      </w:tr>
    </w:tbl>
    <w:p w14:paraId="36A813C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6C47A" w14:textId="77777777" w:rsidR="001F0EDC" w:rsidRDefault="001F0EDC">
      <w:r>
        <w:separator/>
      </w:r>
    </w:p>
  </w:endnote>
  <w:endnote w:type="continuationSeparator" w:id="0">
    <w:p w14:paraId="2B90D623" w14:textId="77777777" w:rsidR="001F0EDC" w:rsidRDefault="001F0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0B4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7AC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EA615" w14:textId="77777777" w:rsidR="009F189D" w:rsidRDefault="003C7EC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0F5FF2">
        <v:line id="_x0000_s1025" style="position:absolute;left:0;text-align:left;z-index:251656704" from="-3.85pt,8.7pt" to="455.15pt,8.7pt"/>
      </w:pict>
    </w:r>
  </w:p>
  <w:p w14:paraId="7FD64A1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63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885A84" w14:textId="77777777" w:rsidR="009F189D" w:rsidRDefault="009F189D">
    <w:pPr>
      <w:pStyle w:val="Stopka"/>
      <w:tabs>
        <w:tab w:val="clear" w:pos="4536"/>
      </w:tabs>
      <w:jc w:val="center"/>
    </w:pPr>
  </w:p>
  <w:p w14:paraId="0A0529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EE05E" w14:textId="77777777" w:rsidR="001F0EDC" w:rsidRDefault="001F0EDC">
      <w:r>
        <w:separator/>
      </w:r>
    </w:p>
  </w:footnote>
  <w:footnote w:type="continuationSeparator" w:id="0">
    <w:p w14:paraId="238FBD37" w14:textId="77777777" w:rsidR="001F0EDC" w:rsidRDefault="001F0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7A827" w14:textId="77777777" w:rsidR="00CF46C6" w:rsidRDefault="003C7EC7" w:rsidP="00CF46C6">
    <w:pPr>
      <w:pStyle w:val="Nagwek"/>
      <w:jc w:val="center"/>
      <w:rPr>
        <w:sz w:val="24"/>
        <w:szCs w:val="24"/>
      </w:rPr>
    </w:pPr>
    <w:r>
      <w:pict w14:anchorId="5BFA4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1026" type="#_x0000_t75" alt="Obraz zawierający logo&#10;&#10;Opis wygenerowany automatycznie" style="position:absolute;left:0;text-align:left;margin-left:369.25pt;margin-top:-10.55pt;width:80.8pt;height:7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00 0 -200 21373 21600 21373 21600 0 -200 0">
          <v:imagedata r:id="rId1" o:title="Obraz zawierający logo&#10;&#10;Opis wygenerowany automatycznie"/>
          <w10:wrap type="tight"/>
        </v:shape>
      </w:pict>
    </w:r>
    <w:r>
      <w:pict w14:anchorId="2B4962FF">
        <v:shape id="Obraz 2" o:spid="_x0000_s1027" type="#_x0000_t75" style="position:absolute;left:0;text-align:left;margin-left:-11.3pt;margin-top:10.4pt;width:189.1pt;height:20.4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2" o:title=""/>
          <w10:wrap type="topAndBottom" anchorx="margin"/>
        </v:shape>
      </w:pict>
    </w:r>
  </w:p>
  <w:p w14:paraId="58AAC000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2994A60E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46B329B2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62537DDC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381045DA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</w:p>
  <w:p w14:paraId="6354895F" w14:textId="77777777" w:rsidR="00CF46C6" w:rsidRDefault="00CF46C6" w:rsidP="00CF46C6">
    <w:pPr>
      <w:pStyle w:val="Nagwek"/>
      <w:jc w:val="center"/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Projekt jest finansowany przez Narodową Agencję Wymiany Akademickiej </w:t>
    </w:r>
  </w:p>
  <w:p w14:paraId="1CC64FD5" w14:textId="44153F82" w:rsidR="00675E72" w:rsidRDefault="00CF46C6" w:rsidP="00CF46C6">
    <w:pPr>
      <w:pStyle w:val="Nagwek"/>
      <w:jc w:val="center"/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w ramach zadania zleconego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MEiN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</w:t>
    </w:r>
    <w:proofErr w:type="spellStart"/>
    <w:r>
      <w:rPr>
        <w:rFonts w:ascii="Arial" w:hAnsi="Arial" w:cs="Arial"/>
        <w:color w:val="000000"/>
        <w:sz w:val="16"/>
        <w:szCs w:val="16"/>
        <w:shd w:val="clear" w:color="auto" w:fill="FFFFFF"/>
      </w:rPr>
      <w:t>pn.Solidarni</w:t>
    </w:r>
    <w:proofErr w:type="spellEnd"/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 z Ukrainą – Uniwersytety Europejskie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EDC"/>
    <w:rsid w:val="00007727"/>
    <w:rsid w:val="00017720"/>
    <w:rsid w:val="00035488"/>
    <w:rsid w:val="000D7F25"/>
    <w:rsid w:val="000E00E5"/>
    <w:rsid w:val="001146A4"/>
    <w:rsid w:val="00151071"/>
    <w:rsid w:val="00173B20"/>
    <w:rsid w:val="001C69FF"/>
    <w:rsid w:val="001F0EDC"/>
    <w:rsid w:val="0023318D"/>
    <w:rsid w:val="003B6B36"/>
    <w:rsid w:val="003C7EC7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75E7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F46C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68CE74"/>
  <w15:chartTrackingRefBased/>
  <w15:docId w15:val="{70380FAA-2F6A-42C5-BE3E-A5D68F8A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CF4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2023-04-27T10:19:00Z</cp:lastPrinted>
  <dcterms:created xsi:type="dcterms:W3CDTF">2023-04-27T10:19:00Z</dcterms:created>
  <dcterms:modified xsi:type="dcterms:W3CDTF">2023-04-27T10:19:00Z</dcterms:modified>
</cp:coreProperties>
</file>