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1B097" w14:textId="32BA2281" w:rsidR="00392A44" w:rsidRDefault="00CC50C7" w:rsidP="00392A44">
      <w:pPr>
        <w:tabs>
          <w:tab w:val="left" w:pos="694"/>
          <w:tab w:val="right" w:pos="9000"/>
        </w:tabs>
        <w:jc w:val="center"/>
      </w:pPr>
      <w:r>
        <w:rPr>
          <w:noProof/>
        </w:rPr>
        <w:drawing>
          <wp:inline distT="0" distB="0" distL="0" distR="0" wp14:anchorId="0A38AACB" wp14:editId="0D8497A4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04EBF" w14:textId="7B155817" w:rsidR="00392A44" w:rsidRPr="00A844AF" w:rsidRDefault="00392A44" w:rsidP="00392A44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CC50C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CDA41" wp14:editId="176E3C8B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5ED3B" w14:textId="77777777" w:rsidR="00392A44" w:rsidRDefault="00392A44" w:rsidP="00392A4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FCDA4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58F5ED3B" w14:textId="77777777" w:rsidR="00392A44" w:rsidRDefault="00392A44" w:rsidP="00392A4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6</w:t>
      </w:r>
    </w:p>
    <w:p w14:paraId="3AF9D093" w14:textId="77777777" w:rsidR="00392A44" w:rsidRDefault="00392A44" w:rsidP="00392A44">
      <w:pPr>
        <w:tabs>
          <w:tab w:val="right" w:pos="9000"/>
        </w:tabs>
        <w:rPr>
          <w:b/>
          <w:sz w:val="28"/>
          <w:szCs w:val="28"/>
        </w:rPr>
      </w:pPr>
    </w:p>
    <w:p w14:paraId="1CC3736B" w14:textId="77777777"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112F8573" w14:textId="77777777"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671F3B61" w14:textId="77777777" w:rsidR="00392A44" w:rsidRDefault="00392A44" w:rsidP="00392A44">
      <w:pPr>
        <w:tabs>
          <w:tab w:val="right" w:pos="9000"/>
        </w:tabs>
        <w:rPr>
          <w:b/>
          <w:sz w:val="32"/>
        </w:rPr>
      </w:pPr>
    </w:p>
    <w:p w14:paraId="3435F7B1" w14:textId="77777777"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156C1A05" w14:textId="77777777"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F2EE7B0" w14:textId="6EC8150A" w:rsidR="00392A44" w:rsidRDefault="00392A44" w:rsidP="00392A44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409FD" w:rsidRPr="000409FD">
        <w:rPr>
          <w:b/>
        </w:rPr>
        <w:t xml:space="preserve">Usługa szkolenia dla pracowników administracyjnych AGH z zakresu przeciwdziałania </w:t>
      </w:r>
      <w:proofErr w:type="spellStart"/>
      <w:r w:rsidR="000409FD" w:rsidRPr="000409FD">
        <w:rPr>
          <w:b/>
        </w:rPr>
        <w:t>mobbingowi</w:t>
      </w:r>
      <w:proofErr w:type="spellEnd"/>
      <w:r w:rsidR="000409FD" w:rsidRPr="000409FD">
        <w:rPr>
          <w:b/>
        </w:rPr>
        <w:t xml:space="preserve"> i dyskryminacji w miejscu pracy - KC-zp.272-198/23</w:t>
      </w:r>
      <w:bookmarkStart w:id="0" w:name="_GoBack"/>
      <w:bookmarkEnd w:id="0"/>
      <w:r>
        <w:rPr>
          <w:b/>
        </w:rPr>
        <w:t>.</w:t>
      </w:r>
    </w:p>
    <w:p w14:paraId="4190ABA8" w14:textId="77777777" w:rsidR="000409FD" w:rsidRPr="00AA36AA" w:rsidRDefault="000409FD" w:rsidP="00392A44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392A44" w:rsidRPr="001D740A" w14:paraId="4B694D63" w14:textId="77777777" w:rsidTr="00D55B78">
        <w:trPr>
          <w:trHeight w:val="210"/>
        </w:trPr>
        <w:tc>
          <w:tcPr>
            <w:tcW w:w="1701" w:type="dxa"/>
            <w:vAlign w:val="center"/>
          </w:tcPr>
          <w:p w14:paraId="757B3BC7" w14:textId="77777777"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13B1306A" w14:textId="77777777" w:rsidR="00392A44" w:rsidRPr="00760791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14:paraId="0F9B1460" w14:textId="77777777"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392A44" w:rsidRPr="001D740A" w14:paraId="023FBD6B" w14:textId="77777777" w:rsidTr="00D55B78">
        <w:trPr>
          <w:trHeight w:val="210"/>
        </w:trPr>
        <w:tc>
          <w:tcPr>
            <w:tcW w:w="1701" w:type="dxa"/>
            <w:vAlign w:val="center"/>
          </w:tcPr>
          <w:p w14:paraId="21CAB6BE" w14:textId="77777777"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78D16073" w14:textId="120B9745" w:rsidR="00392A44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  <w:r w:rsidR="000409FD">
              <w:rPr>
                <w:b/>
                <w:color w:val="000000"/>
                <w:sz w:val="22"/>
                <w:szCs w:val="22"/>
              </w:rPr>
              <w:t xml:space="preserve"> b) SWZ</w:t>
            </w:r>
          </w:p>
        </w:tc>
        <w:tc>
          <w:tcPr>
            <w:tcW w:w="2410" w:type="dxa"/>
            <w:vAlign w:val="center"/>
          </w:tcPr>
          <w:p w14:paraId="136E1C48" w14:textId="77777777"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392A44" w:rsidRPr="00DF3D15" w14:paraId="018E46B6" w14:textId="77777777" w:rsidTr="00D55B78">
        <w:trPr>
          <w:trHeight w:val="1286"/>
        </w:trPr>
        <w:tc>
          <w:tcPr>
            <w:tcW w:w="1701" w:type="dxa"/>
            <w:shd w:val="clear" w:color="auto" w:fill="auto"/>
          </w:tcPr>
          <w:p w14:paraId="62525B61" w14:textId="77777777"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888A36" w14:textId="77777777" w:rsidR="00392A44" w:rsidRPr="002F6C4A" w:rsidRDefault="00392A44" w:rsidP="00D55B78">
            <w:r w:rsidRPr="002F6C4A">
              <w:t>…………………..</w:t>
            </w:r>
          </w:p>
          <w:p w14:paraId="6D2AE84C" w14:textId="77777777" w:rsidR="00392A44" w:rsidRPr="002F6C4A" w:rsidRDefault="00392A44" w:rsidP="00D55B78"/>
          <w:p w14:paraId="221E8BAB" w14:textId="77777777" w:rsidR="00392A44" w:rsidRPr="002F6C4A" w:rsidRDefault="00392A44" w:rsidP="00D55B78"/>
          <w:p w14:paraId="08E0F3DE" w14:textId="77777777" w:rsidR="00392A44" w:rsidRPr="002F6C4A" w:rsidRDefault="00392A44" w:rsidP="00D55B78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291B8375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1F8EFA9E" w14:textId="57EAD05E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</w:t>
            </w:r>
            <w:r w:rsidR="000409FD" w:rsidRPr="002F6C4A">
              <w:t xml:space="preserve">posiada </w:t>
            </w:r>
            <w:r>
              <w:t xml:space="preserve">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B315471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3E81531C" w14:textId="6316A8C8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</w:t>
            </w:r>
            <w:r w:rsidR="000409FD">
              <w:t xml:space="preserve">posiada </w:t>
            </w:r>
            <w:r>
              <w:t xml:space="preserve">3-letnie doświadczenie w prowadzeniu zajęć szkoleniowych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25E2DC5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720E94D0" w14:textId="38C7DAB5" w:rsidR="00392A44" w:rsidRDefault="00392A44" w:rsidP="00D55B78">
            <w:pPr>
              <w:tabs>
                <w:tab w:val="left" w:pos="0"/>
              </w:tabs>
              <w:jc w:val="both"/>
            </w:pPr>
            <w:r>
              <w:t>3</w:t>
            </w:r>
            <w:r w:rsidRPr="00392A44">
              <w:t xml:space="preserve">) </w:t>
            </w:r>
            <w:r w:rsidR="000409FD" w:rsidRPr="000409FD">
              <w:t xml:space="preserve">przeprowadziła minimum 4 szkolenia, w okresie ostatnich trzech lat, w z zakresu dotyczącego </w:t>
            </w:r>
            <w:proofErr w:type="spellStart"/>
            <w:r w:rsidR="000409FD" w:rsidRPr="000409FD">
              <w:t>mobbingu</w:t>
            </w:r>
            <w:proofErr w:type="spellEnd"/>
            <w:r w:rsidR="000409FD" w:rsidRPr="000409FD">
              <w:t xml:space="preserve"> i przeciwdziałania </w:t>
            </w:r>
            <w:proofErr w:type="spellStart"/>
            <w:r w:rsidR="000409FD" w:rsidRPr="000409FD">
              <w:t>mobbingowi</w:t>
            </w:r>
            <w:proofErr w:type="spellEnd"/>
            <w:r w:rsidR="000409FD" w:rsidRPr="000409FD">
              <w:t>, każde w wymiarze nie mniejszym niż 6 godzin lekcyjnych (6x45min)</w:t>
            </w:r>
            <w:r w:rsidR="000409FD">
              <w:t xml:space="preserve"> </w:t>
            </w:r>
            <w:r w:rsidRPr="00392A44"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346FDCE3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4279BB78" w14:textId="2232B314" w:rsidR="00392A44" w:rsidRPr="00B3396B" w:rsidRDefault="000409FD" w:rsidP="00D55B78">
            <w:pPr>
              <w:tabs>
                <w:tab w:val="left" w:pos="0"/>
              </w:tabs>
              <w:jc w:val="both"/>
            </w:pPr>
            <w:r>
              <w:t>a</w:t>
            </w:r>
            <w:r w:rsidR="00392A44" w:rsidRPr="00B3396B">
              <w:t xml:space="preserve">) nazwa szkolenia: ……………………………………… </w:t>
            </w:r>
          </w:p>
          <w:p w14:paraId="1D8C13C4" w14:textId="636D1676"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 w:rsidR="00DE62EC">
              <w:t xml:space="preserve"> </w:t>
            </w:r>
            <w:r w:rsidRPr="00392A44">
              <w:t>…</w:t>
            </w:r>
            <w:r w:rsidR="00D167F3">
              <w:t>……………</w:t>
            </w:r>
          </w:p>
          <w:p w14:paraId="06814752" w14:textId="28A88117" w:rsidR="00392A44" w:rsidRPr="00B3396B" w:rsidRDefault="000409FD" w:rsidP="00D55B78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="00392A44" w:rsidRPr="00392A44">
              <w:t xml:space="preserve"> …</w:t>
            </w:r>
            <w:r w:rsidR="00D167F3">
              <w:t>…………..</w:t>
            </w:r>
          </w:p>
          <w:p w14:paraId="037E6678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05ECF51B" w14:textId="3C05A067" w:rsidR="000409FD" w:rsidRPr="00B3396B" w:rsidRDefault="000409FD" w:rsidP="000409FD">
            <w:pPr>
              <w:tabs>
                <w:tab w:val="left" w:pos="0"/>
              </w:tabs>
              <w:jc w:val="both"/>
            </w:pPr>
            <w:r>
              <w:t>b</w:t>
            </w:r>
            <w:r w:rsidRPr="00B3396B">
              <w:t xml:space="preserve">) nazwa szkolenia: ……………………………………… </w:t>
            </w:r>
          </w:p>
          <w:p w14:paraId="6E83C3F4" w14:textId="77777777" w:rsidR="000409FD" w:rsidRPr="00392A44" w:rsidRDefault="000409FD" w:rsidP="000409FD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14:paraId="76C23ED4" w14:textId="77777777" w:rsidR="000409FD" w:rsidRDefault="000409FD" w:rsidP="000409FD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…………..</w:t>
            </w:r>
          </w:p>
          <w:p w14:paraId="619EABEF" w14:textId="77777777" w:rsidR="000409FD" w:rsidRDefault="000409FD" w:rsidP="000409FD">
            <w:pPr>
              <w:tabs>
                <w:tab w:val="left" w:pos="0"/>
              </w:tabs>
              <w:jc w:val="both"/>
            </w:pPr>
          </w:p>
          <w:p w14:paraId="14F14C45" w14:textId="1505A35F" w:rsidR="000409FD" w:rsidRDefault="000409FD" w:rsidP="000409FD">
            <w:pPr>
              <w:tabs>
                <w:tab w:val="left" w:pos="0"/>
              </w:tabs>
              <w:jc w:val="both"/>
            </w:pPr>
            <w:r>
              <w:t>c</w:t>
            </w:r>
            <w:r w:rsidRPr="00B3396B">
              <w:t xml:space="preserve">) nazwa szkolenia: ……………………………………… </w:t>
            </w:r>
          </w:p>
          <w:p w14:paraId="0807B349" w14:textId="77777777" w:rsidR="000409FD" w:rsidRPr="00392A44" w:rsidRDefault="000409FD" w:rsidP="000409FD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14:paraId="4B11E4F0" w14:textId="77777777" w:rsidR="000409FD" w:rsidRDefault="000409FD" w:rsidP="000409FD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…………..</w:t>
            </w:r>
          </w:p>
          <w:p w14:paraId="65BA7D2E" w14:textId="77777777" w:rsidR="000409FD" w:rsidRDefault="000409FD" w:rsidP="000409FD">
            <w:pPr>
              <w:tabs>
                <w:tab w:val="left" w:pos="0"/>
              </w:tabs>
              <w:jc w:val="both"/>
            </w:pPr>
          </w:p>
          <w:p w14:paraId="0888A973" w14:textId="35AC1F0B" w:rsidR="000409FD" w:rsidRPr="00B3396B" w:rsidRDefault="000409FD" w:rsidP="000409FD">
            <w:pPr>
              <w:tabs>
                <w:tab w:val="left" w:pos="0"/>
              </w:tabs>
              <w:jc w:val="both"/>
            </w:pPr>
            <w:r>
              <w:t>d</w:t>
            </w:r>
            <w:r w:rsidRPr="00B3396B">
              <w:t xml:space="preserve">) nazwa szkolenia: ……………………………………… </w:t>
            </w:r>
          </w:p>
          <w:p w14:paraId="7DD96795" w14:textId="77777777" w:rsidR="000409FD" w:rsidRPr="00392A44" w:rsidRDefault="000409FD" w:rsidP="000409FD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14:paraId="6D106BE5" w14:textId="77777777" w:rsidR="000409FD" w:rsidRDefault="000409FD" w:rsidP="000409FD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…………..</w:t>
            </w:r>
          </w:p>
          <w:p w14:paraId="2899C7BE" w14:textId="272FBA72" w:rsidR="000409FD" w:rsidRPr="00431178" w:rsidRDefault="000409FD" w:rsidP="000409FD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E908B48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A3C1907" w14:textId="77777777"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6E991382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1F5ECDD" w14:textId="77777777" w:rsidR="00392A44" w:rsidRDefault="00392A44" w:rsidP="00392A4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328CB852" w14:textId="77777777" w:rsidR="00392A44" w:rsidRDefault="00392A44" w:rsidP="00392A44">
      <w:pPr>
        <w:spacing w:line="360" w:lineRule="auto"/>
        <w:jc w:val="both"/>
      </w:pPr>
    </w:p>
    <w:p w14:paraId="6EB74B94" w14:textId="77777777" w:rsidR="00392A44" w:rsidRPr="005263DB" w:rsidRDefault="00392A44" w:rsidP="00392A44">
      <w:pPr>
        <w:spacing w:line="360" w:lineRule="auto"/>
        <w:jc w:val="both"/>
      </w:pPr>
    </w:p>
    <w:p w14:paraId="08DB597E" w14:textId="77777777" w:rsidR="00392A44" w:rsidRDefault="00392A44" w:rsidP="00392A44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204D977" w14:textId="77777777" w:rsidR="00392A44" w:rsidRDefault="00392A44" w:rsidP="00392A44">
      <w:pPr>
        <w:rPr>
          <w:sz w:val="16"/>
          <w:szCs w:val="16"/>
        </w:rPr>
      </w:pPr>
    </w:p>
    <w:p w14:paraId="6F1787E3" w14:textId="77777777" w:rsidR="00392A44" w:rsidRDefault="00392A44" w:rsidP="00392A44">
      <w:pPr>
        <w:rPr>
          <w:sz w:val="16"/>
          <w:szCs w:val="16"/>
        </w:rPr>
      </w:pPr>
    </w:p>
    <w:p w14:paraId="74C5119D" w14:textId="77777777" w:rsidR="00392A44" w:rsidRDefault="00392A44" w:rsidP="00392A44">
      <w:pPr>
        <w:rPr>
          <w:sz w:val="16"/>
          <w:szCs w:val="16"/>
        </w:rPr>
      </w:pPr>
    </w:p>
    <w:p w14:paraId="4741A181" w14:textId="77777777" w:rsidR="00392A44" w:rsidRDefault="00392A44" w:rsidP="00392A44">
      <w:pPr>
        <w:rPr>
          <w:sz w:val="16"/>
          <w:szCs w:val="16"/>
        </w:rPr>
      </w:pPr>
    </w:p>
    <w:p w14:paraId="3BDDBA3D" w14:textId="77777777" w:rsidR="00392A44" w:rsidRDefault="00392A44" w:rsidP="00392A44">
      <w:pPr>
        <w:rPr>
          <w:sz w:val="16"/>
          <w:szCs w:val="16"/>
        </w:rPr>
      </w:pPr>
    </w:p>
    <w:p w14:paraId="443E90F9" w14:textId="77777777" w:rsidR="00392A44" w:rsidRDefault="00392A44" w:rsidP="00392A44">
      <w:pPr>
        <w:rPr>
          <w:sz w:val="16"/>
          <w:szCs w:val="16"/>
        </w:rPr>
      </w:pPr>
    </w:p>
    <w:p w14:paraId="2F4C7FFE" w14:textId="77777777" w:rsidR="00392A44" w:rsidRPr="00AA36AA" w:rsidRDefault="00392A44" w:rsidP="00392A44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4D6FD74" w14:textId="77777777" w:rsidR="00392A44" w:rsidRPr="00895426" w:rsidRDefault="00392A44" w:rsidP="00392A44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6C61E3C" w14:textId="77777777" w:rsidR="00392A44" w:rsidRPr="00987E4B" w:rsidRDefault="00392A44" w:rsidP="00392A44"/>
    <w:p w14:paraId="5982CE7E" w14:textId="77777777" w:rsidR="00F55B12" w:rsidRPr="00392A44" w:rsidRDefault="00F55B12" w:rsidP="00392A44"/>
    <w:sectPr w:rsidR="00F55B12" w:rsidRPr="00392A44" w:rsidSect="000409FD">
      <w:footnotePr>
        <w:numFmt w:val="chicago"/>
      </w:footnotePr>
      <w:pgSz w:w="11906" w:h="16838"/>
      <w:pgMar w:top="851" w:right="1152" w:bottom="284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51A7D" w14:textId="77777777" w:rsidR="00B76297" w:rsidRDefault="00B76297">
      <w:r>
        <w:separator/>
      </w:r>
    </w:p>
  </w:endnote>
  <w:endnote w:type="continuationSeparator" w:id="0">
    <w:p w14:paraId="4FB1978F" w14:textId="77777777" w:rsidR="00B76297" w:rsidRDefault="00B7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91BC8" w14:textId="77777777" w:rsidR="00B76297" w:rsidRDefault="00B76297">
      <w:r>
        <w:separator/>
      </w:r>
    </w:p>
  </w:footnote>
  <w:footnote w:type="continuationSeparator" w:id="0">
    <w:p w14:paraId="70DC604E" w14:textId="77777777" w:rsidR="00B76297" w:rsidRDefault="00B76297">
      <w:r>
        <w:continuationSeparator/>
      </w:r>
    </w:p>
  </w:footnote>
  <w:footnote w:id="1">
    <w:p w14:paraId="59D7CAC6" w14:textId="77777777" w:rsidR="00392A44" w:rsidRPr="00E60B5C" w:rsidRDefault="00392A44" w:rsidP="00392A44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A0"/>
    <w:rsid w:val="000409FD"/>
    <w:rsid w:val="0010752A"/>
    <w:rsid w:val="002328A0"/>
    <w:rsid w:val="002959F3"/>
    <w:rsid w:val="002A7F51"/>
    <w:rsid w:val="00392A44"/>
    <w:rsid w:val="005141A0"/>
    <w:rsid w:val="00527F15"/>
    <w:rsid w:val="007758D5"/>
    <w:rsid w:val="008539D0"/>
    <w:rsid w:val="008E4A55"/>
    <w:rsid w:val="008E66F9"/>
    <w:rsid w:val="00907B2A"/>
    <w:rsid w:val="009E4F5D"/>
    <w:rsid w:val="00B33027"/>
    <w:rsid w:val="00B76297"/>
    <w:rsid w:val="00C303B2"/>
    <w:rsid w:val="00CA1406"/>
    <w:rsid w:val="00CC50C7"/>
    <w:rsid w:val="00D167F3"/>
    <w:rsid w:val="00DE62EC"/>
    <w:rsid w:val="00EF690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1DDB35"/>
  <w15:chartTrackingRefBased/>
  <w15:docId w15:val="{985CE396-3894-4512-9190-F88E49C7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9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075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52A"/>
  </w:style>
  <w:style w:type="paragraph" w:styleId="Tekstprzypisudolnego">
    <w:name w:val="footnote text"/>
    <w:basedOn w:val="Normalny"/>
    <w:link w:val="TekstprzypisudolnegoZnak"/>
    <w:semiHidden/>
    <w:rsid w:val="00EF690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690C"/>
  </w:style>
  <w:style w:type="character" w:styleId="Odwoanieprzypisudolnego">
    <w:name w:val="footnote reference"/>
    <w:semiHidden/>
    <w:rsid w:val="00EF690C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4</cp:revision>
  <cp:lastPrinted>2023-04-14T10:59:00Z</cp:lastPrinted>
  <dcterms:created xsi:type="dcterms:W3CDTF">2023-04-14T10:30:00Z</dcterms:created>
  <dcterms:modified xsi:type="dcterms:W3CDTF">2023-04-14T10:59:00Z</dcterms:modified>
</cp:coreProperties>
</file>