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396A3C46" w:rsidR="00494506" w:rsidRDefault="008D2AB8" w:rsidP="006B423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824643" w:rsidRPr="00824643">
        <w:rPr>
          <w:b/>
          <w:bCs/>
          <w:sz w:val="20"/>
          <w:szCs w:val="20"/>
        </w:rPr>
        <w:t xml:space="preserve">wynajem </w:t>
      </w:r>
      <w:r w:rsidR="00824643" w:rsidRPr="00941A07">
        <w:rPr>
          <w:b/>
          <w:bCs/>
          <w:sz w:val="20"/>
          <w:szCs w:val="20"/>
        </w:rPr>
        <w:t xml:space="preserve">autokarów wraz z kierowcą do przewozu studentów </w:t>
      </w:r>
      <w:proofErr w:type="spellStart"/>
      <w:r w:rsidR="00824643" w:rsidRPr="00941A07">
        <w:rPr>
          <w:b/>
          <w:bCs/>
          <w:sz w:val="20"/>
          <w:szCs w:val="20"/>
        </w:rPr>
        <w:t>WGGiIŚ</w:t>
      </w:r>
      <w:proofErr w:type="spellEnd"/>
      <w:r w:rsidR="00824643" w:rsidRPr="00941A07">
        <w:rPr>
          <w:b/>
          <w:bCs/>
          <w:sz w:val="20"/>
          <w:szCs w:val="20"/>
        </w:rPr>
        <w:t xml:space="preserve">  AGH w czasie zajęć terenowych – KC-zp.272-</w:t>
      </w:r>
      <w:r w:rsidR="00941A07" w:rsidRPr="00941A07">
        <w:rPr>
          <w:b/>
          <w:bCs/>
          <w:sz w:val="20"/>
          <w:szCs w:val="20"/>
        </w:rPr>
        <w:t>262</w:t>
      </w:r>
      <w:r w:rsidR="00824643" w:rsidRPr="00941A07">
        <w:rPr>
          <w:b/>
          <w:bCs/>
          <w:sz w:val="20"/>
          <w:szCs w:val="20"/>
        </w:rPr>
        <w:t>/</w:t>
      </w:r>
      <w:r w:rsidR="00824643" w:rsidRPr="00824643">
        <w:rPr>
          <w:b/>
          <w:bCs/>
          <w:sz w:val="20"/>
          <w:szCs w:val="20"/>
        </w:rPr>
        <w:t>23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  <w:bookmarkStart w:id="1" w:name="_GoBack"/>
      <w:bookmarkEnd w:id="1"/>
    </w:p>
    <w:p w14:paraId="11080A38" w14:textId="7C7CD2C4" w:rsidR="004D3849" w:rsidRDefault="004D3849" w:rsidP="006B4238">
      <w:pPr>
        <w:jc w:val="both"/>
        <w:rPr>
          <w:sz w:val="20"/>
          <w:szCs w:val="20"/>
        </w:rPr>
      </w:pPr>
    </w:p>
    <w:p w14:paraId="5BAEB3E5" w14:textId="58383A6C" w:rsidR="004D3849" w:rsidRDefault="004D3849" w:rsidP="006B4238">
      <w:pPr>
        <w:jc w:val="both"/>
        <w:rPr>
          <w:sz w:val="20"/>
          <w:szCs w:val="20"/>
        </w:rPr>
      </w:pPr>
    </w:p>
    <w:p w14:paraId="00262019" w14:textId="6C160A97" w:rsidR="004D3849" w:rsidRPr="00646C15" w:rsidRDefault="004D3849" w:rsidP="004D3849">
      <w:pPr>
        <w:pStyle w:val="Tekstpodstawowy"/>
        <w:spacing w:line="240" w:lineRule="auto"/>
        <w:rPr>
          <w:sz w:val="20"/>
          <w:szCs w:val="20"/>
        </w:rPr>
      </w:pPr>
      <w:r w:rsidRPr="001665E6">
        <w:rPr>
          <w:sz w:val="22"/>
          <w:szCs w:val="22"/>
        </w:rPr>
        <w:t>Cena brutto za maksymalną ilość  km</w:t>
      </w:r>
      <w:r w:rsidRPr="004D3849">
        <w:rPr>
          <w:b w:val="0"/>
          <w:sz w:val="22"/>
          <w:szCs w:val="22"/>
        </w:rPr>
        <w:t xml:space="preserve"> </w:t>
      </w:r>
      <w:r w:rsidRPr="004D3849">
        <w:rPr>
          <w:sz w:val="22"/>
          <w:szCs w:val="22"/>
        </w:rPr>
        <w:t xml:space="preserve">tj. </w:t>
      </w:r>
      <w:r w:rsidR="00646C15" w:rsidRPr="00646C15">
        <w:rPr>
          <w:sz w:val="22"/>
          <w:szCs w:val="22"/>
        </w:rPr>
        <w:t>1</w:t>
      </w:r>
      <w:r w:rsidRPr="00646C15">
        <w:rPr>
          <w:sz w:val="22"/>
          <w:szCs w:val="22"/>
        </w:rPr>
        <w:t>00 km</w:t>
      </w:r>
      <w:r w:rsidRPr="00646C15">
        <w:rPr>
          <w:b w:val="0"/>
          <w:sz w:val="22"/>
          <w:szCs w:val="22"/>
        </w:rPr>
        <w:t xml:space="preserve"> -  </w:t>
      </w:r>
      <w:r w:rsidRPr="00646C15">
        <w:rPr>
          <w:sz w:val="22"/>
          <w:szCs w:val="22"/>
        </w:rPr>
        <w:t>…………….…… zł</w:t>
      </w:r>
    </w:p>
    <w:p w14:paraId="7F765640" w14:textId="5E2D18FD" w:rsidR="00494506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646C15">
        <w:t>(słownie brutto: ………………………………………….)</w:t>
      </w:r>
    </w:p>
    <w:p w14:paraId="46E6E14D" w14:textId="225E3006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126522FC" w14:textId="2E453DCF" w:rsidR="004D3849" w:rsidRDefault="004D384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Cena netto za 1 km trasy …………… zł</w:t>
      </w:r>
    </w:p>
    <w:p w14:paraId="3161068A" w14:textId="7244BBE3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51E8F8E9" w14:textId="19836F50" w:rsidR="004D3849" w:rsidRP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4D3849">
        <w:rPr>
          <w:b/>
          <w:sz w:val="22"/>
          <w:szCs w:val="22"/>
        </w:rPr>
        <w:t>Termin realizacji: 26.05.2023 i 02.06.2023</w:t>
      </w:r>
    </w:p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60743F57" w:rsidR="006B4238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</w:t>
      </w:r>
      <w:r w:rsidR="00646C15">
        <w:rPr>
          <w:b/>
          <w:color w:val="FF0000"/>
          <w:sz w:val="22"/>
          <w:szCs w:val="22"/>
          <w:u w:val="single"/>
        </w:rPr>
        <w:t>u</w:t>
      </w:r>
      <w:r>
        <w:rPr>
          <w:b/>
          <w:color w:val="FF0000"/>
          <w:sz w:val="22"/>
          <w:szCs w:val="22"/>
          <w:u w:val="single"/>
        </w:rPr>
        <w:t xml:space="preserve"> przeznaczon</w:t>
      </w:r>
      <w:r w:rsidR="00646C15">
        <w:rPr>
          <w:b/>
          <w:color w:val="FF0000"/>
          <w:sz w:val="22"/>
          <w:szCs w:val="22"/>
          <w:u w:val="single"/>
        </w:rPr>
        <w:t>ego</w:t>
      </w:r>
      <w:r>
        <w:rPr>
          <w:b/>
          <w:color w:val="FF0000"/>
          <w:sz w:val="22"/>
          <w:szCs w:val="22"/>
          <w:u w:val="single"/>
        </w:rPr>
        <w:t xml:space="preserve"> do realizacji zamówienia</w:t>
      </w:r>
    </w:p>
    <w:p w14:paraId="029A7190" w14:textId="7A0356BC" w:rsidR="004D3849" w:rsidRDefault="004D3849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0B4522B1" w14:textId="0C8E3614" w:rsidR="004D3849" w:rsidRPr="00646C15" w:rsidRDefault="004D3849" w:rsidP="004D3849">
      <w:pPr>
        <w:widowControl w:val="0"/>
        <w:ind w:right="1"/>
        <w:jc w:val="both"/>
        <w:rPr>
          <w:b/>
          <w:sz w:val="22"/>
          <w:szCs w:val="22"/>
        </w:rPr>
      </w:pPr>
      <w:r w:rsidRPr="00646C15">
        <w:rPr>
          <w:b/>
          <w:sz w:val="22"/>
          <w:szCs w:val="22"/>
        </w:rPr>
        <w:t>Marka ………………. ….  Rok produkcji …………….    Nr rejestracyjny  ………………………</w:t>
      </w:r>
    </w:p>
    <w:p w14:paraId="2A9B9FB3" w14:textId="47B1CE53" w:rsidR="006B4238" w:rsidRPr="003A3C62" w:rsidRDefault="004D3849" w:rsidP="004D3849">
      <w:pPr>
        <w:widowControl w:val="0"/>
        <w:ind w:right="1"/>
        <w:jc w:val="both"/>
        <w:rPr>
          <w:i/>
        </w:rPr>
      </w:pPr>
      <w:r w:rsidRPr="003A3C62">
        <w:rPr>
          <w:i/>
        </w:rPr>
        <w:t xml:space="preserve"> </w:t>
      </w:r>
      <w:r w:rsidR="006B4238" w:rsidRPr="003A3C62">
        <w:rPr>
          <w:i/>
        </w:rPr>
        <w:t>(brak wskazania nr rejestracyjnego pojazd</w:t>
      </w:r>
      <w:r w:rsidR="006B4238">
        <w:rPr>
          <w:i/>
        </w:rPr>
        <w:t>u</w:t>
      </w:r>
      <w:r w:rsidR="006B4238"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3FD8D2DC" w14:textId="0D600720" w:rsidR="0021292F" w:rsidRPr="0021292F" w:rsidRDefault="0021292F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0"/>
          <w:szCs w:val="20"/>
          <w:u w:val="single"/>
        </w:rPr>
      </w:pPr>
      <w:r w:rsidRPr="0021292F">
        <w:rPr>
          <w:b/>
          <w:color w:val="000000"/>
          <w:sz w:val="20"/>
          <w:szCs w:val="20"/>
          <w:u w:val="single"/>
        </w:rPr>
        <w:t>Oświadczam, iż posiadam licencję uprawniająca do wykonania przewozów krajowych</w:t>
      </w:r>
      <w:r w:rsidR="00646C15">
        <w:rPr>
          <w:b/>
          <w:color w:val="000000"/>
          <w:sz w:val="20"/>
          <w:szCs w:val="20"/>
          <w:u w:val="single"/>
        </w:rPr>
        <w:t xml:space="preserve"> 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ED091E" w14:textId="77777777" w:rsidR="00CF4E2B" w:rsidRDefault="00CF4E2B">
      <w:r>
        <w:separator/>
      </w:r>
    </w:p>
  </w:endnote>
  <w:endnote w:type="continuationSeparator" w:id="0">
    <w:p w14:paraId="227A1CEC" w14:textId="77777777" w:rsidR="00CF4E2B" w:rsidRDefault="00CF4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96CB4D" w14:textId="77777777" w:rsidR="00CF4E2B" w:rsidRDefault="00CF4E2B">
      <w:r>
        <w:separator/>
      </w:r>
    </w:p>
  </w:footnote>
  <w:footnote w:type="continuationSeparator" w:id="0">
    <w:p w14:paraId="7ABB60BB" w14:textId="77777777" w:rsidR="00CF4E2B" w:rsidRDefault="00CF4E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3384F"/>
    <w:rsid w:val="00643C6F"/>
    <w:rsid w:val="00646202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24643"/>
    <w:rsid w:val="00833933"/>
    <w:rsid w:val="008423B0"/>
    <w:rsid w:val="00846B4D"/>
    <w:rsid w:val="00853083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B00728"/>
    <w:rsid w:val="00B03152"/>
    <w:rsid w:val="00B04FA9"/>
    <w:rsid w:val="00B620F9"/>
    <w:rsid w:val="00B770B9"/>
    <w:rsid w:val="00B774DC"/>
    <w:rsid w:val="00BA79C6"/>
    <w:rsid w:val="00BB6B97"/>
    <w:rsid w:val="00BC3299"/>
    <w:rsid w:val="00BE23DB"/>
    <w:rsid w:val="00BF6F0A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CF4E2B"/>
    <w:rsid w:val="00D162F5"/>
    <w:rsid w:val="00D24208"/>
    <w:rsid w:val="00D537A2"/>
    <w:rsid w:val="00D572B5"/>
    <w:rsid w:val="00D60C38"/>
    <w:rsid w:val="00D6115E"/>
    <w:rsid w:val="00D66893"/>
    <w:rsid w:val="00D90ACB"/>
    <w:rsid w:val="00DC1500"/>
    <w:rsid w:val="00E018BF"/>
    <w:rsid w:val="00E44371"/>
    <w:rsid w:val="00E85B62"/>
    <w:rsid w:val="00E949B0"/>
    <w:rsid w:val="00EB3E67"/>
    <w:rsid w:val="00ED3CC2"/>
    <w:rsid w:val="00EE3FB1"/>
    <w:rsid w:val="00F00591"/>
    <w:rsid w:val="00F014EA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CF7C8-8223-4822-B5E4-77F02D6D9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642</Words>
  <Characters>3855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6</cp:revision>
  <cp:lastPrinted>2023-04-12T10:11:00Z</cp:lastPrinted>
  <dcterms:created xsi:type="dcterms:W3CDTF">2023-04-12T10:11:00Z</dcterms:created>
  <dcterms:modified xsi:type="dcterms:W3CDTF">2023-04-28T08:25:00Z</dcterms:modified>
</cp:coreProperties>
</file>