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942D5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36E32" w:rsidRPr="00C36E3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F75C49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404A6B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17C485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7F0229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26C1E2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8CC839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8E1537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74C90C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7F5B23F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67F415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AF9E66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00870F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EE3212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A7CACF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C035B1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7CB3EE7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36E32" w:rsidRPr="00C36E32">
        <w:rPr>
          <w:rFonts w:eastAsia="Times New Roman" w:cs="Calibri"/>
          <w:b/>
          <w:lang w:eastAsia="pl-PL"/>
        </w:rPr>
        <w:t>świadczenie usług prania pościeli wraz z transportem dla Centrum Konferencyjno - Szkoleniowego AGH w Łukęcinie - KC-zp.272-280/23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B38F5D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33B1AD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D822BC9" w14:textId="4F78FC00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</w:t>
      </w:r>
      <w:r w:rsidR="00885ECF">
        <w:rPr>
          <w:rFonts w:cs="Calibri"/>
          <w:bCs/>
          <w:iCs/>
          <w:color w:val="000000"/>
          <w:lang w:eastAsia="x-none"/>
        </w:rPr>
        <w:t xml:space="preserve">1, pkt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75D68A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29B5AF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CFDA59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9C6BFB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B4AC5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645351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11996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635EDA9" w14:textId="77777777" w:rsidR="008F3D36" w:rsidRPr="00432E10" w:rsidRDefault="008F3D36" w:rsidP="00BC62D8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DEB5AEB" w14:textId="77777777" w:rsidR="005103B9" w:rsidRPr="009475A8" w:rsidRDefault="008F3D36" w:rsidP="00BC62D8">
      <w:pPr>
        <w:tabs>
          <w:tab w:val="left" w:pos="0"/>
        </w:tabs>
        <w:spacing w:after="0" w:line="240" w:lineRule="auto"/>
        <w:ind w:left="425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BE3F9" w14:textId="77777777" w:rsidR="000957A1" w:rsidRDefault="000957A1" w:rsidP="0038231F">
      <w:pPr>
        <w:spacing w:after="0" w:line="240" w:lineRule="auto"/>
      </w:pPr>
      <w:r>
        <w:separator/>
      </w:r>
    </w:p>
  </w:endnote>
  <w:endnote w:type="continuationSeparator" w:id="0">
    <w:p w14:paraId="3E30F376" w14:textId="77777777" w:rsidR="000957A1" w:rsidRDefault="000957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06B66" w14:textId="77777777" w:rsidR="00C36E32" w:rsidRDefault="00C36E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CA7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8A65B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F18A8" w14:textId="77777777" w:rsidR="00C36E32" w:rsidRDefault="00C36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B99DA" w14:textId="77777777" w:rsidR="000957A1" w:rsidRDefault="000957A1" w:rsidP="0038231F">
      <w:pPr>
        <w:spacing w:after="0" w:line="240" w:lineRule="auto"/>
      </w:pPr>
      <w:r>
        <w:separator/>
      </w:r>
    </w:p>
  </w:footnote>
  <w:footnote w:type="continuationSeparator" w:id="0">
    <w:p w14:paraId="1AA55CA1" w14:textId="77777777" w:rsidR="000957A1" w:rsidRDefault="000957A1" w:rsidP="0038231F">
      <w:pPr>
        <w:spacing w:after="0" w:line="240" w:lineRule="auto"/>
      </w:pPr>
      <w:r>
        <w:continuationSeparator/>
      </w:r>
    </w:p>
  </w:footnote>
  <w:footnote w:id="1">
    <w:p w14:paraId="3884690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4ABE9ED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2DBE4" w14:textId="77777777" w:rsidR="00C36E32" w:rsidRDefault="00C36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A5F85" w14:textId="77777777" w:rsidR="00C36E32" w:rsidRDefault="00C36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E3D7B" w14:textId="77777777" w:rsidR="00C36E32" w:rsidRDefault="00C36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940997">
    <w:abstractNumId w:val="7"/>
  </w:num>
  <w:num w:numId="2" w16cid:durableId="1866677085">
    <w:abstractNumId w:val="0"/>
  </w:num>
  <w:num w:numId="3" w16cid:durableId="1736583436">
    <w:abstractNumId w:val="6"/>
  </w:num>
  <w:num w:numId="4" w16cid:durableId="1689746581">
    <w:abstractNumId w:val="9"/>
  </w:num>
  <w:num w:numId="5" w16cid:durableId="872039663">
    <w:abstractNumId w:val="8"/>
  </w:num>
  <w:num w:numId="6" w16cid:durableId="1510176713">
    <w:abstractNumId w:val="5"/>
  </w:num>
  <w:num w:numId="7" w16cid:durableId="1671642568">
    <w:abstractNumId w:val="1"/>
  </w:num>
  <w:num w:numId="8" w16cid:durableId="1375084622">
    <w:abstractNumId w:val="3"/>
  </w:num>
  <w:num w:numId="9" w16cid:durableId="1200239332">
    <w:abstractNumId w:val="2"/>
  </w:num>
  <w:num w:numId="10" w16cid:durableId="1203637990">
    <w:abstractNumId w:val="4"/>
  </w:num>
  <w:num w:numId="11" w16cid:durableId="17948591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7A1"/>
    <w:rsid w:val="00023477"/>
    <w:rsid w:val="000247FF"/>
    <w:rsid w:val="00025C8D"/>
    <w:rsid w:val="000303EE"/>
    <w:rsid w:val="00073C3D"/>
    <w:rsid w:val="000805B5"/>
    <w:rsid w:val="000809B6"/>
    <w:rsid w:val="00091A4B"/>
    <w:rsid w:val="000957A1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ECF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62D8"/>
    <w:rsid w:val="00BD3D80"/>
    <w:rsid w:val="00C014B5"/>
    <w:rsid w:val="00C113BF"/>
    <w:rsid w:val="00C36E32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369390"/>
  <w15:chartTrackingRefBased/>
  <w15:docId w15:val="{782AF0BD-BACF-487C-95B1-FFE3069C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77A12-43C2-4B85-94C6-D54FE486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Maria Lepa</cp:lastModifiedBy>
  <cp:revision>4</cp:revision>
  <cp:lastPrinted>2016-07-26T10:32:00Z</cp:lastPrinted>
  <dcterms:created xsi:type="dcterms:W3CDTF">2023-05-08T10:28:00Z</dcterms:created>
  <dcterms:modified xsi:type="dcterms:W3CDTF">2023-05-09T07:27:00Z</dcterms:modified>
</cp:coreProperties>
</file>