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71AA4" w14:textId="77777777" w:rsidR="00D665F5" w:rsidRDefault="00947A38" w:rsidP="00D665F5">
      <w:pPr>
        <w:spacing w:after="240"/>
        <w:jc w:val="right"/>
        <w:rPr>
          <w:sz w:val="22"/>
          <w:szCs w:val="22"/>
        </w:rPr>
      </w:pPr>
      <w:r w:rsidRPr="00947A3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47A38">
        <w:rPr>
          <w:sz w:val="22"/>
          <w:szCs w:val="22"/>
        </w:rPr>
        <w:t>2023-05-10</w:t>
      </w:r>
    </w:p>
    <w:p w14:paraId="5575EC8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7FFE710" w14:textId="77777777" w:rsidR="00947A38" w:rsidRPr="00947A38" w:rsidRDefault="00947A38" w:rsidP="00577BC6">
      <w:pPr>
        <w:spacing w:after="40"/>
        <w:rPr>
          <w:b/>
          <w:bCs/>
          <w:sz w:val="22"/>
          <w:szCs w:val="22"/>
        </w:rPr>
      </w:pPr>
      <w:r w:rsidRPr="00947A38">
        <w:rPr>
          <w:b/>
          <w:bCs/>
          <w:sz w:val="22"/>
          <w:szCs w:val="22"/>
        </w:rPr>
        <w:t>Akademia Górniczo - Hutnicza</w:t>
      </w:r>
    </w:p>
    <w:p w14:paraId="1F50197F" w14:textId="77777777" w:rsidR="00947A38" w:rsidRPr="00947A38" w:rsidRDefault="00947A38" w:rsidP="00577BC6">
      <w:pPr>
        <w:spacing w:after="40"/>
        <w:rPr>
          <w:b/>
          <w:bCs/>
          <w:sz w:val="22"/>
          <w:szCs w:val="22"/>
        </w:rPr>
      </w:pPr>
      <w:r w:rsidRPr="00947A38">
        <w:rPr>
          <w:b/>
          <w:bCs/>
          <w:sz w:val="22"/>
          <w:szCs w:val="22"/>
        </w:rPr>
        <w:t>im. Stanisława Staszica w Krakowie</w:t>
      </w:r>
    </w:p>
    <w:p w14:paraId="5EEED7F4" w14:textId="77777777" w:rsidR="00D665F5" w:rsidRPr="00D91931" w:rsidRDefault="00947A38" w:rsidP="00577BC6">
      <w:pPr>
        <w:spacing w:after="40"/>
        <w:rPr>
          <w:b/>
          <w:bCs/>
          <w:sz w:val="22"/>
          <w:szCs w:val="22"/>
        </w:rPr>
      </w:pPr>
      <w:r w:rsidRPr="00947A38">
        <w:rPr>
          <w:b/>
          <w:bCs/>
          <w:sz w:val="22"/>
          <w:szCs w:val="22"/>
        </w:rPr>
        <w:t>Dział Zamówień Publicznych</w:t>
      </w:r>
    </w:p>
    <w:p w14:paraId="1C71CA6E" w14:textId="5F10B905" w:rsidR="00D665F5" w:rsidRPr="00BD5546" w:rsidRDefault="00947A38" w:rsidP="00D665F5">
      <w:pPr>
        <w:rPr>
          <w:sz w:val="22"/>
          <w:szCs w:val="22"/>
        </w:rPr>
      </w:pPr>
      <w:r w:rsidRPr="00947A3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47A38">
        <w:rPr>
          <w:sz w:val="22"/>
          <w:szCs w:val="22"/>
        </w:rPr>
        <w:t>30</w:t>
      </w:r>
      <w:r w:rsidR="00DC2E7E">
        <w:rPr>
          <w:sz w:val="22"/>
          <w:szCs w:val="22"/>
        </w:rPr>
        <w:t xml:space="preserve">, </w:t>
      </w:r>
      <w:r w:rsidRPr="00947A3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47A38">
        <w:rPr>
          <w:sz w:val="22"/>
          <w:szCs w:val="22"/>
        </w:rPr>
        <w:t>Kraków</w:t>
      </w:r>
    </w:p>
    <w:p w14:paraId="546FAA8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47A38" w:rsidRPr="00947A38">
        <w:rPr>
          <w:b/>
          <w:sz w:val="22"/>
          <w:szCs w:val="22"/>
        </w:rPr>
        <w:t>KC-zp.272-180/23</w:t>
      </w:r>
      <w:r w:rsidR="00A80738">
        <w:rPr>
          <w:sz w:val="24"/>
        </w:rPr>
        <w:tab/>
        <w:t xml:space="preserve"> </w:t>
      </w:r>
    </w:p>
    <w:p w14:paraId="5AEE3C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2786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67EFC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F6572D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1F3EC12" w14:textId="77777777" w:rsidR="00C659E2" w:rsidRPr="00577BC6" w:rsidRDefault="00C659E2" w:rsidP="00DC2E7E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47A38" w:rsidRPr="00947A38">
        <w:rPr>
          <w:sz w:val="22"/>
          <w:szCs w:val="22"/>
        </w:rPr>
        <w:t xml:space="preserve">Tryb podstawowy bez negocjacji - art. 275 pkt. 1 ustawy </w:t>
      </w:r>
      <w:proofErr w:type="spellStart"/>
      <w:r w:rsidR="00947A38" w:rsidRPr="00947A3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5B47317" w14:textId="77777777" w:rsidR="00A80738" w:rsidRDefault="00947A38" w:rsidP="00DC2E7E">
      <w:pPr>
        <w:pStyle w:val="Tekstpodstawowywcity"/>
        <w:ind w:firstLine="0"/>
        <w:jc w:val="center"/>
        <w:rPr>
          <w:b/>
          <w:sz w:val="22"/>
          <w:szCs w:val="22"/>
        </w:rPr>
      </w:pPr>
      <w:r w:rsidRPr="00947A38">
        <w:rPr>
          <w:b/>
          <w:sz w:val="22"/>
          <w:szCs w:val="22"/>
        </w:rPr>
        <w:t>Przebudowa pomieszczeń Katedry Automatyzacji Procesów WIMIR w hali H-B1B2 - KC-zp.272-180/23</w:t>
      </w:r>
    </w:p>
    <w:p w14:paraId="790CCE4D" w14:textId="77777777" w:rsidR="00DC2E7E" w:rsidRPr="00577BC6" w:rsidRDefault="00DC2E7E" w:rsidP="00DC2E7E">
      <w:pPr>
        <w:pStyle w:val="Tekstpodstawowywcity"/>
        <w:ind w:firstLine="0"/>
        <w:jc w:val="center"/>
        <w:rPr>
          <w:sz w:val="22"/>
          <w:szCs w:val="22"/>
        </w:rPr>
      </w:pPr>
    </w:p>
    <w:p w14:paraId="66AFF944" w14:textId="77777777" w:rsidR="00D665F5" w:rsidRPr="00577BC6" w:rsidRDefault="00D665F5" w:rsidP="00DC2E7E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7FAA396" w14:textId="77777777" w:rsidR="00A80738" w:rsidRPr="00577BC6" w:rsidRDefault="00D665F5" w:rsidP="00DC2E7E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47A38" w:rsidRPr="00947A38">
        <w:rPr>
          <w:sz w:val="22"/>
          <w:szCs w:val="22"/>
        </w:rPr>
        <w:t>10/05/2023</w:t>
      </w:r>
      <w:r w:rsidR="00FF4AB1" w:rsidRPr="00577BC6">
        <w:rPr>
          <w:sz w:val="22"/>
          <w:szCs w:val="22"/>
        </w:rPr>
        <w:t xml:space="preserve"> o godz. </w:t>
      </w:r>
      <w:r w:rsidR="00947A38" w:rsidRPr="00947A38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03C04AB" w14:textId="77777777" w:rsidTr="003F57CD">
        <w:tc>
          <w:tcPr>
            <w:tcW w:w="993" w:type="dxa"/>
            <w:shd w:val="clear" w:color="auto" w:fill="auto"/>
            <w:vAlign w:val="center"/>
          </w:tcPr>
          <w:p w14:paraId="35626AF7" w14:textId="77777777" w:rsidR="00D665F5" w:rsidRPr="00490DC0" w:rsidRDefault="00D665F5" w:rsidP="00DC2E7E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BAE456C" w14:textId="77777777" w:rsidR="00D665F5" w:rsidRPr="00490DC0" w:rsidRDefault="00D665F5" w:rsidP="00DC2E7E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AA02D9" w14:textId="77777777" w:rsidR="00D665F5" w:rsidRPr="00490DC0" w:rsidRDefault="00D665F5" w:rsidP="00DC2E7E">
            <w:pPr>
              <w:jc w:val="center"/>
            </w:pPr>
            <w:r w:rsidRPr="00490DC0">
              <w:t>Cena oferty</w:t>
            </w:r>
          </w:p>
        </w:tc>
      </w:tr>
      <w:tr w:rsidR="00947A38" w:rsidRPr="00493F8C" w14:paraId="2874C7CE" w14:textId="77777777" w:rsidTr="00F56975">
        <w:tc>
          <w:tcPr>
            <w:tcW w:w="993" w:type="dxa"/>
            <w:shd w:val="clear" w:color="auto" w:fill="auto"/>
            <w:vAlign w:val="center"/>
          </w:tcPr>
          <w:p w14:paraId="398BD2B0" w14:textId="77777777" w:rsidR="00947A38" w:rsidRPr="00490DC0" w:rsidRDefault="00947A38" w:rsidP="00DC2E7E">
            <w:pPr>
              <w:jc w:val="center"/>
            </w:pPr>
            <w:r w:rsidRPr="00947A38">
              <w:t>1</w:t>
            </w:r>
          </w:p>
        </w:tc>
        <w:tc>
          <w:tcPr>
            <w:tcW w:w="5244" w:type="dxa"/>
            <w:shd w:val="clear" w:color="auto" w:fill="auto"/>
          </w:tcPr>
          <w:p w14:paraId="470BF95C" w14:textId="77777777" w:rsidR="00947A38" w:rsidRDefault="00DC2E7E" w:rsidP="00DC2E7E">
            <w:pPr>
              <w:jc w:val="both"/>
              <w:rPr>
                <w:lang w:val="en-US"/>
              </w:rPr>
            </w:pPr>
            <w:proofErr w:type="spellStart"/>
            <w:r w:rsidRPr="00DC2E7E">
              <w:rPr>
                <w:lang w:val="en-US"/>
              </w:rPr>
              <w:t>Personel</w:t>
            </w:r>
            <w:proofErr w:type="spellEnd"/>
            <w:r w:rsidRPr="00DC2E7E">
              <w:rPr>
                <w:lang w:val="en-US"/>
              </w:rPr>
              <w:t xml:space="preserve"> </w:t>
            </w:r>
            <w:proofErr w:type="spellStart"/>
            <w:r w:rsidRPr="00DC2E7E">
              <w:rPr>
                <w:lang w:val="en-US"/>
              </w:rPr>
              <w:t>Procare</w:t>
            </w:r>
            <w:proofErr w:type="spellEnd"/>
            <w:r w:rsidRPr="00DC2E7E">
              <w:rPr>
                <w:lang w:val="en-US"/>
              </w:rPr>
              <w:t xml:space="preserve"> sp. z </w:t>
            </w:r>
            <w:proofErr w:type="spellStart"/>
            <w:r w:rsidRPr="00DC2E7E">
              <w:rPr>
                <w:lang w:val="en-US"/>
              </w:rPr>
              <w:t>o.</w:t>
            </w:r>
            <w:r>
              <w:rPr>
                <w:lang w:val="en-US"/>
              </w:rPr>
              <w:t>o.</w:t>
            </w:r>
            <w:proofErr w:type="spellEnd"/>
          </w:p>
          <w:p w14:paraId="1FB5BD35" w14:textId="77777777" w:rsidR="00DC2E7E" w:rsidRDefault="00DC2E7E" w:rsidP="00DC2E7E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Św</w:t>
            </w:r>
            <w:proofErr w:type="spellEnd"/>
            <w:r>
              <w:rPr>
                <w:lang w:val="en-US"/>
              </w:rPr>
              <w:t>. Filipa 23/4</w:t>
            </w:r>
          </w:p>
          <w:p w14:paraId="41110799" w14:textId="3CEC65BB" w:rsidR="00DC2E7E" w:rsidRPr="00DC2E7E" w:rsidRDefault="00DC2E7E" w:rsidP="00DC2E7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31-150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5D5438" w14:textId="77777777" w:rsidR="00947A38" w:rsidRPr="00490DC0" w:rsidRDefault="00947A38" w:rsidP="00DC2E7E">
            <w:pPr>
              <w:jc w:val="both"/>
            </w:pPr>
            <w:r w:rsidRPr="00947A38">
              <w:t>1 689 960.49 zł</w:t>
            </w:r>
          </w:p>
        </w:tc>
      </w:tr>
      <w:tr w:rsidR="00947A38" w:rsidRPr="00493F8C" w14:paraId="627F7A6B" w14:textId="77777777" w:rsidTr="00F56975">
        <w:tc>
          <w:tcPr>
            <w:tcW w:w="993" w:type="dxa"/>
            <w:shd w:val="clear" w:color="auto" w:fill="auto"/>
            <w:vAlign w:val="center"/>
          </w:tcPr>
          <w:p w14:paraId="2321ED0C" w14:textId="77777777" w:rsidR="00947A38" w:rsidRPr="00490DC0" w:rsidRDefault="00947A38" w:rsidP="00DC2E7E">
            <w:pPr>
              <w:jc w:val="center"/>
            </w:pPr>
            <w:r w:rsidRPr="00947A38">
              <w:t>2</w:t>
            </w:r>
          </w:p>
        </w:tc>
        <w:tc>
          <w:tcPr>
            <w:tcW w:w="5244" w:type="dxa"/>
            <w:shd w:val="clear" w:color="auto" w:fill="auto"/>
          </w:tcPr>
          <w:p w14:paraId="678FBC93" w14:textId="77777777" w:rsidR="00947A38" w:rsidRPr="00490DC0" w:rsidRDefault="00947A38" w:rsidP="00DC2E7E">
            <w:r w:rsidRPr="00947A38">
              <w:t>Kamil Trybuś Engineering</w:t>
            </w:r>
          </w:p>
          <w:p w14:paraId="10423DBB" w14:textId="77777777" w:rsidR="00947A38" w:rsidRPr="00490DC0" w:rsidRDefault="00947A38" w:rsidP="00DC2E7E">
            <w:r w:rsidRPr="00947A38">
              <w:t>Wybickiego</w:t>
            </w:r>
            <w:r w:rsidRPr="00490DC0">
              <w:t xml:space="preserve"> </w:t>
            </w:r>
            <w:r w:rsidRPr="00947A38">
              <w:t>1/5</w:t>
            </w:r>
            <w:r w:rsidRPr="00490DC0">
              <w:t xml:space="preserve"> </w:t>
            </w:r>
          </w:p>
          <w:p w14:paraId="5846D8BE" w14:textId="77777777" w:rsidR="00947A38" w:rsidRPr="00490DC0" w:rsidRDefault="00947A38" w:rsidP="00DC2E7E">
            <w:pPr>
              <w:jc w:val="both"/>
            </w:pPr>
            <w:r w:rsidRPr="00947A38">
              <w:t>31-261</w:t>
            </w:r>
            <w:r w:rsidRPr="00490DC0">
              <w:t xml:space="preserve"> </w:t>
            </w:r>
            <w:r w:rsidRPr="00947A3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F5D880" w14:textId="77777777" w:rsidR="00947A38" w:rsidRPr="00490DC0" w:rsidRDefault="00947A38" w:rsidP="00DC2E7E">
            <w:pPr>
              <w:jc w:val="both"/>
            </w:pPr>
            <w:r w:rsidRPr="00947A38">
              <w:t>1 363 000.00 zł</w:t>
            </w:r>
          </w:p>
        </w:tc>
      </w:tr>
      <w:tr w:rsidR="00947A38" w:rsidRPr="00493F8C" w14:paraId="6858F48A" w14:textId="77777777" w:rsidTr="00F56975">
        <w:tc>
          <w:tcPr>
            <w:tcW w:w="993" w:type="dxa"/>
            <w:shd w:val="clear" w:color="auto" w:fill="auto"/>
            <w:vAlign w:val="center"/>
          </w:tcPr>
          <w:p w14:paraId="4F88457E" w14:textId="77777777" w:rsidR="00947A38" w:rsidRPr="00490DC0" w:rsidRDefault="00947A38" w:rsidP="00DC2E7E">
            <w:pPr>
              <w:jc w:val="center"/>
            </w:pPr>
            <w:r w:rsidRPr="00947A38">
              <w:t>3</w:t>
            </w:r>
          </w:p>
        </w:tc>
        <w:tc>
          <w:tcPr>
            <w:tcW w:w="5244" w:type="dxa"/>
            <w:shd w:val="clear" w:color="auto" w:fill="auto"/>
          </w:tcPr>
          <w:p w14:paraId="39DEDED2" w14:textId="1C956E9C" w:rsidR="00947A38" w:rsidRDefault="00DC2E7E" w:rsidP="00DC2E7E">
            <w:r>
              <w:t>Konsorcjum</w:t>
            </w:r>
          </w:p>
          <w:p w14:paraId="28D45849" w14:textId="1B38FD21" w:rsidR="00DC2E7E" w:rsidRPr="00490DC0" w:rsidRDefault="00DC2E7E" w:rsidP="00DC2E7E">
            <w:r>
              <w:t xml:space="preserve">Lider: </w:t>
            </w:r>
            <w:proofErr w:type="spellStart"/>
            <w:r>
              <w:t>Stambud</w:t>
            </w:r>
            <w:proofErr w:type="spellEnd"/>
            <w:r>
              <w:t xml:space="preserve"> sp. z o.o. </w:t>
            </w:r>
          </w:p>
          <w:p w14:paraId="3616F548" w14:textId="77777777" w:rsidR="00947A38" w:rsidRPr="00490DC0" w:rsidRDefault="00947A38" w:rsidP="00DC2E7E">
            <w:r w:rsidRPr="00947A38">
              <w:t>Św. Wojciecha</w:t>
            </w:r>
            <w:r w:rsidRPr="00490DC0">
              <w:t xml:space="preserve"> </w:t>
            </w:r>
            <w:r w:rsidRPr="00947A38">
              <w:t>89</w:t>
            </w:r>
            <w:r w:rsidRPr="00490DC0">
              <w:t xml:space="preserve"> </w:t>
            </w:r>
          </w:p>
          <w:p w14:paraId="45D4EE29" w14:textId="77777777" w:rsidR="00947A38" w:rsidRDefault="00947A38" w:rsidP="00DC2E7E">
            <w:pPr>
              <w:jc w:val="both"/>
            </w:pPr>
            <w:r w:rsidRPr="00947A38">
              <w:t>32-085</w:t>
            </w:r>
            <w:r w:rsidRPr="00490DC0">
              <w:t xml:space="preserve"> </w:t>
            </w:r>
            <w:r w:rsidRPr="00947A38">
              <w:t>Modlnica</w:t>
            </w:r>
          </w:p>
          <w:p w14:paraId="29CCA094" w14:textId="6E21D18E" w:rsidR="00DC2E7E" w:rsidRPr="00490DC0" w:rsidRDefault="00DC2E7E" w:rsidP="00DC2E7E">
            <w:pPr>
              <w:jc w:val="both"/>
            </w:pPr>
            <w:r>
              <w:t>Partner: 2K – Budownictwo sp. z o.o. sp.k.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3903F1" w14:textId="77777777" w:rsidR="00947A38" w:rsidRPr="00490DC0" w:rsidRDefault="00947A38" w:rsidP="00DC2E7E">
            <w:pPr>
              <w:jc w:val="both"/>
            </w:pPr>
            <w:r w:rsidRPr="00947A38">
              <w:t>1 844 701.42 zł</w:t>
            </w:r>
          </w:p>
        </w:tc>
      </w:tr>
      <w:tr w:rsidR="00947A38" w:rsidRPr="00493F8C" w14:paraId="0333BABA" w14:textId="77777777" w:rsidTr="00F56975">
        <w:tc>
          <w:tcPr>
            <w:tcW w:w="993" w:type="dxa"/>
            <w:shd w:val="clear" w:color="auto" w:fill="auto"/>
            <w:vAlign w:val="center"/>
          </w:tcPr>
          <w:p w14:paraId="37AA309E" w14:textId="77777777" w:rsidR="00947A38" w:rsidRPr="00490DC0" w:rsidRDefault="00947A38" w:rsidP="00DC2E7E">
            <w:pPr>
              <w:jc w:val="center"/>
            </w:pPr>
            <w:r w:rsidRPr="00947A38">
              <w:t>4</w:t>
            </w:r>
          </w:p>
        </w:tc>
        <w:tc>
          <w:tcPr>
            <w:tcW w:w="5244" w:type="dxa"/>
            <w:shd w:val="clear" w:color="auto" w:fill="auto"/>
          </w:tcPr>
          <w:p w14:paraId="1717F91D" w14:textId="77777777" w:rsidR="00947A38" w:rsidRPr="00490DC0" w:rsidRDefault="00947A38" w:rsidP="00DC2E7E">
            <w:r w:rsidRPr="00947A38">
              <w:t>P.M. ELEKTRO-MAX PIOTR MOROŃSKI</w:t>
            </w:r>
          </w:p>
          <w:p w14:paraId="0DBC8D9A" w14:textId="762B986D" w:rsidR="00947A38" w:rsidRPr="00490DC0" w:rsidRDefault="00DC2E7E" w:rsidP="00DC2E7E">
            <w:r>
              <w:t xml:space="preserve">Raciborowice </w:t>
            </w:r>
            <w:r w:rsidR="00947A38" w:rsidRPr="00947A38">
              <w:t>Pod Akacjami</w:t>
            </w:r>
            <w:r w:rsidR="00947A38" w:rsidRPr="00490DC0">
              <w:t xml:space="preserve"> </w:t>
            </w:r>
            <w:r w:rsidR="00947A38" w:rsidRPr="00947A38">
              <w:t>6</w:t>
            </w:r>
            <w:r w:rsidR="00947A38" w:rsidRPr="00490DC0">
              <w:t xml:space="preserve"> </w:t>
            </w:r>
          </w:p>
          <w:p w14:paraId="15910C0A" w14:textId="77777777" w:rsidR="00947A38" w:rsidRPr="00490DC0" w:rsidRDefault="00947A38" w:rsidP="00DC2E7E">
            <w:pPr>
              <w:jc w:val="both"/>
            </w:pPr>
            <w:r w:rsidRPr="00947A38">
              <w:t>32-091</w:t>
            </w:r>
            <w:r w:rsidRPr="00490DC0">
              <w:t xml:space="preserve"> </w:t>
            </w:r>
            <w:r w:rsidRPr="00947A38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878CDC" w14:textId="77777777" w:rsidR="00947A38" w:rsidRPr="00490DC0" w:rsidRDefault="00947A38" w:rsidP="00DC2E7E">
            <w:pPr>
              <w:jc w:val="both"/>
            </w:pPr>
            <w:r w:rsidRPr="00947A38">
              <w:t>1 489 653.92 zł</w:t>
            </w:r>
          </w:p>
        </w:tc>
      </w:tr>
      <w:tr w:rsidR="00947A38" w:rsidRPr="00493F8C" w14:paraId="3679335A" w14:textId="77777777" w:rsidTr="00F56975">
        <w:tc>
          <w:tcPr>
            <w:tcW w:w="993" w:type="dxa"/>
            <w:shd w:val="clear" w:color="auto" w:fill="auto"/>
            <w:vAlign w:val="center"/>
          </w:tcPr>
          <w:p w14:paraId="728F2D23" w14:textId="77777777" w:rsidR="00947A38" w:rsidRPr="00490DC0" w:rsidRDefault="00947A38" w:rsidP="00DC2E7E">
            <w:pPr>
              <w:jc w:val="center"/>
            </w:pPr>
            <w:r w:rsidRPr="00947A38">
              <w:t>5</w:t>
            </w:r>
          </w:p>
        </w:tc>
        <w:tc>
          <w:tcPr>
            <w:tcW w:w="5244" w:type="dxa"/>
            <w:shd w:val="clear" w:color="auto" w:fill="auto"/>
          </w:tcPr>
          <w:p w14:paraId="79C38110" w14:textId="7223D7A3" w:rsidR="00947A38" w:rsidRDefault="00DC2E7E" w:rsidP="00DC2E7E">
            <w:r>
              <w:t>Konsorcjum:</w:t>
            </w:r>
          </w:p>
          <w:p w14:paraId="7FBFE546" w14:textId="43F39747" w:rsidR="00DC2E7E" w:rsidRDefault="00DC2E7E" w:rsidP="00DC2E7E">
            <w:proofErr w:type="spellStart"/>
            <w:r>
              <w:t>Murkrak</w:t>
            </w:r>
            <w:proofErr w:type="spellEnd"/>
            <w:r>
              <w:t xml:space="preserve"> sp. z o.o. sp.k.</w:t>
            </w:r>
          </w:p>
          <w:p w14:paraId="5C3B4290" w14:textId="59F2C339" w:rsidR="00947A38" w:rsidRPr="00490DC0" w:rsidRDefault="00DC2E7E" w:rsidP="00DC2E7E">
            <w:r>
              <w:t xml:space="preserve">Ul. </w:t>
            </w:r>
            <w:r w:rsidR="00947A38" w:rsidRPr="00947A38">
              <w:t>B2</w:t>
            </w:r>
            <w:r w:rsidR="00947A38" w:rsidRPr="00490DC0">
              <w:t xml:space="preserve"> </w:t>
            </w:r>
            <w:r w:rsidR="00947A38" w:rsidRPr="00947A38">
              <w:t>9</w:t>
            </w:r>
            <w:r w:rsidR="00947A38" w:rsidRPr="00490DC0">
              <w:t xml:space="preserve"> </w:t>
            </w:r>
          </w:p>
          <w:p w14:paraId="77C6BF35" w14:textId="77777777" w:rsidR="00947A38" w:rsidRDefault="00947A38" w:rsidP="00DC2E7E">
            <w:pPr>
              <w:jc w:val="both"/>
            </w:pPr>
            <w:r w:rsidRPr="00947A38">
              <w:t>32-086</w:t>
            </w:r>
            <w:r w:rsidRPr="00490DC0">
              <w:t xml:space="preserve"> </w:t>
            </w:r>
            <w:proofErr w:type="spellStart"/>
            <w:r w:rsidRPr="00947A38">
              <w:t>Węgrzce</w:t>
            </w:r>
            <w:proofErr w:type="spellEnd"/>
          </w:p>
          <w:p w14:paraId="063442F1" w14:textId="77777777" w:rsidR="00DC2E7E" w:rsidRDefault="00DC2E7E" w:rsidP="00DC2E7E">
            <w:pPr>
              <w:jc w:val="both"/>
            </w:pPr>
            <w:r>
              <w:t>Partner:</w:t>
            </w:r>
          </w:p>
          <w:p w14:paraId="1881845C" w14:textId="77777777" w:rsidR="00DC2E7E" w:rsidRDefault="00DC2E7E" w:rsidP="00DC2E7E">
            <w:pPr>
              <w:jc w:val="both"/>
            </w:pPr>
            <w:r>
              <w:t xml:space="preserve">Zygmunt </w:t>
            </w:r>
            <w:proofErr w:type="spellStart"/>
            <w:r>
              <w:t>Murdza</w:t>
            </w:r>
            <w:proofErr w:type="spellEnd"/>
            <w:r>
              <w:t xml:space="preserve"> Zakład Remontowo-Budowlany MURDZA</w:t>
            </w:r>
          </w:p>
          <w:p w14:paraId="24A16C38" w14:textId="77777777" w:rsidR="00DC2E7E" w:rsidRDefault="00DC2E7E" w:rsidP="00DC2E7E">
            <w:pPr>
              <w:jc w:val="both"/>
            </w:pPr>
            <w:r>
              <w:t>Ul. Racławicka 27/19</w:t>
            </w:r>
          </w:p>
          <w:p w14:paraId="687582F9" w14:textId="5C485022" w:rsidR="00DC2E7E" w:rsidRPr="00490DC0" w:rsidRDefault="00DC2E7E" w:rsidP="00DC2E7E">
            <w:pPr>
              <w:jc w:val="both"/>
            </w:pPr>
            <w:r>
              <w:t>32-200 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2E838A" w14:textId="77777777" w:rsidR="00947A38" w:rsidRPr="00490DC0" w:rsidRDefault="00947A38" w:rsidP="00DC2E7E">
            <w:pPr>
              <w:jc w:val="both"/>
            </w:pPr>
            <w:r w:rsidRPr="00947A38">
              <w:t>1 900 000.00 zł</w:t>
            </w:r>
          </w:p>
        </w:tc>
      </w:tr>
      <w:tr w:rsidR="00947A38" w:rsidRPr="00493F8C" w14:paraId="78A0CB7A" w14:textId="77777777" w:rsidTr="00F56975">
        <w:tc>
          <w:tcPr>
            <w:tcW w:w="993" w:type="dxa"/>
            <w:shd w:val="clear" w:color="auto" w:fill="auto"/>
            <w:vAlign w:val="center"/>
          </w:tcPr>
          <w:p w14:paraId="62B3E506" w14:textId="77777777" w:rsidR="00947A38" w:rsidRPr="00490DC0" w:rsidRDefault="00947A38" w:rsidP="00DC2E7E">
            <w:pPr>
              <w:jc w:val="center"/>
            </w:pPr>
            <w:r w:rsidRPr="00947A38">
              <w:t>6</w:t>
            </w:r>
          </w:p>
        </w:tc>
        <w:tc>
          <w:tcPr>
            <w:tcW w:w="5244" w:type="dxa"/>
            <w:shd w:val="clear" w:color="auto" w:fill="auto"/>
          </w:tcPr>
          <w:p w14:paraId="2A661583" w14:textId="77777777" w:rsidR="00947A38" w:rsidRPr="00490DC0" w:rsidRDefault="00947A38" w:rsidP="00DC2E7E">
            <w:r w:rsidRPr="00947A38">
              <w:t>GIPS-BUD SP. Z O.O.</w:t>
            </w:r>
          </w:p>
          <w:p w14:paraId="4046188D" w14:textId="77777777" w:rsidR="00947A38" w:rsidRDefault="00DC2E7E" w:rsidP="00DC2E7E">
            <w:pPr>
              <w:jc w:val="both"/>
            </w:pPr>
            <w:r>
              <w:t>Zakopiańska 73</w:t>
            </w:r>
          </w:p>
          <w:p w14:paraId="167DEB8E" w14:textId="616D0098" w:rsidR="00DC2E7E" w:rsidRPr="00490DC0" w:rsidRDefault="00DC2E7E" w:rsidP="00DC2E7E">
            <w:pPr>
              <w:jc w:val="both"/>
            </w:pPr>
            <w:r>
              <w:t>30-418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C26B71" w14:textId="77777777" w:rsidR="00947A38" w:rsidRPr="00490DC0" w:rsidRDefault="00947A38" w:rsidP="00DC2E7E">
            <w:pPr>
              <w:jc w:val="both"/>
            </w:pPr>
            <w:r w:rsidRPr="00947A38">
              <w:t>1 967 597.80 zł</w:t>
            </w:r>
          </w:p>
        </w:tc>
      </w:tr>
      <w:tr w:rsidR="00947A38" w:rsidRPr="00493F8C" w14:paraId="38DB67D8" w14:textId="77777777" w:rsidTr="00F56975">
        <w:tc>
          <w:tcPr>
            <w:tcW w:w="993" w:type="dxa"/>
            <w:shd w:val="clear" w:color="auto" w:fill="auto"/>
            <w:vAlign w:val="center"/>
          </w:tcPr>
          <w:p w14:paraId="4BAB0A38" w14:textId="77777777" w:rsidR="00947A38" w:rsidRPr="00490DC0" w:rsidRDefault="00947A38" w:rsidP="00DC2E7E">
            <w:pPr>
              <w:jc w:val="center"/>
            </w:pPr>
            <w:r w:rsidRPr="00947A38">
              <w:t>7</w:t>
            </w:r>
          </w:p>
        </w:tc>
        <w:tc>
          <w:tcPr>
            <w:tcW w:w="5244" w:type="dxa"/>
            <w:shd w:val="clear" w:color="auto" w:fill="auto"/>
          </w:tcPr>
          <w:p w14:paraId="7BB3ECC4" w14:textId="77777777" w:rsidR="00947A38" w:rsidRPr="00490DC0" w:rsidRDefault="00947A38" w:rsidP="00DC2E7E">
            <w:r w:rsidRPr="00947A38">
              <w:t>Zakład Budowlano-Ślusarski TOMBUDOS Kazimierz Tomczyk</w:t>
            </w:r>
          </w:p>
          <w:p w14:paraId="408F2705" w14:textId="77777777" w:rsidR="00947A38" w:rsidRPr="00490DC0" w:rsidRDefault="00947A38" w:rsidP="00DC2E7E">
            <w:r w:rsidRPr="00947A38">
              <w:t>Zręczyce</w:t>
            </w:r>
            <w:r w:rsidRPr="00490DC0">
              <w:t xml:space="preserve"> </w:t>
            </w:r>
            <w:r w:rsidRPr="00947A38">
              <w:t>60</w:t>
            </w:r>
            <w:r w:rsidRPr="00490DC0">
              <w:t xml:space="preserve"> </w:t>
            </w:r>
          </w:p>
          <w:p w14:paraId="4ED8C28F" w14:textId="77777777" w:rsidR="00947A38" w:rsidRPr="00490DC0" w:rsidRDefault="00947A38" w:rsidP="00DC2E7E">
            <w:pPr>
              <w:jc w:val="both"/>
            </w:pPr>
            <w:r w:rsidRPr="00947A38">
              <w:t>32-420</w:t>
            </w:r>
            <w:r w:rsidRPr="00490DC0">
              <w:t xml:space="preserve"> </w:t>
            </w:r>
            <w:r w:rsidRPr="00947A38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ACB652" w14:textId="77777777" w:rsidR="00947A38" w:rsidRPr="00490DC0" w:rsidRDefault="00947A38" w:rsidP="00DC2E7E">
            <w:pPr>
              <w:jc w:val="both"/>
            </w:pPr>
            <w:r w:rsidRPr="00947A38">
              <w:t>1 608 610.09 zł</w:t>
            </w:r>
          </w:p>
        </w:tc>
      </w:tr>
      <w:tr w:rsidR="00947A38" w:rsidRPr="00493F8C" w14:paraId="3EF152A6" w14:textId="77777777" w:rsidTr="00F56975">
        <w:tc>
          <w:tcPr>
            <w:tcW w:w="993" w:type="dxa"/>
            <w:shd w:val="clear" w:color="auto" w:fill="auto"/>
            <w:vAlign w:val="center"/>
          </w:tcPr>
          <w:p w14:paraId="542B8D47" w14:textId="77777777" w:rsidR="00947A38" w:rsidRPr="00490DC0" w:rsidRDefault="00947A38" w:rsidP="00DC2E7E">
            <w:pPr>
              <w:jc w:val="center"/>
            </w:pPr>
            <w:r w:rsidRPr="00947A38">
              <w:t>8</w:t>
            </w:r>
          </w:p>
        </w:tc>
        <w:tc>
          <w:tcPr>
            <w:tcW w:w="5244" w:type="dxa"/>
            <w:shd w:val="clear" w:color="auto" w:fill="auto"/>
          </w:tcPr>
          <w:p w14:paraId="25D7C565" w14:textId="77777777" w:rsidR="00947A38" w:rsidRPr="00490DC0" w:rsidRDefault="00947A38" w:rsidP="00DC2E7E">
            <w:r w:rsidRPr="00947A38">
              <w:t>Spółdzielnia Rzemieślnicza BUDMET</w:t>
            </w:r>
          </w:p>
          <w:p w14:paraId="61BC7D0B" w14:textId="39F9DCEC" w:rsidR="00947A38" w:rsidRPr="00490DC0" w:rsidRDefault="00947A38" w:rsidP="00DC2E7E">
            <w:r w:rsidRPr="00947A38">
              <w:t>os. Szkolne</w:t>
            </w:r>
            <w:r w:rsidRPr="00490DC0">
              <w:t xml:space="preserve"> </w:t>
            </w:r>
            <w:r w:rsidRPr="00947A38">
              <w:t>3</w:t>
            </w:r>
            <w:r w:rsidRPr="00490DC0">
              <w:t xml:space="preserve"> </w:t>
            </w:r>
          </w:p>
          <w:p w14:paraId="17160888" w14:textId="77777777" w:rsidR="00947A38" w:rsidRPr="00490DC0" w:rsidRDefault="00947A38" w:rsidP="00DC2E7E">
            <w:pPr>
              <w:jc w:val="both"/>
            </w:pPr>
            <w:r w:rsidRPr="00947A38">
              <w:t>31-975</w:t>
            </w:r>
            <w:r w:rsidRPr="00490DC0">
              <w:t xml:space="preserve"> </w:t>
            </w:r>
            <w:r w:rsidRPr="00947A3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5214B6" w14:textId="77777777" w:rsidR="00947A38" w:rsidRPr="00490DC0" w:rsidRDefault="00947A38" w:rsidP="00DC2E7E">
            <w:pPr>
              <w:jc w:val="both"/>
            </w:pPr>
            <w:r w:rsidRPr="00947A38">
              <w:t>1 632 819.90 zł</w:t>
            </w:r>
          </w:p>
        </w:tc>
      </w:tr>
    </w:tbl>
    <w:p w14:paraId="4AFC7D8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1E6B4" w14:textId="77777777" w:rsidR="00A65CAF" w:rsidRDefault="00A65CAF">
      <w:r>
        <w:separator/>
      </w:r>
    </w:p>
  </w:endnote>
  <w:endnote w:type="continuationSeparator" w:id="0">
    <w:p w14:paraId="47418E0D" w14:textId="77777777" w:rsidR="00A65CAF" w:rsidRDefault="00A65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F69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1BF9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4DAD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6E69A2">
        <v:line id="_x0000_s1025" style="position:absolute;left:0;text-align:left;z-index:251657728" from="-3.85pt,8.7pt" to="455.15pt,8.7pt"/>
      </w:pict>
    </w:r>
  </w:p>
  <w:p w14:paraId="1EBBBAD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6E8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A724A1" w14:textId="77777777" w:rsidR="009F189D" w:rsidRDefault="009F189D">
    <w:pPr>
      <w:pStyle w:val="Stopka"/>
      <w:tabs>
        <w:tab w:val="clear" w:pos="4536"/>
      </w:tabs>
      <w:jc w:val="center"/>
    </w:pPr>
  </w:p>
  <w:p w14:paraId="3A34F3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15086" w14:textId="77777777" w:rsidR="00A65CAF" w:rsidRDefault="00A65CAF">
      <w:r>
        <w:separator/>
      </w:r>
    </w:p>
  </w:footnote>
  <w:footnote w:type="continuationSeparator" w:id="0">
    <w:p w14:paraId="376253B3" w14:textId="77777777" w:rsidR="00A65CAF" w:rsidRDefault="00A65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47F77" w14:textId="77777777" w:rsidR="00947A38" w:rsidRDefault="00947A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FE94D" w14:textId="77777777" w:rsidR="00947A38" w:rsidRDefault="00947A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77BD7" w14:textId="77777777" w:rsidR="00947A38" w:rsidRDefault="00947A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5CA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47A38"/>
    <w:rsid w:val="009D19BD"/>
    <w:rsid w:val="009F189D"/>
    <w:rsid w:val="00A65CAF"/>
    <w:rsid w:val="00A67C20"/>
    <w:rsid w:val="00A80738"/>
    <w:rsid w:val="00C236D3"/>
    <w:rsid w:val="00C659E2"/>
    <w:rsid w:val="00CB0802"/>
    <w:rsid w:val="00D665F5"/>
    <w:rsid w:val="00D7128F"/>
    <w:rsid w:val="00DC2E7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1709BC"/>
  <w15:chartTrackingRefBased/>
  <w15:docId w15:val="{C2084DDE-0A71-4160-9DA1-897437B8E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247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2023-05-10T11:52:00Z</dcterms:created>
  <dcterms:modified xsi:type="dcterms:W3CDTF">2023-05-10T11:59:00Z</dcterms:modified>
</cp:coreProperties>
</file>