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D4541" w14:textId="77777777" w:rsidR="00D665F5" w:rsidRDefault="00D54D20" w:rsidP="00D665F5">
      <w:pPr>
        <w:spacing w:after="240"/>
        <w:jc w:val="right"/>
        <w:rPr>
          <w:sz w:val="22"/>
          <w:szCs w:val="22"/>
        </w:rPr>
      </w:pPr>
      <w:r w:rsidRPr="00D54D2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54D20">
        <w:rPr>
          <w:sz w:val="22"/>
          <w:szCs w:val="22"/>
        </w:rPr>
        <w:t>2023-05-11</w:t>
      </w:r>
    </w:p>
    <w:p w14:paraId="1806A63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22FFB1" w14:textId="77777777" w:rsidR="00D54D20" w:rsidRPr="00D54D20" w:rsidRDefault="00D54D20" w:rsidP="00577BC6">
      <w:pPr>
        <w:spacing w:after="40"/>
        <w:rPr>
          <w:b/>
          <w:bCs/>
          <w:sz w:val="22"/>
          <w:szCs w:val="22"/>
        </w:rPr>
      </w:pPr>
      <w:r w:rsidRPr="00D54D20">
        <w:rPr>
          <w:b/>
          <w:bCs/>
          <w:sz w:val="22"/>
          <w:szCs w:val="22"/>
        </w:rPr>
        <w:t>Akademia Górniczo - Hutnicza</w:t>
      </w:r>
    </w:p>
    <w:p w14:paraId="23B80B3C" w14:textId="77777777" w:rsidR="00D54D20" w:rsidRPr="00D54D20" w:rsidRDefault="00D54D20" w:rsidP="00577BC6">
      <w:pPr>
        <w:spacing w:after="40"/>
        <w:rPr>
          <w:b/>
          <w:bCs/>
          <w:sz w:val="22"/>
          <w:szCs w:val="22"/>
        </w:rPr>
      </w:pPr>
      <w:r w:rsidRPr="00D54D20">
        <w:rPr>
          <w:b/>
          <w:bCs/>
          <w:sz w:val="22"/>
          <w:szCs w:val="22"/>
        </w:rPr>
        <w:t>im. Stanisława Staszica w Krakowie</w:t>
      </w:r>
    </w:p>
    <w:p w14:paraId="6693BFC8" w14:textId="77777777" w:rsidR="00D665F5" w:rsidRPr="00D91931" w:rsidRDefault="00D54D20" w:rsidP="00577BC6">
      <w:pPr>
        <w:spacing w:after="40"/>
        <w:rPr>
          <w:b/>
          <w:bCs/>
          <w:sz w:val="22"/>
          <w:szCs w:val="22"/>
        </w:rPr>
      </w:pPr>
      <w:r w:rsidRPr="00D54D20">
        <w:rPr>
          <w:b/>
          <w:bCs/>
          <w:sz w:val="22"/>
          <w:szCs w:val="22"/>
        </w:rPr>
        <w:t>Dział Zamówień Publicznych</w:t>
      </w:r>
    </w:p>
    <w:p w14:paraId="4D314455" w14:textId="77777777" w:rsidR="00D665F5" w:rsidRPr="00BD5546" w:rsidRDefault="00D54D20" w:rsidP="00D665F5">
      <w:pPr>
        <w:rPr>
          <w:sz w:val="22"/>
          <w:szCs w:val="22"/>
        </w:rPr>
      </w:pPr>
      <w:r w:rsidRPr="00D54D2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54D20">
        <w:rPr>
          <w:sz w:val="22"/>
          <w:szCs w:val="22"/>
        </w:rPr>
        <w:t>30</w:t>
      </w:r>
    </w:p>
    <w:p w14:paraId="76174133" w14:textId="77777777" w:rsidR="00D665F5" w:rsidRPr="00BD5546" w:rsidRDefault="00D54D20" w:rsidP="00D665F5">
      <w:pPr>
        <w:rPr>
          <w:sz w:val="22"/>
          <w:szCs w:val="22"/>
        </w:rPr>
      </w:pPr>
      <w:r w:rsidRPr="00D54D2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54D20">
        <w:rPr>
          <w:sz w:val="22"/>
          <w:szCs w:val="22"/>
        </w:rPr>
        <w:t>Kraków</w:t>
      </w:r>
    </w:p>
    <w:p w14:paraId="752D36F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4D20" w:rsidRPr="00D54D20">
        <w:rPr>
          <w:b/>
          <w:sz w:val="22"/>
          <w:szCs w:val="22"/>
        </w:rPr>
        <w:t>KC-zp.272-217/23</w:t>
      </w:r>
      <w:r w:rsidR="00A80738">
        <w:rPr>
          <w:sz w:val="24"/>
        </w:rPr>
        <w:tab/>
        <w:t xml:space="preserve"> </w:t>
      </w:r>
    </w:p>
    <w:p w14:paraId="62A187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D087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E6C8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B2CA5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08A84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2B476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54D20" w:rsidRPr="00D54D2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75F6EC5" w14:textId="77777777" w:rsidR="00A80738" w:rsidRPr="00577BC6" w:rsidRDefault="00D54D2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54D20">
        <w:rPr>
          <w:b/>
          <w:sz w:val="22"/>
          <w:szCs w:val="22"/>
        </w:rPr>
        <w:t>remont instalacji oświetlenia zewnętrznego na terenie Miasteczka Studenckiego AGH - KC-zp.272-217/23</w:t>
      </w:r>
    </w:p>
    <w:p w14:paraId="63295D6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4F1DA9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54D20" w:rsidRPr="00D54D20">
        <w:rPr>
          <w:sz w:val="22"/>
          <w:szCs w:val="22"/>
        </w:rPr>
        <w:t>11/05/2023</w:t>
      </w:r>
      <w:r w:rsidR="00FF4AB1" w:rsidRPr="00577BC6">
        <w:rPr>
          <w:sz w:val="22"/>
          <w:szCs w:val="22"/>
        </w:rPr>
        <w:t xml:space="preserve"> o godz. </w:t>
      </w:r>
      <w:r w:rsidR="00D54D20" w:rsidRPr="00D54D2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CC65D47" w14:textId="77777777" w:rsidTr="003F57CD">
        <w:tc>
          <w:tcPr>
            <w:tcW w:w="993" w:type="dxa"/>
            <w:shd w:val="clear" w:color="auto" w:fill="auto"/>
            <w:vAlign w:val="center"/>
          </w:tcPr>
          <w:p w14:paraId="0D5CA5D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652AC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A9E51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54D20" w:rsidRPr="00493F8C" w14:paraId="4FECF41D" w14:textId="77777777" w:rsidTr="008B103A">
        <w:tc>
          <w:tcPr>
            <w:tcW w:w="993" w:type="dxa"/>
            <w:shd w:val="clear" w:color="auto" w:fill="auto"/>
            <w:vAlign w:val="center"/>
          </w:tcPr>
          <w:p w14:paraId="20F52FEE" w14:textId="77777777" w:rsidR="00D54D20" w:rsidRPr="00490DC0" w:rsidRDefault="00D54D20" w:rsidP="008B103A">
            <w:pPr>
              <w:spacing w:before="120" w:after="120"/>
              <w:jc w:val="center"/>
            </w:pPr>
            <w:r w:rsidRPr="00D54D20">
              <w:t>1</w:t>
            </w:r>
          </w:p>
        </w:tc>
        <w:tc>
          <w:tcPr>
            <w:tcW w:w="5244" w:type="dxa"/>
            <w:shd w:val="clear" w:color="auto" w:fill="auto"/>
          </w:tcPr>
          <w:p w14:paraId="793C8DB5" w14:textId="77777777" w:rsidR="00D54D20" w:rsidRPr="00490DC0" w:rsidRDefault="00D54D20" w:rsidP="008B103A">
            <w:pPr>
              <w:spacing w:before="40"/>
            </w:pPr>
            <w:r w:rsidRPr="00D54D20">
              <w:t>ELEKTRO-MONTEX SP. Z O. O.</w:t>
            </w:r>
          </w:p>
          <w:p w14:paraId="23154733" w14:textId="77777777" w:rsidR="00D54D20" w:rsidRPr="00490DC0" w:rsidRDefault="00D54D20" w:rsidP="008B103A">
            <w:r w:rsidRPr="00D54D20">
              <w:t>Sobieskiego</w:t>
            </w:r>
            <w:r w:rsidRPr="00490DC0">
              <w:t xml:space="preserve"> </w:t>
            </w:r>
            <w:r w:rsidRPr="00D54D20">
              <w:t>44a</w:t>
            </w:r>
            <w:r w:rsidRPr="00490DC0">
              <w:t xml:space="preserve"> </w:t>
            </w:r>
          </w:p>
          <w:p w14:paraId="02593F7B" w14:textId="77777777" w:rsidR="00D54D20" w:rsidRPr="00490DC0" w:rsidRDefault="00D54D20" w:rsidP="008B103A">
            <w:pPr>
              <w:spacing w:after="40"/>
              <w:jc w:val="both"/>
            </w:pPr>
            <w:r w:rsidRPr="00D54D20">
              <w:t>42-270</w:t>
            </w:r>
            <w:r w:rsidRPr="00490DC0">
              <w:t xml:space="preserve"> </w:t>
            </w:r>
            <w:r w:rsidRPr="00D54D20">
              <w:t>Nieznanice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E4FDE4" w14:textId="77777777" w:rsidR="00D54D20" w:rsidRPr="00490DC0" w:rsidRDefault="00D54D20" w:rsidP="008B103A">
            <w:pPr>
              <w:spacing w:before="120" w:after="120"/>
              <w:jc w:val="both"/>
            </w:pPr>
            <w:r w:rsidRPr="00D54D20">
              <w:t>504 300.00 zł</w:t>
            </w:r>
          </w:p>
        </w:tc>
      </w:tr>
      <w:tr w:rsidR="00D54D20" w:rsidRPr="00493F8C" w14:paraId="6482F794" w14:textId="77777777" w:rsidTr="008B103A">
        <w:tc>
          <w:tcPr>
            <w:tcW w:w="993" w:type="dxa"/>
            <w:shd w:val="clear" w:color="auto" w:fill="auto"/>
            <w:vAlign w:val="center"/>
          </w:tcPr>
          <w:p w14:paraId="505DD6AC" w14:textId="77777777" w:rsidR="00D54D20" w:rsidRPr="00490DC0" w:rsidRDefault="00D54D20" w:rsidP="008B103A">
            <w:pPr>
              <w:spacing w:before="120" w:after="120"/>
              <w:jc w:val="center"/>
            </w:pPr>
            <w:r w:rsidRPr="00D54D20">
              <w:t>2</w:t>
            </w:r>
          </w:p>
        </w:tc>
        <w:tc>
          <w:tcPr>
            <w:tcW w:w="5244" w:type="dxa"/>
            <w:shd w:val="clear" w:color="auto" w:fill="auto"/>
          </w:tcPr>
          <w:p w14:paraId="3B017208" w14:textId="77777777" w:rsidR="00D54D20" w:rsidRPr="00490DC0" w:rsidRDefault="00D54D20" w:rsidP="008B103A">
            <w:pPr>
              <w:spacing w:before="40"/>
            </w:pPr>
            <w:r w:rsidRPr="00D54D20">
              <w:t>P.P.M. Elektro-Naft  Jan Niziołek</w:t>
            </w:r>
          </w:p>
          <w:p w14:paraId="418065D0" w14:textId="77777777" w:rsidR="00D54D20" w:rsidRPr="00490DC0" w:rsidRDefault="00D54D20" w:rsidP="008B103A">
            <w:r w:rsidRPr="00D54D20">
              <w:t>Forteczna</w:t>
            </w:r>
            <w:r w:rsidRPr="00490DC0">
              <w:t xml:space="preserve"> </w:t>
            </w:r>
            <w:r w:rsidRPr="00D54D20">
              <w:t>11</w:t>
            </w:r>
            <w:r w:rsidRPr="00490DC0">
              <w:t xml:space="preserve"> </w:t>
            </w:r>
          </w:p>
          <w:p w14:paraId="75CEAC49" w14:textId="77777777" w:rsidR="00D54D20" w:rsidRPr="00490DC0" w:rsidRDefault="00D54D20" w:rsidP="008B103A">
            <w:pPr>
              <w:spacing w:after="40"/>
              <w:jc w:val="both"/>
            </w:pPr>
            <w:r w:rsidRPr="00D54D20">
              <w:t>30-437</w:t>
            </w:r>
            <w:r w:rsidRPr="00490DC0">
              <w:t xml:space="preserve"> </w:t>
            </w:r>
            <w:r w:rsidRPr="00D54D2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4508D" w14:textId="77777777" w:rsidR="00D54D20" w:rsidRPr="00490DC0" w:rsidRDefault="00D54D20" w:rsidP="008B103A">
            <w:pPr>
              <w:spacing w:before="120" w:after="120"/>
              <w:jc w:val="both"/>
            </w:pPr>
            <w:r w:rsidRPr="00D54D20">
              <w:t>419 228.90 zł</w:t>
            </w:r>
          </w:p>
        </w:tc>
      </w:tr>
      <w:tr w:rsidR="00D54D20" w:rsidRPr="00493F8C" w14:paraId="73D8F4A5" w14:textId="77777777" w:rsidTr="008B103A">
        <w:tc>
          <w:tcPr>
            <w:tcW w:w="993" w:type="dxa"/>
            <w:shd w:val="clear" w:color="auto" w:fill="auto"/>
            <w:vAlign w:val="center"/>
          </w:tcPr>
          <w:p w14:paraId="0F60D81D" w14:textId="77777777" w:rsidR="00D54D20" w:rsidRPr="00490DC0" w:rsidRDefault="00D54D20" w:rsidP="008B103A">
            <w:pPr>
              <w:spacing w:before="120" w:after="120"/>
              <w:jc w:val="center"/>
            </w:pPr>
            <w:r w:rsidRPr="00D54D20">
              <w:t>3</w:t>
            </w:r>
          </w:p>
        </w:tc>
        <w:tc>
          <w:tcPr>
            <w:tcW w:w="5244" w:type="dxa"/>
            <w:shd w:val="clear" w:color="auto" w:fill="auto"/>
          </w:tcPr>
          <w:p w14:paraId="114F80DE" w14:textId="77777777" w:rsidR="00D54D20" w:rsidRPr="00490DC0" w:rsidRDefault="00D54D20" w:rsidP="008B103A">
            <w:pPr>
              <w:spacing w:before="40"/>
            </w:pPr>
            <w:r w:rsidRPr="00D54D20">
              <w:t>Elektro-max Michał Słonina</w:t>
            </w:r>
          </w:p>
          <w:p w14:paraId="320F7E32" w14:textId="77777777" w:rsidR="00D54D20" w:rsidRPr="00490DC0" w:rsidRDefault="00D54D20" w:rsidP="008B103A">
            <w:r w:rsidRPr="00D54D20">
              <w:t>Słoneczna</w:t>
            </w:r>
            <w:r w:rsidRPr="00490DC0">
              <w:t xml:space="preserve"> </w:t>
            </w:r>
            <w:r w:rsidRPr="00D54D20">
              <w:t>342</w:t>
            </w:r>
            <w:r w:rsidRPr="00490DC0">
              <w:t xml:space="preserve"> </w:t>
            </w:r>
          </w:p>
          <w:p w14:paraId="17690AD3" w14:textId="77777777" w:rsidR="00D54D20" w:rsidRPr="00490DC0" w:rsidRDefault="00D54D20" w:rsidP="008B103A">
            <w:pPr>
              <w:spacing w:after="40"/>
              <w:jc w:val="both"/>
            </w:pPr>
            <w:r w:rsidRPr="00D54D20">
              <w:t>32-440</w:t>
            </w:r>
            <w:r w:rsidRPr="00490DC0">
              <w:t xml:space="preserve"> </w:t>
            </w:r>
            <w:r w:rsidRPr="00D54D20">
              <w:t>Rudnik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D0FF25" w14:textId="0EF7847F" w:rsidR="00D54D20" w:rsidRPr="00490DC0" w:rsidRDefault="00D54D20" w:rsidP="008B103A">
            <w:pPr>
              <w:spacing w:before="120" w:after="120"/>
              <w:jc w:val="both"/>
            </w:pPr>
            <w:r w:rsidRPr="00D54D20">
              <w:t>383</w:t>
            </w:r>
            <w:r w:rsidR="00B412A6">
              <w:t> </w:t>
            </w:r>
            <w:r w:rsidRPr="00D54D20">
              <w:t>95</w:t>
            </w:r>
            <w:r w:rsidR="00B412A6">
              <w:t>2,00</w:t>
            </w:r>
            <w:r w:rsidRPr="00D54D20">
              <w:t xml:space="preserve"> zł</w:t>
            </w:r>
          </w:p>
        </w:tc>
      </w:tr>
      <w:tr w:rsidR="00D54D20" w:rsidRPr="00493F8C" w14:paraId="08ED8EAF" w14:textId="77777777" w:rsidTr="008B103A">
        <w:tc>
          <w:tcPr>
            <w:tcW w:w="993" w:type="dxa"/>
            <w:shd w:val="clear" w:color="auto" w:fill="auto"/>
            <w:vAlign w:val="center"/>
          </w:tcPr>
          <w:p w14:paraId="652E65B6" w14:textId="77777777" w:rsidR="00D54D20" w:rsidRPr="00490DC0" w:rsidRDefault="00D54D20" w:rsidP="008B103A">
            <w:pPr>
              <w:spacing w:before="120" w:after="120"/>
              <w:jc w:val="center"/>
            </w:pPr>
            <w:r w:rsidRPr="00D54D20">
              <w:t>4</w:t>
            </w:r>
          </w:p>
        </w:tc>
        <w:tc>
          <w:tcPr>
            <w:tcW w:w="5244" w:type="dxa"/>
            <w:shd w:val="clear" w:color="auto" w:fill="auto"/>
          </w:tcPr>
          <w:p w14:paraId="4000D60D" w14:textId="77777777" w:rsidR="00D54D20" w:rsidRPr="00490DC0" w:rsidRDefault="00D54D20" w:rsidP="008B103A">
            <w:pPr>
              <w:spacing w:before="40"/>
            </w:pPr>
            <w:r w:rsidRPr="00D54D20">
              <w:t>zakład elektroinstalacyjny</w:t>
            </w:r>
          </w:p>
          <w:p w14:paraId="7B208FE1" w14:textId="77777777" w:rsidR="00D54D20" w:rsidRPr="00490DC0" w:rsidRDefault="00D54D20" w:rsidP="008B103A">
            <w:r w:rsidRPr="00D54D20">
              <w:t>Różana</w:t>
            </w:r>
            <w:r w:rsidRPr="00490DC0">
              <w:t xml:space="preserve"> </w:t>
            </w:r>
            <w:r w:rsidRPr="00D54D20">
              <w:t>14</w:t>
            </w:r>
            <w:r w:rsidRPr="00490DC0">
              <w:t xml:space="preserve"> </w:t>
            </w:r>
          </w:p>
          <w:p w14:paraId="2B3C9ECE" w14:textId="77777777" w:rsidR="00D54D20" w:rsidRPr="00490DC0" w:rsidRDefault="00D54D20" w:rsidP="008B103A">
            <w:pPr>
              <w:spacing w:after="40"/>
              <w:jc w:val="both"/>
            </w:pPr>
            <w:r w:rsidRPr="00D54D20">
              <w:t>32-053</w:t>
            </w:r>
            <w:r w:rsidRPr="00490DC0">
              <w:t xml:space="preserve"> </w:t>
            </w:r>
            <w:r w:rsidRPr="00D54D20">
              <w:t>Wola Radziszowska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5063F" w14:textId="77777777" w:rsidR="00D54D20" w:rsidRPr="00490DC0" w:rsidRDefault="00D54D20" w:rsidP="008B103A">
            <w:pPr>
              <w:spacing w:before="120" w:after="120"/>
              <w:jc w:val="both"/>
            </w:pPr>
            <w:r w:rsidRPr="00D54D20">
              <w:t>383 749.55 zł</w:t>
            </w:r>
          </w:p>
        </w:tc>
      </w:tr>
      <w:tr w:rsidR="00D54D20" w:rsidRPr="00493F8C" w14:paraId="4C7CDFBD" w14:textId="77777777" w:rsidTr="008B103A">
        <w:tc>
          <w:tcPr>
            <w:tcW w:w="993" w:type="dxa"/>
            <w:shd w:val="clear" w:color="auto" w:fill="auto"/>
            <w:vAlign w:val="center"/>
          </w:tcPr>
          <w:p w14:paraId="1C87835A" w14:textId="77777777" w:rsidR="00D54D20" w:rsidRPr="00490DC0" w:rsidRDefault="00D54D20" w:rsidP="008B103A">
            <w:pPr>
              <w:spacing w:before="120" w:after="120"/>
              <w:jc w:val="center"/>
            </w:pPr>
            <w:r w:rsidRPr="00D54D20">
              <w:t>5</w:t>
            </w:r>
          </w:p>
        </w:tc>
        <w:tc>
          <w:tcPr>
            <w:tcW w:w="5244" w:type="dxa"/>
            <w:shd w:val="clear" w:color="auto" w:fill="auto"/>
          </w:tcPr>
          <w:p w14:paraId="15C6DAE1" w14:textId="77777777" w:rsidR="00D54D20" w:rsidRPr="00490DC0" w:rsidRDefault="00D54D20" w:rsidP="008B103A">
            <w:pPr>
              <w:spacing w:before="40"/>
            </w:pPr>
            <w:r w:rsidRPr="00D54D20">
              <w:t>ZELPiG s.c. Piotr Pietrzko, Grzegorz Pietrzko</w:t>
            </w:r>
          </w:p>
          <w:p w14:paraId="08C7B2A6" w14:textId="77777777" w:rsidR="00D54D20" w:rsidRPr="00490DC0" w:rsidRDefault="00D54D20" w:rsidP="008B103A">
            <w:r w:rsidRPr="00D54D20">
              <w:t>Mickiewicza</w:t>
            </w:r>
            <w:r w:rsidRPr="00490DC0">
              <w:t xml:space="preserve"> </w:t>
            </w:r>
            <w:r w:rsidRPr="00D54D20">
              <w:t>48</w:t>
            </w:r>
            <w:r w:rsidRPr="00490DC0">
              <w:t xml:space="preserve"> </w:t>
            </w:r>
          </w:p>
          <w:p w14:paraId="701D33AA" w14:textId="77777777" w:rsidR="00D54D20" w:rsidRPr="00490DC0" w:rsidRDefault="00D54D20" w:rsidP="008B103A">
            <w:pPr>
              <w:spacing w:after="40"/>
              <w:jc w:val="both"/>
            </w:pPr>
            <w:r w:rsidRPr="00D54D20">
              <w:t>32-050</w:t>
            </w:r>
            <w:r w:rsidRPr="00490DC0">
              <w:t xml:space="preserve"> </w:t>
            </w:r>
            <w:r w:rsidRPr="00D54D20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3E4CA" w14:textId="77777777" w:rsidR="00D54D20" w:rsidRPr="00490DC0" w:rsidRDefault="00D54D20" w:rsidP="008B103A">
            <w:pPr>
              <w:spacing w:before="120" w:after="120"/>
              <w:jc w:val="both"/>
            </w:pPr>
            <w:r w:rsidRPr="00D54D20">
              <w:t>438 665.04 zł</w:t>
            </w:r>
          </w:p>
        </w:tc>
      </w:tr>
    </w:tbl>
    <w:p w14:paraId="6DA0450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B40EE" w14:textId="77777777" w:rsidR="00C12715" w:rsidRDefault="00C12715">
      <w:r>
        <w:separator/>
      </w:r>
    </w:p>
  </w:endnote>
  <w:endnote w:type="continuationSeparator" w:id="0">
    <w:p w14:paraId="63FC1CC8" w14:textId="77777777" w:rsidR="00C12715" w:rsidRDefault="00C12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EB6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DFE8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B71A4" w14:textId="77777777" w:rsidR="009F189D" w:rsidRDefault="00B412A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4E3780">
        <v:line id="_x0000_s1025" style="position:absolute;left:0;text-align:left;z-index:251657728" from="-3.85pt,8.7pt" to="455.15pt,8.7pt"/>
      </w:pict>
    </w:r>
  </w:p>
  <w:p w14:paraId="7D8380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1CF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F6C840" w14:textId="77777777" w:rsidR="009F189D" w:rsidRDefault="009F189D">
    <w:pPr>
      <w:pStyle w:val="Stopka"/>
      <w:tabs>
        <w:tab w:val="clear" w:pos="4536"/>
      </w:tabs>
      <w:jc w:val="center"/>
    </w:pPr>
  </w:p>
  <w:p w14:paraId="346D0F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40E0E" w14:textId="77777777" w:rsidR="00C12715" w:rsidRDefault="00C12715">
      <w:r>
        <w:separator/>
      </w:r>
    </w:p>
  </w:footnote>
  <w:footnote w:type="continuationSeparator" w:id="0">
    <w:p w14:paraId="787AF329" w14:textId="77777777" w:rsidR="00C12715" w:rsidRDefault="00C12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11AB1" w14:textId="77777777" w:rsidR="00D54D20" w:rsidRDefault="00D54D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85647" w14:textId="77777777" w:rsidR="00D54D20" w:rsidRDefault="00D54D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6AFC3" w14:textId="77777777" w:rsidR="00D54D20" w:rsidRDefault="00D54D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71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412A6"/>
    <w:rsid w:val="00C12715"/>
    <w:rsid w:val="00C236D3"/>
    <w:rsid w:val="00C659E2"/>
    <w:rsid w:val="00CB0802"/>
    <w:rsid w:val="00D54D2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1BE4D4"/>
  <w15:chartTrackingRefBased/>
  <w15:docId w15:val="{1C795849-CD0D-409E-8043-8171E3A16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2023-05-11T11:44:00Z</dcterms:created>
  <dcterms:modified xsi:type="dcterms:W3CDTF">2023-05-11T11:52:00Z</dcterms:modified>
</cp:coreProperties>
</file>