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73A3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73A3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73A3F">
        <w:rPr>
          <w:sz w:val="22"/>
          <w:szCs w:val="22"/>
        </w:rPr>
        <w:t>2023-05-19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73A3F" w:rsidRPr="00073A3F" w:rsidRDefault="00073A3F" w:rsidP="00FB7F50">
      <w:pPr>
        <w:spacing w:after="40"/>
        <w:rPr>
          <w:b/>
          <w:bCs/>
          <w:sz w:val="22"/>
          <w:szCs w:val="22"/>
        </w:rPr>
      </w:pPr>
      <w:r w:rsidRPr="00073A3F">
        <w:rPr>
          <w:b/>
          <w:bCs/>
          <w:sz w:val="22"/>
          <w:szCs w:val="22"/>
        </w:rPr>
        <w:t>Akademia Górniczo - Hutnicza</w:t>
      </w:r>
    </w:p>
    <w:p w:rsidR="00073A3F" w:rsidRPr="00073A3F" w:rsidRDefault="00073A3F" w:rsidP="00FB7F50">
      <w:pPr>
        <w:spacing w:after="40"/>
        <w:rPr>
          <w:b/>
          <w:bCs/>
          <w:sz w:val="22"/>
          <w:szCs w:val="22"/>
        </w:rPr>
      </w:pPr>
      <w:r w:rsidRPr="00073A3F">
        <w:rPr>
          <w:b/>
          <w:bCs/>
          <w:sz w:val="22"/>
          <w:szCs w:val="22"/>
        </w:rPr>
        <w:t>im. Stanisława Staszica w Krakowie</w:t>
      </w:r>
    </w:p>
    <w:p w:rsidR="00FB7F50" w:rsidRPr="002245BE" w:rsidRDefault="00073A3F" w:rsidP="00FB7F50">
      <w:pPr>
        <w:spacing w:after="40"/>
        <w:rPr>
          <w:b/>
          <w:bCs/>
          <w:sz w:val="22"/>
          <w:szCs w:val="22"/>
        </w:rPr>
      </w:pPr>
      <w:r w:rsidRPr="00073A3F">
        <w:rPr>
          <w:b/>
          <w:bCs/>
          <w:sz w:val="22"/>
          <w:szCs w:val="22"/>
        </w:rPr>
        <w:t>Dział Zamówień Publicznych</w:t>
      </w:r>
    </w:p>
    <w:p w:rsidR="00FB7F50" w:rsidRPr="002245BE" w:rsidRDefault="00073A3F" w:rsidP="00FB7F50">
      <w:pPr>
        <w:rPr>
          <w:sz w:val="22"/>
          <w:szCs w:val="22"/>
        </w:rPr>
      </w:pPr>
      <w:r w:rsidRPr="00073A3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73A3F">
        <w:rPr>
          <w:sz w:val="22"/>
          <w:szCs w:val="22"/>
        </w:rPr>
        <w:t>30</w:t>
      </w:r>
    </w:p>
    <w:p w:rsidR="00FB7F50" w:rsidRPr="002245BE" w:rsidRDefault="00073A3F" w:rsidP="00FB7F50">
      <w:pPr>
        <w:rPr>
          <w:sz w:val="22"/>
          <w:szCs w:val="22"/>
        </w:rPr>
      </w:pPr>
      <w:r w:rsidRPr="00073A3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73A3F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B73765">
        <w:rPr>
          <w:b/>
          <w:sz w:val="28"/>
        </w:rPr>
        <w:t xml:space="preserve"> w zadaniach nr 4 i 5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73A3F" w:rsidRPr="00607F9B" w:rsidTr="00E0014E">
        <w:trPr>
          <w:trHeight w:val="638"/>
        </w:trPr>
        <w:tc>
          <w:tcPr>
            <w:tcW w:w="959" w:type="dxa"/>
            <w:shd w:val="clear" w:color="auto" w:fill="auto"/>
          </w:tcPr>
          <w:p w:rsidR="00073A3F" w:rsidRPr="00607F9B" w:rsidRDefault="00073A3F" w:rsidP="00E001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73A3F" w:rsidRPr="00607F9B" w:rsidRDefault="00073A3F" w:rsidP="00E001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73A3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73A3F">
              <w:rPr>
                <w:b/>
                <w:bCs/>
                <w:sz w:val="22"/>
                <w:szCs w:val="22"/>
              </w:rPr>
              <w:t>Dostawa kołder, poduszek, bielizny pościelowej, materacy, pokrowców na materace i koców do domów studenckich Miasteczka Studenckiego AGH w Krakowie - KC-zp.272-125/23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73A3F">
              <w:rPr>
                <w:b/>
                <w:sz w:val="22"/>
                <w:szCs w:val="22"/>
              </w:rPr>
              <w:t>KC-zp.272-125/23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73A3F" w:rsidRPr="00073A3F">
        <w:rPr>
          <w:b/>
          <w:sz w:val="22"/>
          <w:szCs w:val="22"/>
        </w:rPr>
        <w:t xml:space="preserve">Akademia Górniczo </w:t>
      </w:r>
      <w:r w:rsidR="00B73765">
        <w:rPr>
          <w:b/>
          <w:sz w:val="22"/>
          <w:szCs w:val="22"/>
        </w:rPr>
        <w:t>–</w:t>
      </w:r>
      <w:r w:rsidR="00073A3F" w:rsidRPr="00073A3F">
        <w:rPr>
          <w:b/>
          <w:sz w:val="22"/>
          <w:szCs w:val="22"/>
        </w:rPr>
        <w:t xml:space="preserve"> Hutnicza</w:t>
      </w:r>
      <w:r w:rsidR="00B73765">
        <w:rPr>
          <w:b/>
          <w:sz w:val="22"/>
          <w:szCs w:val="22"/>
        </w:rPr>
        <w:t xml:space="preserve"> </w:t>
      </w:r>
      <w:r w:rsidR="00073A3F" w:rsidRPr="00073A3F">
        <w:rPr>
          <w:b/>
          <w:sz w:val="22"/>
          <w:szCs w:val="22"/>
        </w:rPr>
        <w:t>im. Stanisława Staszica w Krakowie</w:t>
      </w:r>
      <w:r w:rsidR="00B73765">
        <w:rPr>
          <w:b/>
          <w:sz w:val="22"/>
          <w:szCs w:val="22"/>
        </w:rPr>
        <w:t xml:space="preserve">, </w:t>
      </w:r>
      <w:r w:rsidR="00073A3F" w:rsidRPr="00073A3F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73A3F" w:rsidRPr="00073A3F">
        <w:rPr>
          <w:sz w:val="22"/>
          <w:szCs w:val="22"/>
        </w:rPr>
        <w:t>(</w:t>
      </w:r>
      <w:proofErr w:type="spellStart"/>
      <w:r w:rsidR="00073A3F" w:rsidRPr="00073A3F">
        <w:rPr>
          <w:sz w:val="22"/>
          <w:szCs w:val="22"/>
        </w:rPr>
        <w:t>t.j</w:t>
      </w:r>
      <w:proofErr w:type="spellEnd"/>
      <w:r w:rsidR="00073A3F" w:rsidRPr="00073A3F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73765" w:rsidTr="00596EA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73765" w:rsidRPr="00666233" w:rsidRDefault="00B73765" w:rsidP="00B73765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666233">
              <w:rPr>
                <w:b/>
                <w:sz w:val="22"/>
                <w:szCs w:val="22"/>
              </w:rPr>
              <w:t xml:space="preserve">W&amp;A Adam Wasielewski, </w:t>
            </w:r>
          </w:p>
          <w:p w:rsidR="00B73765" w:rsidRPr="00666233" w:rsidRDefault="00B73765" w:rsidP="00B737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66233">
              <w:rPr>
                <w:sz w:val="22"/>
                <w:szCs w:val="22"/>
              </w:rPr>
              <w:t xml:space="preserve">Powstańców Wlkp. 47, </w:t>
            </w:r>
          </w:p>
          <w:p w:rsidR="00B73765" w:rsidRPr="00666233" w:rsidRDefault="00B73765" w:rsidP="00B737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66233">
              <w:rPr>
                <w:sz w:val="22"/>
                <w:szCs w:val="22"/>
              </w:rPr>
              <w:t>63-800 Gostyń</w:t>
            </w:r>
          </w:p>
          <w:p w:rsidR="00B73765" w:rsidRDefault="00B73765" w:rsidP="00B73765">
            <w:r w:rsidRPr="00211A34">
              <w:rPr>
                <w:sz w:val="22"/>
                <w:szCs w:val="22"/>
              </w:rPr>
              <w:t xml:space="preserve"> Zadanie nr </w:t>
            </w:r>
            <w:r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>
              <w:t>Dostawa materacy wraz z pokrowcami oraz pokrowców na materace</w:t>
            </w:r>
          </w:p>
          <w:p w:rsidR="00B73765" w:rsidRPr="00211A34" w:rsidRDefault="00B73765" w:rsidP="00B737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B32C2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16</w:t>
            </w:r>
            <w:r w:rsidRPr="009B32C2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634</w:t>
            </w:r>
            <w:r w:rsidRPr="009B32C2">
              <w:rPr>
                <w:b/>
                <w:sz w:val="22"/>
                <w:szCs w:val="22"/>
              </w:rPr>
              <w:t>.0</w:t>
            </w:r>
            <w:r>
              <w:rPr>
                <w:b/>
                <w:sz w:val="22"/>
                <w:szCs w:val="22"/>
              </w:rPr>
              <w:t>6</w:t>
            </w:r>
            <w:r w:rsidRPr="009B32C2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73765" w:rsidRDefault="00B73765" w:rsidP="00B7376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B73765" w:rsidTr="00596EA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73765" w:rsidRPr="00D26ED6" w:rsidRDefault="00B73765" w:rsidP="00B7376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B32C2">
              <w:rPr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9B32C2">
              <w:rPr>
                <w:b/>
                <w:sz w:val="22"/>
                <w:szCs w:val="22"/>
              </w:rPr>
              <w:t>Wintoniak</w:t>
            </w:r>
            <w:proofErr w:type="spellEnd"/>
          </w:p>
          <w:p w:rsidR="00B73765" w:rsidRPr="009F0E5C" w:rsidRDefault="00B73765" w:rsidP="00B73765">
            <w:pPr>
              <w:jc w:val="both"/>
              <w:rPr>
                <w:bCs/>
                <w:sz w:val="22"/>
                <w:szCs w:val="22"/>
              </w:rPr>
            </w:pPr>
            <w:r w:rsidRPr="009B32C2">
              <w:rPr>
                <w:bCs/>
                <w:sz w:val="22"/>
                <w:szCs w:val="22"/>
              </w:rPr>
              <w:t>Błotna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32C2">
              <w:rPr>
                <w:bCs/>
                <w:sz w:val="22"/>
                <w:szCs w:val="22"/>
              </w:rPr>
              <w:t>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73765" w:rsidRPr="009F0E5C" w:rsidRDefault="00B73765" w:rsidP="00B73765">
            <w:pPr>
              <w:jc w:val="both"/>
              <w:rPr>
                <w:bCs/>
                <w:sz w:val="22"/>
                <w:szCs w:val="22"/>
              </w:rPr>
            </w:pPr>
            <w:r w:rsidRPr="009B32C2">
              <w:rPr>
                <w:bCs/>
                <w:sz w:val="22"/>
                <w:szCs w:val="22"/>
              </w:rPr>
              <w:t>65-133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32C2">
              <w:rPr>
                <w:bCs/>
                <w:sz w:val="22"/>
                <w:szCs w:val="22"/>
              </w:rPr>
              <w:t>Zielona Góra</w:t>
            </w:r>
          </w:p>
          <w:p w:rsidR="00B73765" w:rsidRPr="00211A34" w:rsidRDefault="00B73765" w:rsidP="00B737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>
              <w:t xml:space="preserve">Dostawa 60 szt. </w:t>
            </w:r>
            <w:proofErr w:type="spellStart"/>
            <w:r>
              <w:t>kocy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4 354,20</w:t>
            </w:r>
            <w:r w:rsidRPr="009B32C2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73765" w:rsidRDefault="00B73765" w:rsidP="00B7376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73A3F" w:rsidRPr="00834EF4" w:rsidTr="00E0014E">
        <w:tc>
          <w:tcPr>
            <w:tcW w:w="2169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3A3F">
              <w:rPr>
                <w:sz w:val="20"/>
                <w:szCs w:val="20"/>
              </w:rPr>
              <w:t>Dostawa materacy wraz z pokrowcami oraz pokrowców na materace</w:t>
            </w:r>
          </w:p>
        </w:tc>
        <w:tc>
          <w:tcPr>
            <w:tcW w:w="2793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73A3F">
              <w:rPr>
                <w:b/>
                <w:bCs/>
                <w:sz w:val="20"/>
                <w:szCs w:val="20"/>
              </w:rPr>
              <w:t>W&amp;A Adam Wasielewski</w:t>
            </w:r>
          </w:p>
          <w:p w:rsidR="00073A3F" w:rsidRPr="00211A34" w:rsidRDefault="00073A3F" w:rsidP="00E0014E">
            <w:pPr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Powstańców Wlkp.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47/5</w:t>
            </w:r>
          </w:p>
          <w:p w:rsidR="00073A3F" w:rsidRPr="00211A34" w:rsidRDefault="00073A3F" w:rsidP="00E0014E">
            <w:pPr>
              <w:spacing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63-800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Gostyń</w:t>
            </w:r>
          </w:p>
        </w:tc>
        <w:tc>
          <w:tcPr>
            <w:tcW w:w="2976" w:type="dxa"/>
            <w:shd w:val="clear" w:color="auto" w:fill="auto"/>
          </w:tcPr>
          <w:p w:rsidR="00073A3F" w:rsidRPr="00073A3F" w:rsidRDefault="00073A3F" w:rsidP="00E0014E">
            <w:pPr>
              <w:spacing w:before="40" w:after="40"/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1 - Cena - 60.00</w:t>
            </w:r>
          </w:p>
          <w:p w:rsidR="00073A3F" w:rsidRPr="00211A34" w:rsidRDefault="00073A3F" w:rsidP="00E00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73A3F" w:rsidRPr="00211A34" w:rsidRDefault="00073A3F" w:rsidP="00E0014E">
            <w:pPr>
              <w:jc w:val="center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  100,00</w:t>
            </w:r>
          </w:p>
        </w:tc>
      </w:tr>
      <w:tr w:rsidR="00073A3F" w:rsidRPr="00834EF4" w:rsidTr="00E0014E">
        <w:tc>
          <w:tcPr>
            <w:tcW w:w="2169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3A3F">
              <w:rPr>
                <w:sz w:val="20"/>
                <w:szCs w:val="20"/>
              </w:rPr>
              <w:t>Dostawa materacy wraz z pokrowcami oraz pokrowców na materace</w:t>
            </w:r>
          </w:p>
        </w:tc>
        <w:tc>
          <w:tcPr>
            <w:tcW w:w="2793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73A3F">
              <w:rPr>
                <w:b/>
                <w:bCs/>
                <w:sz w:val="20"/>
                <w:szCs w:val="20"/>
              </w:rPr>
              <w:t>Multitex</w:t>
            </w:r>
            <w:proofErr w:type="spellEnd"/>
            <w:r w:rsidRPr="00073A3F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073A3F" w:rsidRPr="00211A34" w:rsidRDefault="00073A3F" w:rsidP="00E0014E">
            <w:pPr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3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40</w:t>
            </w:r>
          </w:p>
          <w:p w:rsidR="00073A3F" w:rsidRPr="00211A34" w:rsidRDefault="00073A3F" w:rsidP="00E0014E">
            <w:pPr>
              <w:spacing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48-250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Głogówek</w:t>
            </w:r>
          </w:p>
        </w:tc>
        <w:tc>
          <w:tcPr>
            <w:tcW w:w="2976" w:type="dxa"/>
            <w:shd w:val="clear" w:color="auto" w:fill="auto"/>
          </w:tcPr>
          <w:p w:rsidR="00073A3F" w:rsidRPr="00073A3F" w:rsidRDefault="00073A3F" w:rsidP="00E0014E">
            <w:pPr>
              <w:spacing w:before="40" w:after="40"/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1 - Cena - 32.98</w:t>
            </w:r>
          </w:p>
          <w:p w:rsidR="00073A3F" w:rsidRPr="00211A34" w:rsidRDefault="00073A3F" w:rsidP="00E00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73A3F" w:rsidRPr="00211A34" w:rsidRDefault="00073A3F" w:rsidP="00E0014E">
            <w:pPr>
              <w:jc w:val="center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  72,98</w:t>
            </w:r>
          </w:p>
        </w:tc>
      </w:tr>
      <w:tr w:rsidR="00073A3F" w:rsidRPr="00834EF4" w:rsidTr="00E0014E">
        <w:tc>
          <w:tcPr>
            <w:tcW w:w="2169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lastRenderedPageBreak/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3A3F">
              <w:rPr>
                <w:sz w:val="20"/>
                <w:szCs w:val="20"/>
              </w:rPr>
              <w:t>Dostawa materacy wraz z pokrowcami oraz pokrowców na materace</w:t>
            </w:r>
          </w:p>
        </w:tc>
        <w:tc>
          <w:tcPr>
            <w:tcW w:w="2793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73A3F">
              <w:rPr>
                <w:b/>
                <w:bCs/>
                <w:sz w:val="20"/>
                <w:szCs w:val="20"/>
              </w:rPr>
              <w:t>Apolla Spółka z ograniczoną odpowiedzialnością</w:t>
            </w:r>
          </w:p>
          <w:p w:rsidR="00073A3F" w:rsidRPr="00211A34" w:rsidRDefault="00073A3F" w:rsidP="00E0014E">
            <w:pPr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Barwałd Górny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372</w:t>
            </w:r>
          </w:p>
          <w:p w:rsidR="00073A3F" w:rsidRPr="00211A34" w:rsidRDefault="00073A3F" w:rsidP="00E0014E">
            <w:pPr>
              <w:spacing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34-130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073A3F">
              <w:rPr>
                <w:sz w:val="20"/>
                <w:szCs w:val="20"/>
              </w:rPr>
              <w:t>Klawaria</w:t>
            </w:r>
            <w:proofErr w:type="spellEnd"/>
            <w:r w:rsidRPr="00073A3F">
              <w:rPr>
                <w:sz w:val="20"/>
                <w:szCs w:val="20"/>
              </w:rPr>
              <w:t xml:space="preserve"> Zebrzydowska</w:t>
            </w:r>
          </w:p>
        </w:tc>
        <w:tc>
          <w:tcPr>
            <w:tcW w:w="2976" w:type="dxa"/>
            <w:shd w:val="clear" w:color="auto" w:fill="auto"/>
          </w:tcPr>
          <w:p w:rsidR="00073A3F" w:rsidRPr="00073A3F" w:rsidRDefault="00073A3F" w:rsidP="00E0014E">
            <w:pPr>
              <w:spacing w:before="40" w:after="40"/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1 - Cena - 31.38</w:t>
            </w:r>
          </w:p>
          <w:p w:rsidR="00073A3F" w:rsidRPr="00211A34" w:rsidRDefault="00073A3F" w:rsidP="00E00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73A3F" w:rsidRPr="00211A34" w:rsidRDefault="00073A3F" w:rsidP="00E0014E">
            <w:pPr>
              <w:jc w:val="center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  71,38</w:t>
            </w:r>
          </w:p>
        </w:tc>
      </w:tr>
      <w:tr w:rsidR="00073A3F" w:rsidRPr="00834EF4" w:rsidTr="00E0014E">
        <w:tc>
          <w:tcPr>
            <w:tcW w:w="2169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3A3F">
              <w:rPr>
                <w:sz w:val="20"/>
                <w:szCs w:val="20"/>
              </w:rPr>
              <w:t>Dostawa materacy wraz z pokrowcami oraz pokrowców na materace</w:t>
            </w:r>
          </w:p>
        </w:tc>
        <w:tc>
          <w:tcPr>
            <w:tcW w:w="2793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73A3F">
              <w:rPr>
                <w:b/>
                <w:bCs/>
                <w:sz w:val="20"/>
                <w:szCs w:val="20"/>
              </w:rPr>
              <w:t>Meble-Black Red White Sp. z o.o.</w:t>
            </w:r>
          </w:p>
          <w:p w:rsidR="00073A3F" w:rsidRPr="00211A34" w:rsidRDefault="00073A3F" w:rsidP="00E0014E">
            <w:pPr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Krzeszowska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61</w:t>
            </w:r>
          </w:p>
          <w:p w:rsidR="00073A3F" w:rsidRPr="00211A34" w:rsidRDefault="00073A3F" w:rsidP="00E0014E">
            <w:pPr>
              <w:spacing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23-400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Biłgoraj</w:t>
            </w:r>
          </w:p>
        </w:tc>
        <w:tc>
          <w:tcPr>
            <w:tcW w:w="2976" w:type="dxa"/>
            <w:shd w:val="clear" w:color="auto" w:fill="auto"/>
          </w:tcPr>
          <w:p w:rsidR="00B73765" w:rsidRPr="00073A3F" w:rsidRDefault="00B73765" w:rsidP="00B73765">
            <w:pPr>
              <w:spacing w:before="40" w:after="40"/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073A3F" w:rsidRPr="00211A34" w:rsidRDefault="00B73765" w:rsidP="00B7376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73A3F" w:rsidRPr="00211A34" w:rsidRDefault="00073A3F" w:rsidP="00E0014E">
            <w:pPr>
              <w:jc w:val="center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  59,05</w:t>
            </w:r>
          </w:p>
        </w:tc>
      </w:tr>
      <w:tr w:rsidR="00B73765" w:rsidRPr="00834EF4" w:rsidTr="00E0014E">
        <w:tc>
          <w:tcPr>
            <w:tcW w:w="2169" w:type="dxa"/>
            <w:shd w:val="clear" w:color="auto" w:fill="auto"/>
          </w:tcPr>
          <w:p w:rsidR="00B73765" w:rsidRPr="00211A34" w:rsidRDefault="00B73765" w:rsidP="00B7376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3A3F">
              <w:rPr>
                <w:sz w:val="20"/>
                <w:szCs w:val="20"/>
              </w:rPr>
              <w:t>Dostawa materacy wraz z pokrowcami oraz pokrowców na materace</w:t>
            </w:r>
          </w:p>
        </w:tc>
        <w:tc>
          <w:tcPr>
            <w:tcW w:w="2793" w:type="dxa"/>
            <w:shd w:val="clear" w:color="auto" w:fill="auto"/>
          </w:tcPr>
          <w:p w:rsidR="00B73765" w:rsidRPr="00211A34" w:rsidRDefault="00B73765" w:rsidP="00B7376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73A3F">
              <w:rPr>
                <w:b/>
                <w:bCs/>
                <w:sz w:val="20"/>
                <w:szCs w:val="20"/>
              </w:rPr>
              <w:t>Katharsis Investment Spółka z ograniczoną odpowiedzialnością</w:t>
            </w:r>
          </w:p>
          <w:p w:rsidR="00B73765" w:rsidRPr="00211A34" w:rsidRDefault="00B73765" w:rsidP="00B73765">
            <w:pPr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Lwowska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10/5</w:t>
            </w:r>
          </w:p>
          <w:p w:rsidR="00B73765" w:rsidRPr="00211A34" w:rsidRDefault="00B73765" w:rsidP="00B73765">
            <w:pPr>
              <w:spacing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00-658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73765" w:rsidRPr="00073A3F" w:rsidRDefault="00B73765" w:rsidP="00B73765">
            <w:pPr>
              <w:spacing w:before="40" w:after="40"/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B73765" w:rsidRPr="00211A34" w:rsidRDefault="00B73765" w:rsidP="00B7376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73765" w:rsidRPr="00211A34" w:rsidRDefault="00B73765" w:rsidP="00B73765">
            <w:pPr>
              <w:jc w:val="center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-----*</w:t>
            </w:r>
          </w:p>
        </w:tc>
      </w:tr>
      <w:tr w:rsidR="00073A3F" w:rsidRPr="00834EF4" w:rsidTr="00E0014E">
        <w:tc>
          <w:tcPr>
            <w:tcW w:w="2169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3A3F">
              <w:rPr>
                <w:sz w:val="20"/>
                <w:szCs w:val="20"/>
              </w:rPr>
              <w:t>Dostawa materacy wraz z pokrowcami oraz pokrowców na materace</w:t>
            </w:r>
          </w:p>
        </w:tc>
        <w:tc>
          <w:tcPr>
            <w:tcW w:w="2793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73A3F">
              <w:rPr>
                <w:b/>
                <w:bCs/>
                <w:sz w:val="20"/>
                <w:szCs w:val="20"/>
              </w:rPr>
              <w:t xml:space="preserve">4dream Sp. z </w:t>
            </w:r>
            <w:proofErr w:type="spellStart"/>
            <w:r w:rsidRPr="00073A3F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:rsidR="00073A3F" w:rsidRPr="00211A34" w:rsidRDefault="00073A3F" w:rsidP="00E0014E">
            <w:pPr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ul. Ogrodowa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21</w:t>
            </w:r>
          </w:p>
          <w:p w:rsidR="00073A3F" w:rsidRPr="00211A34" w:rsidRDefault="00073A3F" w:rsidP="00E0014E">
            <w:pPr>
              <w:spacing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42-263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Wrzosowa</w:t>
            </w:r>
          </w:p>
        </w:tc>
        <w:tc>
          <w:tcPr>
            <w:tcW w:w="2976" w:type="dxa"/>
            <w:shd w:val="clear" w:color="auto" w:fill="auto"/>
          </w:tcPr>
          <w:p w:rsidR="00B73765" w:rsidRPr="00073A3F" w:rsidRDefault="00B73765" w:rsidP="00B73765">
            <w:pPr>
              <w:spacing w:before="40" w:after="40"/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073A3F" w:rsidRPr="00211A34" w:rsidRDefault="00B73765" w:rsidP="00B7376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73A3F" w:rsidRPr="00211A34" w:rsidRDefault="00B73765" w:rsidP="00E001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-----*</w:t>
            </w:r>
          </w:p>
        </w:tc>
      </w:tr>
      <w:tr w:rsidR="00073A3F" w:rsidRPr="00834EF4" w:rsidTr="00E0014E">
        <w:tc>
          <w:tcPr>
            <w:tcW w:w="2169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3A3F">
              <w:rPr>
                <w:sz w:val="20"/>
                <w:szCs w:val="20"/>
              </w:rPr>
              <w:t>Dostawa materacy wraz z pokrowcami oraz pokrowców na materace</w:t>
            </w:r>
          </w:p>
        </w:tc>
        <w:tc>
          <w:tcPr>
            <w:tcW w:w="2793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73A3F">
              <w:rPr>
                <w:b/>
                <w:bCs/>
                <w:sz w:val="20"/>
                <w:szCs w:val="20"/>
              </w:rPr>
              <w:t xml:space="preserve">PPHU SARA Agata </w:t>
            </w:r>
            <w:proofErr w:type="spellStart"/>
            <w:r w:rsidRPr="00073A3F">
              <w:rPr>
                <w:b/>
                <w:bCs/>
                <w:sz w:val="20"/>
                <w:szCs w:val="20"/>
              </w:rPr>
              <w:t>Komasara</w:t>
            </w:r>
            <w:proofErr w:type="spellEnd"/>
          </w:p>
          <w:p w:rsidR="00073A3F" w:rsidRPr="00211A34" w:rsidRDefault="00073A3F" w:rsidP="00E0014E">
            <w:pPr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1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13</w:t>
            </w:r>
          </w:p>
          <w:p w:rsidR="00073A3F" w:rsidRPr="00211A34" w:rsidRDefault="00073A3F" w:rsidP="00E0014E">
            <w:pPr>
              <w:spacing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28-131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Solec-Zdrój</w:t>
            </w:r>
          </w:p>
        </w:tc>
        <w:tc>
          <w:tcPr>
            <w:tcW w:w="2976" w:type="dxa"/>
            <w:shd w:val="clear" w:color="auto" w:fill="auto"/>
          </w:tcPr>
          <w:p w:rsidR="00B73765" w:rsidRPr="00073A3F" w:rsidRDefault="00B73765" w:rsidP="00B73765">
            <w:pPr>
              <w:spacing w:before="40" w:after="40"/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073A3F" w:rsidRPr="00211A34" w:rsidRDefault="00B73765" w:rsidP="00B7376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73A3F" w:rsidRPr="00211A34" w:rsidRDefault="00B73765" w:rsidP="00E001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-----*</w:t>
            </w:r>
          </w:p>
        </w:tc>
      </w:tr>
      <w:tr w:rsidR="00073A3F" w:rsidRPr="00834EF4" w:rsidTr="00E0014E">
        <w:tc>
          <w:tcPr>
            <w:tcW w:w="2169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3A3F">
              <w:rPr>
                <w:sz w:val="20"/>
                <w:szCs w:val="20"/>
              </w:rPr>
              <w:t xml:space="preserve">Dostawa 60 </w:t>
            </w:r>
            <w:proofErr w:type="spellStart"/>
            <w:r w:rsidRPr="00073A3F">
              <w:rPr>
                <w:sz w:val="20"/>
                <w:szCs w:val="20"/>
              </w:rPr>
              <w:t>szt.koców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73A3F">
              <w:rPr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073A3F">
              <w:rPr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073A3F" w:rsidRPr="00211A34" w:rsidRDefault="00073A3F" w:rsidP="00E0014E">
            <w:pPr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Błotna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5B</w:t>
            </w:r>
          </w:p>
          <w:p w:rsidR="00073A3F" w:rsidRPr="00211A34" w:rsidRDefault="00073A3F" w:rsidP="00E0014E">
            <w:pPr>
              <w:spacing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65-133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Zielona Góra</w:t>
            </w:r>
          </w:p>
        </w:tc>
        <w:tc>
          <w:tcPr>
            <w:tcW w:w="2976" w:type="dxa"/>
            <w:shd w:val="clear" w:color="auto" w:fill="auto"/>
          </w:tcPr>
          <w:p w:rsidR="00073A3F" w:rsidRPr="00073A3F" w:rsidRDefault="00073A3F" w:rsidP="00E0014E">
            <w:pPr>
              <w:spacing w:before="40" w:after="40"/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1 - Cena - 50.00</w:t>
            </w:r>
          </w:p>
          <w:p w:rsidR="00073A3F" w:rsidRPr="00073A3F" w:rsidRDefault="00073A3F" w:rsidP="00E0014E">
            <w:pPr>
              <w:spacing w:before="40" w:after="40"/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2 - Okres gwarancji - </w:t>
            </w:r>
            <w:r w:rsidR="00B73765">
              <w:rPr>
                <w:sz w:val="20"/>
                <w:szCs w:val="20"/>
              </w:rPr>
              <w:t>1</w:t>
            </w:r>
            <w:r w:rsidRPr="00073A3F">
              <w:rPr>
                <w:sz w:val="20"/>
                <w:szCs w:val="20"/>
              </w:rPr>
              <w:t>0.00</w:t>
            </w:r>
          </w:p>
          <w:p w:rsidR="00073A3F" w:rsidRPr="00211A34" w:rsidRDefault="00073A3F" w:rsidP="00E00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3 - Estetyka i własności użytkowe - </w:t>
            </w:r>
            <w:r w:rsidR="00B73765">
              <w:rPr>
                <w:sz w:val="20"/>
                <w:szCs w:val="20"/>
              </w:rPr>
              <w:t>4</w:t>
            </w:r>
            <w:r w:rsidRPr="00073A3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73A3F" w:rsidRPr="00211A34" w:rsidRDefault="00073A3F" w:rsidP="00E0014E">
            <w:pPr>
              <w:jc w:val="center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  </w:t>
            </w:r>
            <w:r w:rsidR="00B73765">
              <w:rPr>
                <w:sz w:val="20"/>
                <w:szCs w:val="20"/>
              </w:rPr>
              <w:t>10</w:t>
            </w:r>
            <w:r w:rsidRPr="00073A3F">
              <w:rPr>
                <w:sz w:val="20"/>
                <w:szCs w:val="20"/>
              </w:rPr>
              <w:t>0,00</w:t>
            </w:r>
          </w:p>
        </w:tc>
      </w:tr>
      <w:tr w:rsidR="00073A3F" w:rsidRPr="00834EF4" w:rsidTr="00E0014E">
        <w:tc>
          <w:tcPr>
            <w:tcW w:w="2169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3A3F">
              <w:rPr>
                <w:sz w:val="20"/>
                <w:szCs w:val="20"/>
              </w:rPr>
              <w:t xml:space="preserve">Dostawa 60 </w:t>
            </w:r>
            <w:proofErr w:type="spellStart"/>
            <w:r w:rsidRPr="00073A3F">
              <w:rPr>
                <w:sz w:val="20"/>
                <w:szCs w:val="20"/>
              </w:rPr>
              <w:t>szt.koców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73A3F">
              <w:rPr>
                <w:b/>
                <w:bCs/>
                <w:sz w:val="20"/>
                <w:szCs w:val="20"/>
              </w:rPr>
              <w:t xml:space="preserve">4dream Sp. z </w:t>
            </w:r>
            <w:proofErr w:type="spellStart"/>
            <w:r w:rsidRPr="00073A3F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:rsidR="00073A3F" w:rsidRPr="00211A34" w:rsidRDefault="00073A3F" w:rsidP="00E0014E">
            <w:pPr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ul. Ogrodowa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21</w:t>
            </w:r>
          </w:p>
          <w:p w:rsidR="00073A3F" w:rsidRPr="00211A34" w:rsidRDefault="00073A3F" w:rsidP="00E0014E">
            <w:pPr>
              <w:spacing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42-263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Wrzosowa</w:t>
            </w:r>
          </w:p>
        </w:tc>
        <w:tc>
          <w:tcPr>
            <w:tcW w:w="2976" w:type="dxa"/>
            <w:shd w:val="clear" w:color="auto" w:fill="auto"/>
          </w:tcPr>
          <w:p w:rsidR="00073A3F" w:rsidRPr="00073A3F" w:rsidRDefault="00073A3F" w:rsidP="00E0014E">
            <w:pPr>
              <w:spacing w:before="40" w:after="40"/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1 - Cena - </w:t>
            </w:r>
            <w:r w:rsidR="00B73765">
              <w:rPr>
                <w:sz w:val="20"/>
                <w:szCs w:val="20"/>
              </w:rPr>
              <w:t>-----</w:t>
            </w:r>
            <w:r w:rsidR="008C7B93">
              <w:rPr>
                <w:sz w:val="20"/>
                <w:szCs w:val="20"/>
              </w:rPr>
              <w:t>*</w:t>
            </w:r>
          </w:p>
          <w:p w:rsidR="00073A3F" w:rsidRPr="00073A3F" w:rsidRDefault="00073A3F" w:rsidP="00E0014E">
            <w:pPr>
              <w:spacing w:before="40" w:after="40"/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2 - Okres gwarancji - </w:t>
            </w:r>
            <w:r w:rsidR="00B73765">
              <w:rPr>
                <w:sz w:val="20"/>
                <w:szCs w:val="20"/>
              </w:rPr>
              <w:t>-----</w:t>
            </w:r>
            <w:r w:rsidR="008C7B93">
              <w:rPr>
                <w:sz w:val="20"/>
                <w:szCs w:val="20"/>
              </w:rPr>
              <w:t>*</w:t>
            </w:r>
          </w:p>
          <w:p w:rsidR="00073A3F" w:rsidRPr="00211A34" w:rsidRDefault="00073A3F" w:rsidP="00E00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3 - Estetyka i własności użytkowe - </w:t>
            </w:r>
            <w:r w:rsidR="008C7B93">
              <w:rPr>
                <w:sz w:val="20"/>
                <w:szCs w:val="20"/>
              </w:rPr>
              <w:t>-----*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73A3F" w:rsidRPr="00211A34" w:rsidRDefault="00073A3F" w:rsidP="00E0014E">
            <w:pPr>
              <w:jc w:val="center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  </w:t>
            </w:r>
            <w:r w:rsidR="00B73765">
              <w:rPr>
                <w:sz w:val="20"/>
                <w:szCs w:val="20"/>
              </w:rPr>
              <w:t>-----*</w:t>
            </w:r>
          </w:p>
        </w:tc>
      </w:tr>
      <w:tr w:rsidR="00073A3F" w:rsidRPr="00834EF4" w:rsidTr="00E0014E">
        <w:tc>
          <w:tcPr>
            <w:tcW w:w="2169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3A3F">
              <w:rPr>
                <w:sz w:val="20"/>
                <w:szCs w:val="20"/>
              </w:rPr>
              <w:t xml:space="preserve">Dostawa 60 </w:t>
            </w:r>
            <w:proofErr w:type="spellStart"/>
            <w:r w:rsidRPr="00073A3F">
              <w:rPr>
                <w:sz w:val="20"/>
                <w:szCs w:val="20"/>
              </w:rPr>
              <w:t>szt.koców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73A3F" w:rsidRPr="00211A34" w:rsidRDefault="00073A3F" w:rsidP="00E001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73A3F">
              <w:rPr>
                <w:b/>
                <w:bCs/>
                <w:sz w:val="20"/>
                <w:szCs w:val="20"/>
              </w:rPr>
              <w:t xml:space="preserve">PPHU SARA Agata </w:t>
            </w:r>
            <w:proofErr w:type="spellStart"/>
            <w:r w:rsidRPr="00073A3F">
              <w:rPr>
                <w:b/>
                <w:bCs/>
                <w:sz w:val="20"/>
                <w:szCs w:val="20"/>
              </w:rPr>
              <w:t>Komasara</w:t>
            </w:r>
            <w:proofErr w:type="spellEnd"/>
          </w:p>
          <w:p w:rsidR="00073A3F" w:rsidRPr="00211A34" w:rsidRDefault="00073A3F" w:rsidP="00E0014E">
            <w:pPr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1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13</w:t>
            </w:r>
          </w:p>
          <w:p w:rsidR="00073A3F" w:rsidRPr="00211A34" w:rsidRDefault="00073A3F" w:rsidP="00E0014E">
            <w:pPr>
              <w:spacing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>28-131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3A3F">
              <w:rPr>
                <w:sz w:val="20"/>
                <w:szCs w:val="20"/>
              </w:rPr>
              <w:t>Solec-Zdrój</w:t>
            </w:r>
          </w:p>
        </w:tc>
        <w:tc>
          <w:tcPr>
            <w:tcW w:w="2976" w:type="dxa"/>
            <w:shd w:val="clear" w:color="auto" w:fill="auto"/>
          </w:tcPr>
          <w:p w:rsidR="008C7B93" w:rsidRPr="00073A3F" w:rsidRDefault="008C7B93" w:rsidP="008C7B93">
            <w:pPr>
              <w:spacing w:before="40" w:after="40"/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-----*</w:t>
            </w:r>
          </w:p>
          <w:p w:rsidR="008C7B93" w:rsidRPr="00073A3F" w:rsidRDefault="008C7B93" w:rsidP="008C7B93">
            <w:pPr>
              <w:spacing w:before="40" w:after="40"/>
              <w:rPr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-----*</w:t>
            </w:r>
          </w:p>
          <w:p w:rsidR="00073A3F" w:rsidRPr="00211A34" w:rsidRDefault="008C7B93" w:rsidP="008C7B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3A3F">
              <w:rPr>
                <w:sz w:val="20"/>
                <w:szCs w:val="20"/>
              </w:rPr>
              <w:t xml:space="preserve">3 - Estetyka i własności użytkowe - </w:t>
            </w:r>
            <w:r>
              <w:rPr>
                <w:sz w:val="20"/>
                <w:szCs w:val="20"/>
              </w:rPr>
              <w:t>-----*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73A3F" w:rsidRPr="00211A34" w:rsidRDefault="00B73765" w:rsidP="00E001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-----*</w:t>
            </w:r>
          </w:p>
        </w:tc>
      </w:tr>
    </w:tbl>
    <w:bookmarkEnd w:id="0"/>
    <w:p w:rsidR="008642B3" w:rsidRPr="008C7B93" w:rsidRDefault="008C7B93" w:rsidP="008C7B93">
      <w:pPr>
        <w:spacing w:before="480" w:after="480" w:line="360" w:lineRule="auto"/>
      </w:pPr>
      <w:r w:rsidRPr="008C7B93">
        <w:t>*Zamawiający nie przyznawał punktów ponieważ oferta została odrzucon</w:t>
      </w:r>
      <w:bookmarkStart w:id="1" w:name="_GoBack"/>
      <w:bookmarkEnd w:id="1"/>
      <w:r w:rsidRPr="008C7B93">
        <w:t>a.</w:t>
      </w:r>
    </w:p>
    <w:sectPr w:rsidR="008642B3" w:rsidRPr="008C7B9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68C0" w:rsidRDefault="00EC68C0">
      <w:r>
        <w:separator/>
      </w:r>
    </w:p>
  </w:endnote>
  <w:endnote w:type="continuationSeparator" w:id="0">
    <w:p w:rsidR="00EC68C0" w:rsidRDefault="00EC6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68C0" w:rsidRDefault="00EC68C0">
      <w:r>
        <w:separator/>
      </w:r>
    </w:p>
  </w:footnote>
  <w:footnote w:type="continuationSeparator" w:id="0">
    <w:p w:rsidR="00EC68C0" w:rsidRDefault="00EC6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68C0"/>
    <w:rsid w:val="00022322"/>
    <w:rsid w:val="00042497"/>
    <w:rsid w:val="00073A3F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C7B93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3765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C68C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EDB2A3"/>
  <w15:chartTrackingRefBased/>
  <w15:docId w15:val="{1254319C-B0C2-4E28-B922-6E0B2687F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577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2023-05-19T13:04:00Z</dcterms:created>
  <dcterms:modified xsi:type="dcterms:W3CDTF">2023-05-19T13:16:00Z</dcterms:modified>
</cp:coreProperties>
</file>