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201AC0" w14:textId="77777777" w:rsidR="00A377DF" w:rsidRDefault="00A377DF" w:rsidP="00A377DF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14:paraId="04AF27D9" w14:textId="69A845E1" w:rsidR="00A377DF" w:rsidRPr="00843934" w:rsidRDefault="009B1F60" w:rsidP="00A377DF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 wp14:anchorId="131368B8" wp14:editId="17CE8A9C">
            <wp:extent cx="5514975" cy="504825"/>
            <wp:effectExtent l="0" t="0" r="0" b="0"/>
            <wp:docPr id="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86495" w14:textId="77777777" w:rsidR="00A377DF" w:rsidRPr="003D6231" w:rsidRDefault="00A377DF" w:rsidP="00A377DF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14:paraId="47577D2C" w14:textId="77777777" w:rsidR="00A377DF" w:rsidRDefault="00A377DF" w:rsidP="00A377DF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0269E10C" w14:textId="77777777" w:rsidR="00A377DF" w:rsidRPr="009475A8" w:rsidRDefault="00A377DF" w:rsidP="00A377DF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2EB3797" w14:textId="77777777" w:rsidR="00A377DF" w:rsidRPr="009475A8" w:rsidRDefault="00A377DF" w:rsidP="00A377DF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4C07879" w14:textId="77777777" w:rsidR="00A377DF" w:rsidRPr="009475A8" w:rsidRDefault="00A377DF" w:rsidP="00A377DF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DA718D" w14:textId="77777777" w:rsidR="00A377DF" w:rsidRPr="009475A8" w:rsidRDefault="00A377DF" w:rsidP="00A377DF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654325E2" w14:textId="77777777" w:rsidR="00A377DF" w:rsidRPr="009475A8" w:rsidRDefault="00A377DF" w:rsidP="00A377DF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C112C03" w14:textId="77777777" w:rsidR="00A377DF" w:rsidRPr="009475A8" w:rsidRDefault="00A377DF" w:rsidP="00A377DF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9D251EC" w14:textId="77777777" w:rsidR="00A377DF" w:rsidRPr="009475A8" w:rsidRDefault="00A377DF" w:rsidP="00A377DF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349D949D" w14:textId="77777777" w:rsidR="00A377DF" w:rsidRPr="009475A8" w:rsidRDefault="00A377DF" w:rsidP="00A377DF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C5B28A0" w14:textId="77777777" w:rsidR="00A377DF" w:rsidRPr="009475A8" w:rsidRDefault="00A377DF" w:rsidP="00A377DF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0323094" w14:textId="77777777" w:rsidR="00A377DF" w:rsidRPr="009475A8" w:rsidRDefault="00A377DF" w:rsidP="00A377DF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507E8F48" w14:textId="77777777" w:rsidR="00A377DF" w:rsidRPr="009475A8" w:rsidRDefault="00A377DF" w:rsidP="00A377DF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24B9E31" w14:textId="77777777" w:rsidR="00A377DF" w:rsidRPr="009475A8" w:rsidRDefault="00A377DF" w:rsidP="00A377DF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4A0079E5" w14:textId="77777777" w:rsidR="00A377DF" w:rsidRPr="009475A8" w:rsidRDefault="00A377DF" w:rsidP="00A377DF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0F511398" w14:textId="77777777" w:rsidR="00A377DF" w:rsidRPr="00725B4A" w:rsidRDefault="00A377DF" w:rsidP="00A377DF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34697A0C" w14:textId="77777777" w:rsidR="00A377DF" w:rsidRPr="00725B4A" w:rsidRDefault="00A377DF" w:rsidP="00A377DF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4D7BF14E" w14:textId="77777777" w:rsidR="00A377DF" w:rsidRPr="00D52EEE" w:rsidRDefault="00A377DF" w:rsidP="00A377DF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26E51A19" w14:textId="77777777"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E2705FA" w14:textId="15A958C6" w:rsidR="00A377DF" w:rsidRPr="009D7AB4" w:rsidRDefault="00A377DF" w:rsidP="00A377DF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D7AB4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9D7AB4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DF7380" w:rsidRPr="00DF7380">
        <w:rPr>
          <w:rFonts w:ascii="Arial" w:hAnsi="Arial" w:cs="Arial"/>
          <w:b/>
          <w:sz w:val="20"/>
          <w:szCs w:val="20"/>
        </w:rPr>
        <w:t xml:space="preserve">Usługa szkolenia „Informacja zwrotna jako element procesu komunikacji” wraz z cateringiem realizowana w ramach projektu ZPR AGH (POWR.03.05.00-00-Z307/17) </w:t>
      </w:r>
      <w:r w:rsidR="009D7AB4" w:rsidRPr="009D7AB4">
        <w:rPr>
          <w:rFonts w:ascii="Arial" w:hAnsi="Arial" w:cs="Arial"/>
          <w:b/>
          <w:sz w:val="20"/>
          <w:szCs w:val="20"/>
        </w:rPr>
        <w:t>- KC-zp.272-</w:t>
      </w:r>
      <w:r w:rsidR="00DF7380">
        <w:rPr>
          <w:rFonts w:ascii="Arial" w:hAnsi="Arial" w:cs="Arial"/>
          <w:b/>
          <w:sz w:val="20"/>
          <w:szCs w:val="20"/>
        </w:rPr>
        <w:t>293</w:t>
      </w:r>
      <w:r w:rsidR="009D7AB4" w:rsidRPr="009D7AB4">
        <w:rPr>
          <w:rFonts w:ascii="Arial" w:hAnsi="Arial" w:cs="Arial"/>
          <w:b/>
          <w:sz w:val="20"/>
          <w:szCs w:val="20"/>
        </w:rPr>
        <w:t>/23</w:t>
      </w:r>
      <w:r w:rsidRPr="009D7AB4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9D7AB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9D7AB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D7AB4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7A1D19F0" w14:textId="77777777" w:rsidR="00A377DF" w:rsidRPr="00D52EEE" w:rsidRDefault="00A377DF" w:rsidP="00A377DF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9790F63" w14:textId="77777777" w:rsidR="00A377DF" w:rsidRPr="00D52EEE" w:rsidRDefault="00A377DF" w:rsidP="00A377DF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45024E7" w14:textId="77777777" w:rsidR="00A377DF" w:rsidRDefault="00A377DF" w:rsidP="00A377D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1A486E3" w14:textId="77777777" w:rsidR="00A377DF" w:rsidRPr="00EE45E3" w:rsidRDefault="00A377DF" w:rsidP="00A377D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EE45E3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EE45E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EE45E3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EE45E3">
        <w:rPr>
          <w:rFonts w:ascii="Arial" w:hAnsi="Arial" w:cs="Arial"/>
          <w:sz w:val="20"/>
          <w:szCs w:val="20"/>
        </w:rPr>
        <w:t>Pzp</w:t>
      </w:r>
      <w:proofErr w:type="spellEnd"/>
    </w:p>
    <w:p w14:paraId="2FD78B8E" w14:textId="77777777"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7B119F4C" w14:textId="61135C62" w:rsidR="00A377DF" w:rsidRPr="00D52EEE" w:rsidRDefault="00A377DF" w:rsidP="00A377DF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</w:t>
      </w:r>
      <w:r w:rsidRPr="00D52EEE">
        <w:rPr>
          <w:rFonts w:ascii="Arial" w:hAnsi="Arial" w:cs="Arial"/>
          <w:sz w:val="20"/>
          <w:szCs w:val="20"/>
          <w:lang w:val="x-none"/>
        </w:rPr>
        <w:lastRenderedPageBreak/>
        <w:t xml:space="preserve">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="00247CF0">
        <w:rPr>
          <w:rFonts w:ascii="Arial" w:hAnsi="Arial" w:cs="Arial"/>
          <w:sz w:val="20"/>
          <w:szCs w:val="20"/>
        </w:rPr>
        <w:t>……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6E192935" w14:textId="77777777"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4EC72B" w14:textId="77777777"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73BB2A3" w14:textId="77777777" w:rsidR="00A377DF" w:rsidRPr="00D52EEE" w:rsidRDefault="00A377DF" w:rsidP="00A377DF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3840CDEA" w14:textId="77777777"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928546A" w14:textId="77777777"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B3B2826" w14:textId="77777777" w:rsidR="00A377DF" w:rsidRPr="00FD003F" w:rsidRDefault="00A377DF" w:rsidP="00A377DF">
      <w:pPr>
        <w:jc w:val="right"/>
        <w:rPr>
          <w:rFonts w:ascii="Arial" w:hAnsi="Arial" w:cs="Arial"/>
          <w:sz w:val="20"/>
          <w:szCs w:val="20"/>
        </w:rPr>
      </w:pPr>
    </w:p>
    <w:p w14:paraId="7CDB59EE" w14:textId="77777777" w:rsidR="009D7AB4" w:rsidRPr="00DB2060" w:rsidRDefault="009D7AB4" w:rsidP="009D7AB4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14:paraId="777FF1C6" w14:textId="5556C549" w:rsidR="00A377DF" w:rsidRPr="00FD003F" w:rsidRDefault="00A377DF" w:rsidP="00A377D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14:paraId="026B2D13" w14:textId="77777777" w:rsidR="00A377DF" w:rsidRPr="009475A8" w:rsidRDefault="00A377DF" w:rsidP="00A377DF"/>
    <w:p w14:paraId="64ACD3FE" w14:textId="77777777" w:rsidR="00A377DF" w:rsidRPr="009475A8" w:rsidRDefault="00A377DF" w:rsidP="00A377DF"/>
    <w:p w14:paraId="554DA9EA" w14:textId="77777777" w:rsidR="00A377DF" w:rsidRPr="009475A8" w:rsidRDefault="00A377DF" w:rsidP="00A377DF"/>
    <w:p w14:paraId="1F7C6368" w14:textId="77777777" w:rsidR="00A377DF" w:rsidRPr="009475A8" w:rsidRDefault="00A377DF" w:rsidP="00A377DF"/>
    <w:p w14:paraId="01FE47C1" w14:textId="77777777"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EAF780" w14:textId="77777777" w:rsidR="005B1C40" w:rsidRDefault="005B1C40" w:rsidP="0038231F">
      <w:pPr>
        <w:spacing w:after="0" w:line="240" w:lineRule="auto"/>
      </w:pPr>
      <w:r>
        <w:separator/>
      </w:r>
    </w:p>
  </w:endnote>
  <w:endnote w:type="continuationSeparator" w:id="0">
    <w:p w14:paraId="72F46491" w14:textId="77777777" w:rsidR="005B1C40" w:rsidRDefault="005B1C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98E437" w14:textId="77777777" w:rsidR="00D2157A" w:rsidRDefault="00D215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8010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9BCF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2A1307" w14:textId="77777777" w:rsidR="00D2157A" w:rsidRDefault="00D215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2C107C" w14:textId="77777777" w:rsidR="005B1C40" w:rsidRDefault="005B1C40" w:rsidP="0038231F">
      <w:pPr>
        <w:spacing w:after="0" w:line="240" w:lineRule="auto"/>
      </w:pPr>
      <w:r>
        <w:separator/>
      </w:r>
    </w:p>
  </w:footnote>
  <w:footnote w:type="continuationSeparator" w:id="0">
    <w:p w14:paraId="0AA31F2C" w14:textId="77777777" w:rsidR="005B1C40" w:rsidRDefault="005B1C4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7AE09C" w14:textId="77777777" w:rsidR="00D2157A" w:rsidRDefault="00D215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195ACE" w14:textId="77777777" w:rsidR="00D2157A" w:rsidRDefault="00D215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80D882" w14:textId="77777777" w:rsidR="00D2157A" w:rsidRDefault="00D215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BA7"/>
    <w:rsid w:val="00023477"/>
    <w:rsid w:val="000247FF"/>
    <w:rsid w:val="00025C8D"/>
    <w:rsid w:val="000303EE"/>
    <w:rsid w:val="000600C3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47CF0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3BA7"/>
    <w:rsid w:val="004C4854"/>
    <w:rsid w:val="004D7E48"/>
    <w:rsid w:val="004F23F7"/>
    <w:rsid w:val="004F40EF"/>
    <w:rsid w:val="005103B9"/>
    <w:rsid w:val="00520174"/>
    <w:rsid w:val="005641F0"/>
    <w:rsid w:val="005B1C4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06F3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B1F60"/>
    <w:rsid w:val="009C7756"/>
    <w:rsid w:val="009D7AB4"/>
    <w:rsid w:val="009F6FBC"/>
    <w:rsid w:val="00A15F7E"/>
    <w:rsid w:val="00A166B0"/>
    <w:rsid w:val="00A22DCF"/>
    <w:rsid w:val="00A24C2D"/>
    <w:rsid w:val="00A276E4"/>
    <w:rsid w:val="00A3062E"/>
    <w:rsid w:val="00A347DE"/>
    <w:rsid w:val="00A377DF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157A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738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258FF08"/>
  <w15:chartTrackingRefBased/>
  <w15:docId w15:val="{E48026EC-2033-480C-A2FB-DCE5E7360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377D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377DF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A91AB-1BF8-4ED8-8D4D-1C8B88002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5</cp:revision>
  <cp:lastPrinted>2023-04-14T10:51:00Z</cp:lastPrinted>
  <dcterms:created xsi:type="dcterms:W3CDTF">2023-04-14T10:45:00Z</dcterms:created>
  <dcterms:modified xsi:type="dcterms:W3CDTF">2023-05-19T08:47:00Z</dcterms:modified>
</cp:coreProperties>
</file>