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DDE3B" w14:textId="3950244C" w:rsidR="009550ED" w:rsidRPr="00DD1589" w:rsidRDefault="0047311A" w:rsidP="009550ED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 wp14:anchorId="159CE9D6" wp14:editId="02C0CB9E">
            <wp:extent cx="5514975" cy="504825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32CA4" w14:textId="77777777" w:rsidR="009550ED" w:rsidRPr="00DB2060" w:rsidRDefault="009550ED" w:rsidP="009550ED">
      <w:pPr>
        <w:suppressAutoHyphens/>
        <w:spacing w:line="254" w:lineRule="auto"/>
        <w:rPr>
          <w:lang w:eastAsia="zh-CN"/>
        </w:rPr>
      </w:pPr>
    </w:p>
    <w:p w14:paraId="6F0453AF" w14:textId="77777777" w:rsidR="009550ED" w:rsidRPr="00DB2060" w:rsidRDefault="009550ED" w:rsidP="009550ED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140B650D" w14:textId="77777777" w:rsidR="009550ED" w:rsidRPr="00DB2060" w:rsidRDefault="009550ED" w:rsidP="009550ED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14305C99" w14:textId="77777777" w:rsidR="009550ED" w:rsidRPr="00DB2060" w:rsidRDefault="009550ED" w:rsidP="009550E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E5D07E4" w14:textId="77777777" w:rsidR="009550ED" w:rsidRPr="00DB2060" w:rsidRDefault="009550ED" w:rsidP="009550E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7204730B" w14:textId="77777777" w:rsidR="009550ED" w:rsidRPr="00DB2060" w:rsidRDefault="009550ED" w:rsidP="009550E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FBE5632" w14:textId="77777777" w:rsidR="009550ED" w:rsidRPr="00DB2060" w:rsidRDefault="009550ED" w:rsidP="009550ED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33FD96E7" w14:textId="77777777" w:rsidR="009550ED" w:rsidRPr="00DB2060" w:rsidRDefault="009550ED" w:rsidP="009550ED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2292F47C" w14:textId="77777777" w:rsidR="009550ED" w:rsidRPr="00DB2060" w:rsidRDefault="009550ED" w:rsidP="009550ED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ABA0758" w14:textId="77777777" w:rsidR="009550ED" w:rsidRPr="00DB2060" w:rsidRDefault="009550ED" w:rsidP="009550ED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4DB8B40D" w14:textId="77777777" w:rsidR="009550ED" w:rsidRPr="00DB2060" w:rsidRDefault="009550ED" w:rsidP="009550ED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1E044F1" w14:textId="77777777" w:rsidR="009550ED" w:rsidRPr="00DB2060" w:rsidRDefault="009550ED" w:rsidP="009550ED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53C1B2CF" w14:textId="77777777" w:rsidR="009550ED" w:rsidRPr="00DB2060" w:rsidRDefault="009550ED" w:rsidP="009550E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48F58032" w14:textId="77777777" w:rsidR="009550ED" w:rsidRPr="00DB2060" w:rsidRDefault="009550ED" w:rsidP="009550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0D43E592" w14:textId="77777777" w:rsidR="009550ED" w:rsidRPr="00DB2060" w:rsidRDefault="009550ED" w:rsidP="009550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00CAB8A2" w14:textId="77777777" w:rsidR="009550ED" w:rsidRPr="00DB2060" w:rsidRDefault="009550ED" w:rsidP="009550ED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7C19C0DE" w14:textId="3C7FD9C6" w:rsidR="009550ED" w:rsidRPr="00DB2060" w:rsidRDefault="009550ED" w:rsidP="009550ED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494629">
        <w:rPr>
          <w:rFonts w:ascii="Arial" w:hAnsi="Arial" w:cs="Arial"/>
          <w:lang w:eastAsia="zh-CN"/>
        </w:rPr>
        <w:t xml:space="preserve">Na potrzeby postępowania o udzielenie zamówienia publicznego pn. </w:t>
      </w:r>
      <w:r w:rsidR="007B5E57" w:rsidRPr="007B5E57">
        <w:rPr>
          <w:b/>
        </w:rPr>
        <w:t xml:space="preserve">Usługa szkolenia „Informacja zwrotna jako element procesu komunikacji” wraz z cateringiem realizowana w ramach projektu ZPR AGH (POWR.03.05.00-00-Z307/17) </w:t>
      </w:r>
      <w:r w:rsidR="00494629" w:rsidRPr="00494629">
        <w:rPr>
          <w:b/>
        </w:rPr>
        <w:t>- KC-zp.272-</w:t>
      </w:r>
      <w:r w:rsidR="007B5E57">
        <w:rPr>
          <w:b/>
        </w:rPr>
        <w:t>293</w:t>
      </w:r>
      <w:r w:rsidR="00494629" w:rsidRPr="00494629">
        <w:rPr>
          <w:b/>
        </w:rPr>
        <w:t>/23</w:t>
      </w:r>
      <w:r w:rsidRPr="00494629">
        <w:rPr>
          <w:rFonts w:ascii="Verdana" w:eastAsia="Times New Roman" w:hAnsi="Verdana" w:cs="Verdana"/>
          <w:i/>
          <w:lang w:eastAsia="pl-PL"/>
        </w:rPr>
        <w:t>,</w:t>
      </w:r>
      <w:r w:rsidRPr="00494629">
        <w:rPr>
          <w:rFonts w:ascii="Arial" w:hAnsi="Arial" w:cs="Arial"/>
          <w:lang w:eastAsia="zh-CN"/>
        </w:rPr>
        <w:t xml:space="preserve"> prowadzonego przez Akademię Górniczo-Hutniczą im. St. Staszica w Krakowie</w:t>
      </w:r>
      <w:r w:rsidRPr="00494629">
        <w:rPr>
          <w:rFonts w:ascii="Arial" w:hAnsi="Arial" w:cs="Arial"/>
          <w:i/>
          <w:lang w:eastAsia="zh-CN"/>
        </w:rPr>
        <w:t xml:space="preserve">, </w:t>
      </w:r>
      <w:r w:rsidRPr="00494629">
        <w:rPr>
          <w:rFonts w:ascii="Arial" w:hAnsi="Arial" w:cs="Arial"/>
          <w:lang w:eastAsia="zh-CN"/>
        </w:rPr>
        <w:t>oświadczam, co następuje</w:t>
      </w:r>
      <w:r w:rsidRPr="00DB2060">
        <w:rPr>
          <w:rFonts w:ascii="Arial" w:hAnsi="Arial" w:cs="Arial"/>
          <w:sz w:val="21"/>
          <w:szCs w:val="21"/>
          <w:lang w:eastAsia="zh-CN"/>
        </w:rPr>
        <w:t>:</w:t>
      </w:r>
    </w:p>
    <w:p w14:paraId="0308F053" w14:textId="77777777" w:rsidR="009550ED" w:rsidRPr="00DB2060" w:rsidRDefault="009550ED" w:rsidP="009550ED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08F85FEC" w14:textId="77777777" w:rsidR="009550ED" w:rsidRPr="00DB2060" w:rsidRDefault="009550ED" w:rsidP="009550ED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  <w:bookmarkStart w:id="0" w:name="_GoBack"/>
      <w:bookmarkEnd w:id="0"/>
    </w:p>
    <w:p w14:paraId="3B8483F4" w14:textId="77777777" w:rsidR="009550ED" w:rsidRPr="00DB2060" w:rsidRDefault="009550ED" w:rsidP="009550ED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65C70058" w14:textId="77777777" w:rsidR="009550ED" w:rsidRPr="00DB2060" w:rsidRDefault="009550ED" w:rsidP="009550ED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1E652349" w14:textId="77777777" w:rsidR="009550ED" w:rsidRPr="00DB2060" w:rsidRDefault="009550ED" w:rsidP="009550ED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29076FE7" w14:textId="77777777" w:rsidR="009550ED" w:rsidRPr="00DB2060" w:rsidRDefault="009550ED" w:rsidP="009550ED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14:paraId="1D5CB63B" w14:textId="77777777" w:rsidR="009550ED" w:rsidRPr="00434290" w:rsidRDefault="009550ED" w:rsidP="009550ED">
      <w:pPr>
        <w:spacing w:before="120" w:after="0" w:line="276" w:lineRule="auto"/>
        <w:jc w:val="both"/>
        <w:rPr>
          <w:rFonts w:ascii="Times New Roman" w:hAnsi="Times New Roman"/>
        </w:rPr>
      </w:pPr>
    </w:p>
    <w:p w14:paraId="08C7A996" w14:textId="77777777" w:rsidR="009550ED" w:rsidRPr="00434290" w:rsidRDefault="009550ED" w:rsidP="009550ED">
      <w:pPr>
        <w:spacing w:before="120" w:after="0" w:line="276" w:lineRule="auto"/>
        <w:jc w:val="both"/>
        <w:rPr>
          <w:rFonts w:ascii="Times New Roman" w:hAnsi="Times New Roman"/>
        </w:rPr>
      </w:pPr>
    </w:p>
    <w:p w14:paraId="6EC1A326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B24CFE" w14:textId="77777777" w:rsidR="0042002C" w:rsidRDefault="0042002C" w:rsidP="0038231F">
      <w:pPr>
        <w:spacing w:after="0" w:line="240" w:lineRule="auto"/>
      </w:pPr>
      <w:r>
        <w:separator/>
      </w:r>
    </w:p>
  </w:endnote>
  <w:endnote w:type="continuationSeparator" w:id="0">
    <w:p w14:paraId="5FBB665C" w14:textId="77777777" w:rsidR="0042002C" w:rsidRDefault="004200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C890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9F196B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80E72B" w14:textId="77777777" w:rsidR="0042002C" w:rsidRDefault="0042002C" w:rsidP="0038231F">
      <w:pPr>
        <w:spacing w:after="0" w:line="240" w:lineRule="auto"/>
      </w:pPr>
      <w:r>
        <w:separator/>
      </w:r>
    </w:p>
  </w:footnote>
  <w:footnote w:type="continuationSeparator" w:id="0">
    <w:p w14:paraId="1D59690C" w14:textId="77777777" w:rsidR="0042002C" w:rsidRDefault="0042002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ED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543EA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002C"/>
    <w:rsid w:val="00434290"/>
    <w:rsid w:val="00434CC2"/>
    <w:rsid w:val="004541F9"/>
    <w:rsid w:val="004609F1"/>
    <w:rsid w:val="004651B5"/>
    <w:rsid w:val="0047311A"/>
    <w:rsid w:val="004761C6"/>
    <w:rsid w:val="00476E7D"/>
    <w:rsid w:val="00482F6E"/>
    <w:rsid w:val="00484F88"/>
    <w:rsid w:val="00494629"/>
    <w:rsid w:val="004A0790"/>
    <w:rsid w:val="004C4854"/>
    <w:rsid w:val="004D7E48"/>
    <w:rsid w:val="004F23F7"/>
    <w:rsid w:val="004F40EF"/>
    <w:rsid w:val="005103B9"/>
    <w:rsid w:val="00520174"/>
    <w:rsid w:val="005641F0"/>
    <w:rsid w:val="005B7ED9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5E57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50ED"/>
    <w:rsid w:val="00956C26"/>
    <w:rsid w:val="00960337"/>
    <w:rsid w:val="00970082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1D2A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64318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8C7CDB"/>
  <w15:docId w15:val="{C5246868-BF2D-47E9-A55C-3B674262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50E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929D6-D1AE-4683-8925-E73883710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4</cp:revision>
  <cp:lastPrinted>2023-04-14T10:49:00Z</cp:lastPrinted>
  <dcterms:created xsi:type="dcterms:W3CDTF">2023-04-14T10:46:00Z</dcterms:created>
  <dcterms:modified xsi:type="dcterms:W3CDTF">2023-05-17T09:11:00Z</dcterms:modified>
</cp:coreProperties>
</file>