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C1B097" w14:textId="32BA2281" w:rsidR="00392A44" w:rsidRDefault="00CC50C7" w:rsidP="00392A44">
      <w:pPr>
        <w:tabs>
          <w:tab w:val="left" w:pos="694"/>
          <w:tab w:val="right" w:pos="9000"/>
        </w:tabs>
        <w:jc w:val="center"/>
      </w:pPr>
      <w:r>
        <w:rPr>
          <w:noProof/>
        </w:rPr>
        <w:drawing>
          <wp:inline distT="0" distB="0" distL="0" distR="0" wp14:anchorId="0A38AACB" wp14:editId="0D8497A4">
            <wp:extent cx="4905375" cy="447675"/>
            <wp:effectExtent l="0" t="0" r="0" b="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04EBF" w14:textId="7B155817" w:rsidR="00392A44" w:rsidRPr="00A844AF" w:rsidRDefault="00392A44" w:rsidP="00392A44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CC50C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FCDA41" wp14:editId="176E3C8B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5ED3B" w14:textId="77777777" w:rsidR="00392A44" w:rsidRDefault="00392A44" w:rsidP="00392A4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FCDA4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58F5ED3B" w14:textId="77777777" w:rsidR="00392A44" w:rsidRDefault="00392A44" w:rsidP="00392A4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sz w:val="24"/>
          <w:szCs w:val="24"/>
        </w:rPr>
        <w:t>6</w:t>
      </w:r>
    </w:p>
    <w:p w14:paraId="3AF9D093" w14:textId="77777777" w:rsidR="00392A44" w:rsidRDefault="00392A44" w:rsidP="00392A44">
      <w:pPr>
        <w:tabs>
          <w:tab w:val="right" w:pos="9000"/>
        </w:tabs>
        <w:rPr>
          <w:b/>
          <w:sz w:val="28"/>
          <w:szCs w:val="28"/>
        </w:rPr>
      </w:pPr>
    </w:p>
    <w:p w14:paraId="1CC3736B" w14:textId="77777777" w:rsidR="00392A44" w:rsidRDefault="00392A44" w:rsidP="00392A44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112F8573" w14:textId="77777777" w:rsidR="00392A44" w:rsidRDefault="00392A44" w:rsidP="00392A44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671F3B61" w14:textId="77777777" w:rsidR="00392A44" w:rsidRDefault="00392A44" w:rsidP="00392A44">
      <w:pPr>
        <w:tabs>
          <w:tab w:val="right" w:pos="9000"/>
        </w:tabs>
        <w:rPr>
          <w:b/>
          <w:sz w:val="32"/>
        </w:rPr>
      </w:pPr>
    </w:p>
    <w:p w14:paraId="3435F7B1" w14:textId="77777777" w:rsidR="00392A44" w:rsidRDefault="00392A44" w:rsidP="00392A4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156C1A05" w14:textId="77777777" w:rsidR="00392A44" w:rsidRDefault="00392A44" w:rsidP="00392A4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190ABA8" w14:textId="5CA490FA" w:rsidR="000409FD" w:rsidRDefault="00392A44" w:rsidP="00392A44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EE0594" w:rsidRPr="00EE0594">
        <w:rPr>
          <w:b/>
        </w:rPr>
        <w:t>Usługa szkolenia "Informacja zwrotna jako ele</w:t>
      </w:r>
      <w:bookmarkStart w:id="0" w:name="_GoBack"/>
      <w:bookmarkEnd w:id="0"/>
      <w:r w:rsidR="00EE0594" w:rsidRPr="00EE0594">
        <w:rPr>
          <w:b/>
        </w:rPr>
        <w:t xml:space="preserve">ment procesu komunikacji" wraz z cateringiem </w:t>
      </w:r>
      <w:proofErr w:type="spellStart"/>
      <w:r w:rsidR="00EE0594" w:rsidRPr="00EE0594">
        <w:rPr>
          <w:b/>
        </w:rPr>
        <w:t>realizaowana</w:t>
      </w:r>
      <w:proofErr w:type="spellEnd"/>
      <w:r w:rsidR="00EE0594" w:rsidRPr="00EE0594">
        <w:rPr>
          <w:b/>
        </w:rPr>
        <w:t xml:space="preserve"> w ramach projektu ZPR AGH (POWR.03.05.00-00-Z307/17) - KC-zp.272-293/23</w:t>
      </w:r>
    </w:p>
    <w:p w14:paraId="305ABC02" w14:textId="77777777" w:rsidR="00EE0594" w:rsidRPr="00AA36AA" w:rsidRDefault="00EE0594" w:rsidP="00392A44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392A44" w:rsidRPr="001D740A" w14:paraId="4B694D63" w14:textId="77777777" w:rsidTr="00D55B78">
        <w:trPr>
          <w:trHeight w:val="210"/>
        </w:trPr>
        <w:tc>
          <w:tcPr>
            <w:tcW w:w="1701" w:type="dxa"/>
            <w:vAlign w:val="center"/>
          </w:tcPr>
          <w:p w14:paraId="757B3BC7" w14:textId="77777777" w:rsidR="00392A44" w:rsidRPr="001F3612" w:rsidRDefault="00392A44" w:rsidP="00D55B78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13B1306A" w14:textId="77777777" w:rsidR="00392A44" w:rsidRPr="00760791" w:rsidRDefault="00392A44" w:rsidP="00D55B78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</w:t>
            </w:r>
          </w:p>
        </w:tc>
        <w:tc>
          <w:tcPr>
            <w:tcW w:w="2410" w:type="dxa"/>
            <w:vAlign w:val="center"/>
          </w:tcPr>
          <w:p w14:paraId="0F9B1460" w14:textId="77777777" w:rsidR="00392A44" w:rsidRPr="001F3612" w:rsidRDefault="00392A44" w:rsidP="00D55B78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392A44" w:rsidRPr="001D740A" w14:paraId="023FBD6B" w14:textId="77777777" w:rsidTr="00D55B78">
        <w:trPr>
          <w:trHeight w:val="210"/>
        </w:trPr>
        <w:tc>
          <w:tcPr>
            <w:tcW w:w="1701" w:type="dxa"/>
            <w:vAlign w:val="center"/>
          </w:tcPr>
          <w:p w14:paraId="21CAB6BE" w14:textId="77777777" w:rsidR="00392A44" w:rsidRPr="001F3612" w:rsidRDefault="00392A44" w:rsidP="00D55B78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78D16073" w14:textId="120B9745" w:rsidR="00392A44" w:rsidRDefault="00392A44" w:rsidP="00D55B78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</w:t>
            </w:r>
            <w:r w:rsidRPr="00EF690C">
              <w:rPr>
                <w:b/>
                <w:color w:val="000000"/>
                <w:sz w:val="22"/>
                <w:szCs w:val="22"/>
              </w:rPr>
              <w:t>zgodnie z pkt 8.1.4</w:t>
            </w:r>
            <w:r w:rsidR="000409FD">
              <w:rPr>
                <w:b/>
                <w:color w:val="000000"/>
                <w:sz w:val="22"/>
                <w:szCs w:val="22"/>
              </w:rPr>
              <w:t xml:space="preserve"> b) SWZ</w:t>
            </w:r>
          </w:p>
        </w:tc>
        <w:tc>
          <w:tcPr>
            <w:tcW w:w="2410" w:type="dxa"/>
            <w:vAlign w:val="center"/>
          </w:tcPr>
          <w:p w14:paraId="136E1C48" w14:textId="77777777" w:rsidR="00392A44" w:rsidRPr="001F3612" w:rsidRDefault="00392A44" w:rsidP="00D55B78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</w:p>
        </w:tc>
      </w:tr>
      <w:tr w:rsidR="00392A44" w:rsidRPr="00DF3D15" w14:paraId="018E46B6" w14:textId="77777777" w:rsidTr="00D55B78">
        <w:trPr>
          <w:trHeight w:val="1286"/>
        </w:trPr>
        <w:tc>
          <w:tcPr>
            <w:tcW w:w="1701" w:type="dxa"/>
            <w:shd w:val="clear" w:color="auto" w:fill="auto"/>
          </w:tcPr>
          <w:p w14:paraId="62525B61" w14:textId="77777777" w:rsidR="00392A44" w:rsidRPr="002F6C4A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C888A36" w14:textId="77777777" w:rsidR="00392A44" w:rsidRPr="002F6C4A" w:rsidRDefault="00392A44" w:rsidP="00D55B78">
            <w:r w:rsidRPr="002F6C4A">
              <w:t>…………………..</w:t>
            </w:r>
          </w:p>
          <w:p w14:paraId="6D2AE84C" w14:textId="77777777" w:rsidR="00392A44" w:rsidRPr="002F6C4A" w:rsidRDefault="00392A44" w:rsidP="00D55B78"/>
          <w:p w14:paraId="221E8BAB" w14:textId="77777777" w:rsidR="00392A44" w:rsidRPr="002F6C4A" w:rsidRDefault="00392A44" w:rsidP="00D55B78"/>
          <w:p w14:paraId="08E0F3DE" w14:textId="77777777" w:rsidR="00392A44" w:rsidRPr="002F6C4A" w:rsidRDefault="00392A44" w:rsidP="00D55B78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291B8375" w14:textId="77777777" w:rsidR="00392A44" w:rsidRDefault="00392A44" w:rsidP="00D55B78">
            <w:pPr>
              <w:tabs>
                <w:tab w:val="left" w:pos="0"/>
              </w:tabs>
              <w:jc w:val="both"/>
            </w:pPr>
          </w:p>
          <w:p w14:paraId="1F8EFA9E" w14:textId="57EAD05E" w:rsidR="00392A44" w:rsidRDefault="00392A44" w:rsidP="00D55B78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1/ </w:t>
            </w:r>
            <w:r w:rsidR="000409FD" w:rsidRPr="002F6C4A">
              <w:t xml:space="preserve">posiada </w:t>
            </w:r>
            <w:r>
              <w:t xml:space="preserve">wykształcenie wyższe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4B315471" w14:textId="77777777" w:rsidR="00392A44" w:rsidRDefault="00392A44" w:rsidP="00D55B78">
            <w:pPr>
              <w:tabs>
                <w:tab w:val="left" w:pos="0"/>
              </w:tabs>
              <w:jc w:val="both"/>
            </w:pPr>
          </w:p>
          <w:p w14:paraId="3E81531C" w14:textId="6316A8C8" w:rsidR="00392A44" w:rsidRDefault="00392A44" w:rsidP="00D55B78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2) </w:t>
            </w:r>
            <w:r w:rsidR="000409FD">
              <w:t xml:space="preserve">posiada </w:t>
            </w:r>
            <w:r>
              <w:t xml:space="preserve">3-letnie doświadczenie w prowadzeniu zajęć szkoleniowych - 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025E2DC5" w14:textId="77777777" w:rsidR="00392A44" w:rsidRDefault="00392A44" w:rsidP="00D55B78">
            <w:pPr>
              <w:tabs>
                <w:tab w:val="left" w:pos="0"/>
              </w:tabs>
              <w:jc w:val="both"/>
            </w:pPr>
          </w:p>
          <w:p w14:paraId="720E94D0" w14:textId="09CDEB61" w:rsidR="00392A44" w:rsidRDefault="00392A44" w:rsidP="00D55B78">
            <w:pPr>
              <w:tabs>
                <w:tab w:val="left" w:pos="0"/>
              </w:tabs>
              <w:jc w:val="both"/>
            </w:pPr>
            <w:r>
              <w:t>3</w:t>
            </w:r>
            <w:r w:rsidRPr="00392A44">
              <w:t xml:space="preserve">) </w:t>
            </w:r>
            <w:r w:rsidR="000409FD" w:rsidRPr="000409FD">
              <w:t xml:space="preserve">przeprowadziła minimum 4 szkolenia, w okresie ostatnich trzech lat, z zakresu </w:t>
            </w:r>
            <w:r w:rsidR="00EE0594" w:rsidRPr="00EE0594">
              <w:t>komunikacji, w tym informacji zwrotnej/tzw. feedbacku, w wymiarze nie mniejszym niż 6 godzin lekcyjnych (6x45min).</w:t>
            </w:r>
            <w:r w:rsidR="000409FD">
              <w:t xml:space="preserve"> </w:t>
            </w:r>
            <w:r w:rsidRPr="00392A44">
              <w:t xml:space="preserve">- </w:t>
            </w:r>
            <w:r w:rsidRPr="00431178">
              <w:rPr>
                <w:highlight w:val="yellow"/>
              </w:rPr>
              <w:t>TAK/NIE*</w:t>
            </w:r>
          </w:p>
          <w:p w14:paraId="346FDCE3" w14:textId="77777777" w:rsidR="00392A44" w:rsidRDefault="00392A44" w:rsidP="00D55B78">
            <w:pPr>
              <w:tabs>
                <w:tab w:val="left" w:pos="0"/>
              </w:tabs>
              <w:jc w:val="both"/>
            </w:pPr>
          </w:p>
          <w:p w14:paraId="4279BB78" w14:textId="2232B314" w:rsidR="00392A44" w:rsidRPr="00B3396B" w:rsidRDefault="000409FD" w:rsidP="00D55B78">
            <w:pPr>
              <w:tabs>
                <w:tab w:val="left" w:pos="0"/>
              </w:tabs>
              <w:jc w:val="both"/>
            </w:pPr>
            <w:r>
              <w:t>a</w:t>
            </w:r>
            <w:r w:rsidR="00392A44" w:rsidRPr="00B3396B">
              <w:t xml:space="preserve">) nazwa szkolenia: ……………………………………… </w:t>
            </w:r>
          </w:p>
          <w:p w14:paraId="1D8C13C4" w14:textId="636D1676" w:rsidR="00392A44" w:rsidRPr="00392A44" w:rsidRDefault="00392A44" w:rsidP="00D55B78">
            <w:pPr>
              <w:tabs>
                <w:tab w:val="left" w:pos="0"/>
              </w:tabs>
              <w:jc w:val="both"/>
            </w:pPr>
            <w:r w:rsidRPr="00392A44">
              <w:t>data realizacji szkolenia</w:t>
            </w:r>
            <w:r w:rsidR="00DE62EC">
              <w:t xml:space="preserve"> </w:t>
            </w:r>
            <w:r w:rsidRPr="00392A44">
              <w:t>…</w:t>
            </w:r>
            <w:r w:rsidR="00D167F3">
              <w:t>……………</w:t>
            </w:r>
          </w:p>
          <w:p w14:paraId="06814752" w14:textId="28A88117" w:rsidR="00392A44" w:rsidRPr="00B3396B" w:rsidRDefault="000409FD" w:rsidP="00D55B78">
            <w:pPr>
              <w:tabs>
                <w:tab w:val="left" w:pos="0"/>
              </w:tabs>
              <w:jc w:val="both"/>
            </w:pPr>
            <w:r>
              <w:t>czas trwania szkolenia</w:t>
            </w:r>
            <w:r w:rsidR="00392A44" w:rsidRPr="00392A44">
              <w:t xml:space="preserve"> …</w:t>
            </w:r>
            <w:r w:rsidR="00D167F3">
              <w:t>…………..</w:t>
            </w:r>
          </w:p>
          <w:p w14:paraId="037E6678" w14:textId="77777777" w:rsidR="00392A44" w:rsidRDefault="00392A44" w:rsidP="00D55B78">
            <w:pPr>
              <w:tabs>
                <w:tab w:val="left" w:pos="0"/>
              </w:tabs>
              <w:jc w:val="both"/>
            </w:pPr>
          </w:p>
          <w:p w14:paraId="05ECF51B" w14:textId="3C05A067" w:rsidR="000409FD" w:rsidRPr="00B3396B" w:rsidRDefault="000409FD" w:rsidP="000409FD">
            <w:pPr>
              <w:tabs>
                <w:tab w:val="left" w:pos="0"/>
              </w:tabs>
              <w:jc w:val="both"/>
            </w:pPr>
            <w:r>
              <w:t>b</w:t>
            </w:r>
            <w:r w:rsidRPr="00B3396B">
              <w:t xml:space="preserve">) nazwa szkolenia: ……………………………………… </w:t>
            </w:r>
          </w:p>
          <w:p w14:paraId="6E83C3F4" w14:textId="77777777" w:rsidR="000409FD" w:rsidRPr="00392A44" w:rsidRDefault="000409FD" w:rsidP="000409FD">
            <w:pPr>
              <w:tabs>
                <w:tab w:val="left" w:pos="0"/>
              </w:tabs>
              <w:jc w:val="both"/>
            </w:pPr>
            <w:r w:rsidRPr="00392A44">
              <w:t>data realizacji szkolenia</w:t>
            </w:r>
            <w:r>
              <w:t xml:space="preserve"> </w:t>
            </w:r>
            <w:r w:rsidRPr="00392A44">
              <w:t>…</w:t>
            </w:r>
            <w:r>
              <w:t>……………</w:t>
            </w:r>
          </w:p>
          <w:p w14:paraId="76C23ED4" w14:textId="77777777" w:rsidR="000409FD" w:rsidRDefault="000409FD" w:rsidP="000409FD">
            <w:pPr>
              <w:tabs>
                <w:tab w:val="left" w:pos="0"/>
              </w:tabs>
              <w:jc w:val="both"/>
            </w:pPr>
            <w:r>
              <w:t>czas trwania szkolenia</w:t>
            </w:r>
            <w:r w:rsidRPr="00392A44">
              <w:t xml:space="preserve"> …</w:t>
            </w:r>
            <w:r>
              <w:t>…………..</w:t>
            </w:r>
          </w:p>
          <w:p w14:paraId="619EABEF" w14:textId="77777777" w:rsidR="000409FD" w:rsidRDefault="000409FD" w:rsidP="000409FD">
            <w:pPr>
              <w:tabs>
                <w:tab w:val="left" w:pos="0"/>
              </w:tabs>
              <w:jc w:val="both"/>
            </w:pPr>
          </w:p>
          <w:p w14:paraId="14F14C45" w14:textId="1505A35F" w:rsidR="000409FD" w:rsidRDefault="000409FD" w:rsidP="000409FD">
            <w:pPr>
              <w:tabs>
                <w:tab w:val="left" w:pos="0"/>
              </w:tabs>
              <w:jc w:val="both"/>
            </w:pPr>
            <w:r>
              <w:t>c</w:t>
            </w:r>
            <w:r w:rsidRPr="00B3396B">
              <w:t xml:space="preserve">) nazwa szkolenia: ……………………………………… </w:t>
            </w:r>
          </w:p>
          <w:p w14:paraId="0807B349" w14:textId="77777777" w:rsidR="000409FD" w:rsidRPr="00392A44" w:rsidRDefault="000409FD" w:rsidP="000409FD">
            <w:pPr>
              <w:tabs>
                <w:tab w:val="left" w:pos="0"/>
              </w:tabs>
              <w:jc w:val="both"/>
            </w:pPr>
            <w:r w:rsidRPr="00392A44">
              <w:t>data realizacji szkolenia</w:t>
            </w:r>
            <w:r>
              <w:t xml:space="preserve"> </w:t>
            </w:r>
            <w:r w:rsidRPr="00392A44">
              <w:t>…</w:t>
            </w:r>
            <w:r>
              <w:t>……………</w:t>
            </w:r>
          </w:p>
          <w:p w14:paraId="4B11E4F0" w14:textId="77777777" w:rsidR="000409FD" w:rsidRDefault="000409FD" w:rsidP="000409FD">
            <w:pPr>
              <w:tabs>
                <w:tab w:val="left" w:pos="0"/>
              </w:tabs>
              <w:jc w:val="both"/>
            </w:pPr>
            <w:r>
              <w:t>czas trwania szkolenia</w:t>
            </w:r>
            <w:r w:rsidRPr="00392A44">
              <w:t xml:space="preserve"> …</w:t>
            </w:r>
            <w:r>
              <w:t>…………..</w:t>
            </w:r>
          </w:p>
          <w:p w14:paraId="65BA7D2E" w14:textId="77777777" w:rsidR="000409FD" w:rsidRDefault="000409FD" w:rsidP="000409FD">
            <w:pPr>
              <w:tabs>
                <w:tab w:val="left" w:pos="0"/>
              </w:tabs>
              <w:jc w:val="both"/>
            </w:pPr>
          </w:p>
          <w:p w14:paraId="0888A973" w14:textId="35AC1F0B" w:rsidR="000409FD" w:rsidRPr="00B3396B" w:rsidRDefault="000409FD" w:rsidP="000409FD">
            <w:pPr>
              <w:tabs>
                <w:tab w:val="left" w:pos="0"/>
              </w:tabs>
              <w:jc w:val="both"/>
            </w:pPr>
            <w:r>
              <w:t>d</w:t>
            </w:r>
            <w:r w:rsidRPr="00B3396B">
              <w:t xml:space="preserve">) nazwa szkolenia: ……………………………………… </w:t>
            </w:r>
          </w:p>
          <w:p w14:paraId="7DD96795" w14:textId="77777777" w:rsidR="000409FD" w:rsidRPr="00392A44" w:rsidRDefault="000409FD" w:rsidP="000409FD">
            <w:pPr>
              <w:tabs>
                <w:tab w:val="left" w:pos="0"/>
              </w:tabs>
              <w:jc w:val="both"/>
            </w:pPr>
            <w:r w:rsidRPr="00392A44">
              <w:t>data realizacji szkolenia</w:t>
            </w:r>
            <w:r>
              <w:t xml:space="preserve"> </w:t>
            </w:r>
            <w:r w:rsidRPr="00392A44">
              <w:t>…</w:t>
            </w:r>
            <w:r>
              <w:t>……………</w:t>
            </w:r>
          </w:p>
          <w:p w14:paraId="6D106BE5" w14:textId="77777777" w:rsidR="000409FD" w:rsidRDefault="000409FD" w:rsidP="000409FD">
            <w:pPr>
              <w:tabs>
                <w:tab w:val="left" w:pos="0"/>
              </w:tabs>
              <w:jc w:val="both"/>
            </w:pPr>
            <w:r>
              <w:t>czas trwania szkolenia</w:t>
            </w:r>
            <w:r w:rsidRPr="00392A44">
              <w:t xml:space="preserve"> …</w:t>
            </w:r>
            <w:r>
              <w:t>…………..</w:t>
            </w:r>
          </w:p>
          <w:p w14:paraId="2899C7BE" w14:textId="272FBA72" w:rsidR="000409FD" w:rsidRPr="00431178" w:rsidRDefault="000409FD" w:rsidP="000409FD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2E908B48" w14:textId="77777777" w:rsidR="00392A44" w:rsidRPr="00B2677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7A3C1907" w14:textId="77777777" w:rsidR="00392A4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6E991382" w14:textId="77777777" w:rsidR="00392A44" w:rsidRPr="00B26774" w:rsidRDefault="00392A44" w:rsidP="00D55B78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1F5ECDD" w14:textId="77777777" w:rsidR="00392A44" w:rsidRDefault="00392A44" w:rsidP="00392A44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14:paraId="328CB852" w14:textId="77777777" w:rsidR="00392A44" w:rsidRDefault="00392A44" w:rsidP="00392A44">
      <w:pPr>
        <w:spacing w:line="360" w:lineRule="auto"/>
        <w:jc w:val="both"/>
      </w:pPr>
    </w:p>
    <w:p w14:paraId="6EB74B94" w14:textId="77777777" w:rsidR="00392A44" w:rsidRPr="005263DB" w:rsidRDefault="00392A44" w:rsidP="00392A44">
      <w:pPr>
        <w:spacing w:line="360" w:lineRule="auto"/>
        <w:jc w:val="both"/>
      </w:pPr>
    </w:p>
    <w:p w14:paraId="08DB597E" w14:textId="77777777" w:rsidR="00392A44" w:rsidRDefault="00392A44" w:rsidP="00392A44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204D977" w14:textId="77777777" w:rsidR="00392A44" w:rsidRDefault="00392A44" w:rsidP="00392A44">
      <w:pPr>
        <w:rPr>
          <w:sz w:val="16"/>
          <w:szCs w:val="16"/>
        </w:rPr>
      </w:pPr>
    </w:p>
    <w:p w14:paraId="6F1787E3" w14:textId="77777777" w:rsidR="00392A44" w:rsidRDefault="00392A44" w:rsidP="00392A44">
      <w:pPr>
        <w:rPr>
          <w:sz w:val="16"/>
          <w:szCs w:val="16"/>
        </w:rPr>
      </w:pPr>
    </w:p>
    <w:p w14:paraId="74C5119D" w14:textId="77777777" w:rsidR="00392A44" w:rsidRDefault="00392A44" w:rsidP="00392A44">
      <w:pPr>
        <w:rPr>
          <w:sz w:val="16"/>
          <w:szCs w:val="16"/>
        </w:rPr>
      </w:pPr>
    </w:p>
    <w:p w14:paraId="4741A181" w14:textId="77777777" w:rsidR="00392A44" w:rsidRDefault="00392A44" w:rsidP="00392A44">
      <w:pPr>
        <w:rPr>
          <w:sz w:val="16"/>
          <w:szCs w:val="16"/>
        </w:rPr>
      </w:pPr>
    </w:p>
    <w:p w14:paraId="3BDDBA3D" w14:textId="77777777" w:rsidR="00392A44" w:rsidRDefault="00392A44" w:rsidP="00392A44">
      <w:pPr>
        <w:rPr>
          <w:sz w:val="16"/>
          <w:szCs w:val="16"/>
        </w:rPr>
      </w:pPr>
    </w:p>
    <w:p w14:paraId="443E90F9" w14:textId="77777777" w:rsidR="00392A44" w:rsidRDefault="00392A44" w:rsidP="00392A44">
      <w:pPr>
        <w:rPr>
          <w:sz w:val="16"/>
          <w:szCs w:val="16"/>
        </w:rPr>
      </w:pPr>
    </w:p>
    <w:p w14:paraId="2F4C7FFE" w14:textId="77777777" w:rsidR="00392A44" w:rsidRPr="00AA36AA" w:rsidRDefault="00392A44" w:rsidP="00392A44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4D6FD74" w14:textId="77777777" w:rsidR="00392A44" w:rsidRPr="00895426" w:rsidRDefault="00392A44" w:rsidP="00392A44">
      <w:pPr>
        <w:pStyle w:val="Tekstprzypisudolnego"/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66C61E3C" w14:textId="77777777" w:rsidR="00392A44" w:rsidRPr="00987E4B" w:rsidRDefault="00392A44" w:rsidP="00392A44"/>
    <w:p w14:paraId="5982CE7E" w14:textId="77777777" w:rsidR="00F55B12" w:rsidRPr="00392A44" w:rsidRDefault="00F55B12" w:rsidP="00392A44"/>
    <w:sectPr w:rsidR="00F55B12" w:rsidRPr="00392A44" w:rsidSect="000409FD">
      <w:footnotePr>
        <w:numFmt w:val="chicago"/>
      </w:footnotePr>
      <w:pgSz w:w="11906" w:h="16838"/>
      <w:pgMar w:top="851" w:right="1152" w:bottom="284" w:left="115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351A7D" w14:textId="77777777" w:rsidR="00B76297" w:rsidRDefault="00B76297">
      <w:r>
        <w:separator/>
      </w:r>
    </w:p>
  </w:endnote>
  <w:endnote w:type="continuationSeparator" w:id="0">
    <w:p w14:paraId="4FB1978F" w14:textId="77777777" w:rsidR="00B76297" w:rsidRDefault="00B76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B91BC8" w14:textId="77777777" w:rsidR="00B76297" w:rsidRDefault="00B76297">
      <w:r>
        <w:separator/>
      </w:r>
    </w:p>
  </w:footnote>
  <w:footnote w:type="continuationSeparator" w:id="0">
    <w:p w14:paraId="70DC604E" w14:textId="77777777" w:rsidR="00B76297" w:rsidRDefault="00B76297">
      <w:r>
        <w:continuationSeparator/>
      </w:r>
    </w:p>
  </w:footnote>
  <w:footnote w:id="1">
    <w:p w14:paraId="59D7CAC6" w14:textId="77777777" w:rsidR="00392A44" w:rsidRPr="00E60B5C" w:rsidRDefault="00392A44" w:rsidP="00392A44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1A0"/>
    <w:rsid w:val="000409FD"/>
    <w:rsid w:val="0010752A"/>
    <w:rsid w:val="002328A0"/>
    <w:rsid w:val="002959F3"/>
    <w:rsid w:val="002A7F51"/>
    <w:rsid w:val="00392A44"/>
    <w:rsid w:val="005141A0"/>
    <w:rsid w:val="00527F15"/>
    <w:rsid w:val="007758D5"/>
    <w:rsid w:val="008539D0"/>
    <w:rsid w:val="008E4A55"/>
    <w:rsid w:val="008E66F9"/>
    <w:rsid w:val="00907B2A"/>
    <w:rsid w:val="009E4F5D"/>
    <w:rsid w:val="00B33027"/>
    <w:rsid w:val="00B76297"/>
    <w:rsid w:val="00C303B2"/>
    <w:rsid w:val="00CA1406"/>
    <w:rsid w:val="00CC50C7"/>
    <w:rsid w:val="00D167F3"/>
    <w:rsid w:val="00DE62EC"/>
    <w:rsid w:val="00EE0594"/>
    <w:rsid w:val="00EF690C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11DDB35"/>
  <w15:chartTrackingRefBased/>
  <w15:docId w15:val="{985CE396-3894-4512-9190-F88E49C7E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409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1075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752A"/>
  </w:style>
  <w:style w:type="paragraph" w:styleId="Tekstprzypisudolnego">
    <w:name w:val="footnote text"/>
    <w:basedOn w:val="Normalny"/>
    <w:link w:val="TekstprzypisudolnegoZnak"/>
    <w:semiHidden/>
    <w:rsid w:val="00EF690C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F690C"/>
  </w:style>
  <w:style w:type="character" w:styleId="Odwoanieprzypisudolnego">
    <w:name w:val="footnote reference"/>
    <w:semiHidden/>
    <w:rsid w:val="00EF690C"/>
    <w:rPr>
      <w:vertAlign w:val="superscript"/>
    </w:rPr>
  </w:style>
  <w:style w:type="paragraph" w:styleId="Akapitzlist">
    <w:name w:val="List Paragraph"/>
    <w:basedOn w:val="Normalny"/>
    <w:uiPriority w:val="34"/>
    <w:qFormat/>
    <w:rsid w:val="00040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259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Jolata Oleksy</cp:lastModifiedBy>
  <cp:revision>5</cp:revision>
  <cp:lastPrinted>2023-04-14T10:59:00Z</cp:lastPrinted>
  <dcterms:created xsi:type="dcterms:W3CDTF">2023-04-14T10:30:00Z</dcterms:created>
  <dcterms:modified xsi:type="dcterms:W3CDTF">2023-05-17T09:03:00Z</dcterms:modified>
</cp:coreProperties>
</file>