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B8B44D" w14:textId="77777777" w:rsidR="00F3134E" w:rsidRPr="003D6231" w:rsidRDefault="00F3134E" w:rsidP="00F3134E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62E9E9D4" w14:textId="22A19303" w:rsidR="00F3134E" w:rsidRDefault="002D2BEF" w:rsidP="00F3134E">
      <w:pPr>
        <w:jc w:val="center"/>
        <w:rPr>
          <w:b/>
          <w:sz w:val="24"/>
          <w:szCs w:val="24"/>
        </w:rPr>
      </w:pPr>
      <w:r>
        <w:rPr>
          <w:noProof/>
        </w:rPr>
        <w:drawing>
          <wp:inline distT="0" distB="0" distL="0" distR="0" wp14:anchorId="43F3ED49" wp14:editId="3F75BB5C">
            <wp:extent cx="4905375" cy="447675"/>
            <wp:effectExtent l="0" t="0" r="0" b="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BC4D85" w14:textId="77777777" w:rsidR="00F3134E" w:rsidRDefault="00F3134E" w:rsidP="00F3134E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14:paraId="4CF6C98C" w14:textId="77777777" w:rsidR="00F3134E" w:rsidRDefault="00F3134E" w:rsidP="00F3134E"/>
    <w:p w14:paraId="329EDEB8" w14:textId="77777777" w:rsidR="00F3134E" w:rsidRDefault="00F3134E" w:rsidP="00F3134E">
      <w:pPr>
        <w:tabs>
          <w:tab w:val="left" w:pos="0"/>
        </w:tabs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13D3110A" w14:textId="77777777" w:rsidR="00F3134E" w:rsidRDefault="00F3134E" w:rsidP="00F3134E">
      <w:pPr>
        <w:tabs>
          <w:tab w:val="left" w:pos="0"/>
        </w:tabs>
        <w:jc w:val="center"/>
        <w:rPr>
          <w:b/>
          <w:color w:val="000000"/>
        </w:rPr>
      </w:pPr>
    </w:p>
    <w:p w14:paraId="23415818" w14:textId="77777777" w:rsidR="00F3134E" w:rsidRPr="00CF7EED" w:rsidRDefault="00F3134E" w:rsidP="00F3134E">
      <w:pPr>
        <w:tabs>
          <w:tab w:val="right" w:pos="9000"/>
        </w:tabs>
      </w:pPr>
      <w:r w:rsidRPr="00CF7EED">
        <w:t>NAZWA WYKONAWCY: …………………………………………………….</w:t>
      </w:r>
    </w:p>
    <w:p w14:paraId="1CDD51AF" w14:textId="77777777" w:rsidR="00F3134E" w:rsidRPr="00F3134E" w:rsidRDefault="00F3134E" w:rsidP="00F3134E">
      <w:pPr>
        <w:tabs>
          <w:tab w:val="right" w:pos="9000"/>
        </w:tabs>
      </w:pPr>
      <w:r w:rsidRPr="00CF7EED">
        <w:t>ADRES</w:t>
      </w:r>
      <w:r w:rsidRPr="00F3134E">
        <w:t xml:space="preserve">:…………………………………………………………………………. </w:t>
      </w:r>
    </w:p>
    <w:p w14:paraId="71936C8E" w14:textId="26A57732" w:rsidR="00F3134E" w:rsidRDefault="00F3134E" w:rsidP="00F3134E">
      <w:pPr>
        <w:tabs>
          <w:tab w:val="left" w:pos="0"/>
        </w:tabs>
        <w:jc w:val="both"/>
      </w:pPr>
      <w:r w:rsidRPr="00F3134E">
        <w:rPr>
          <w:color w:val="000000"/>
        </w:rPr>
        <w:t xml:space="preserve">Składając ofertę w postępowaniu o udzielenie zamówienia publicznego w trybie </w:t>
      </w:r>
      <w:r w:rsidRPr="00F3134E">
        <w:t xml:space="preserve">przetarg nieograniczony </w:t>
      </w:r>
      <w:r w:rsidRPr="00F3134E">
        <w:rPr>
          <w:color w:val="000000"/>
        </w:rPr>
        <w:t xml:space="preserve">na: </w:t>
      </w:r>
      <w:r w:rsidR="00265959" w:rsidRPr="00265959">
        <w:rPr>
          <w:b/>
        </w:rPr>
        <w:t xml:space="preserve">Usługa szkolenia „Informacja zwrotna jako element procesu komunikacji” wraz z cateringiem realizowana w ramach projektu ZPR AGH (POWR.03.05.00-00-Z307/17) </w:t>
      </w:r>
      <w:r w:rsidR="005878B2" w:rsidRPr="005878B2">
        <w:rPr>
          <w:b/>
        </w:rPr>
        <w:t>- KC-zp.272-</w:t>
      </w:r>
      <w:r w:rsidR="00265959">
        <w:rPr>
          <w:b/>
        </w:rPr>
        <w:t>293</w:t>
      </w:r>
      <w:r w:rsidR="005878B2" w:rsidRPr="005878B2">
        <w:rPr>
          <w:b/>
        </w:rPr>
        <w:t>/23</w:t>
      </w:r>
      <w:r w:rsidRPr="00F3134E">
        <w:rPr>
          <w:b/>
        </w:rPr>
        <w:t xml:space="preserve">, </w:t>
      </w:r>
      <w:r w:rsidRPr="00F3134E">
        <w:t>oświadczamy, że w ciągu ostatnich 3 lat przed upływem terminu składania ofert zrealizowaliśmy następujące zamówienia:</w:t>
      </w:r>
    </w:p>
    <w:p w14:paraId="194BF4FD" w14:textId="77777777" w:rsidR="00F330C1" w:rsidRPr="00F3134E" w:rsidRDefault="00F330C1" w:rsidP="00F3134E">
      <w:pPr>
        <w:tabs>
          <w:tab w:val="left" w:pos="0"/>
        </w:tabs>
        <w:jc w:val="both"/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2911"/>
        <w:gridCol w:w="1418"/>
        <w:gridCol w:w="2268"/>
        <w:gridCol w:w="1976"/>
      </w:tblGrid>
      <w:tr w:rsidR="00F330C1" w14:paraId="58929BDA" w14:textId="77777777" w:rsidTr="00F330C1">
        <w:trPr>
          <w:cantSplit/>
          <w:trHeight w:val="761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87674" w14:textId="684F9DAF" w:rsidR="00F330C1" w:rsidRPr="00F3134E" w:rsidRDefault="00F330C1" w:rsidP="00F330C1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</w:t>
            </w:r>
            <w:r w:rsidRPr="00F3134E">
              <w:rPr>
                <w:b/>
              </w:rPr>
              <w:t>p</w:t>
            </w:r>
            <w:proofErr w:type="spellEnd"/>
          </w:p>
        </w:tc>
        <w:tc>
          <w:tcPr>
            <w:tcW w:w="1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50527" w14:textId="77777777" w:rsidR="00F330C1" w:rsidRPr="00F3134E" w:rsidRDefault="00F330C1" w:rsidP="00D55B78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Przedmiot usługi</w:t>
            </w:r>
            <w:r w:rsidRPr="00F3134E">
              <w:rPr>
                <w:rStyle w:val="Odwoanieprzypisudolnego"/>
                <w:b/>
              </w:rPr>
              <w:footnoteReference w:id="1"/>
            </w:r>
          </w:p>
          <w:p w14:paraId="2FC367CF" w14:textId="77777777" w:rsidR="00F330C1" w:rsidRPr="00F3134E" w:rsidRDefault="00F330C1" w:rsidP="00D55B78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7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24457" w14:textId="77777777" w:rsidR="00F330C1" w:rsidRPr="00F3134E" w:rsidRDefault="00F330C1" w:rsidP="00D55B78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Data wykonania</w:t>
            </w:r>
          </w:p>
        </w:tc>
        <w:tc>
          <w:tcPr>
            <w:tcW w:w="12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C8A12F" w14:textId="77777777" w:rsidR="00F330C1" w:rsidRPr="00F3134E" w:rsidRDefault="00F330C1" w:rsidP="00D55B78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>Czas trwania szkolenia - ilość godzin zegarowych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C6E20" w14:textId="77777777" w:rsidR="00F330C1" w:rsidRPr="00F3134E" w:rsidRDefault="00F330C1" w:rsidP="00D55B78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 xml:space="preserve">Odbiorca usługi </w:t>
            </w:r>
          </w:p>
          <w:p w14:paraId="6A79AA99" w14:textId="77777777" w:rsidR="00F330C1" w:rsidRDefault="00F330C1" w:rsidP="00D55B78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(nazwa, adres)</w:t>
            </w:r>
          </w:p>
        </w:tc>
      </w:tr>
      <w:tr w:rsidR="00F330C1" w14:paraId="796DF258" w14:textId="77777777" w:rsidTr="00F330C1">
        <w:trPr>
          <w:cantSplit/>
          <w:trHeight w:hRule="exact" w:val="273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1E618" w14:textId="77777777" w:rsidR="00F330C1" w:rsidRDefault="00F330C1" w:rsidP="00F330C1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4EFC7" w14:textId="77777777" w:rsidR="00F330C1" w:rsidRDefault="00F330C1" w:rsidP="00D55B78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7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F5C98" w14:textId="77777777" w:rsidR="00F330C1" w:rsidRDefault="00F330C1" w:rsidP="00D55B78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2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CC8F9" w14:textId="15968B94" w:rsidR="00F330C1" w:rsidRDefault="00F330C1" w:rsidP="00D55B78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6D9CB" w14:textId="77777777" w:rsidR="00F330C1" w:rsidRDefault="00F330C1" w:rsidP="00D55B78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F330C1" w14:paraId="7B17A359" w14:textId="77777777" w:rsidTr="00F330C1">
        <w:trPr>
          <w:cantSplit/>
          <w:trHeight w:val="736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7239E" w14:textId="77777777" w:rsidR="00F330C1" w:rsidRDefault="00F330C1" w:rsidP="00F330C1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</w:p>
          <w:p w14:paraId="691E0B6F" w14:textId="77777777" w:rsidR="00F330C1" w:rsidRDefault="00F330C1" w:rsidP="00F330C1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</w:t>
            </w:r>
          </w:p>
        </w:tc>
        <w:tc>
          <w:tcPr>
            <w:tcW w:w="1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99384" w14:textId="77777777" w:rsidR="00F330C1" w:rsidRDefault="00F330C1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7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D01E6" w14:textId="77777777" w:rsidR="00F330C1" w:rsidRDefault="00F330C1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54552" w14:textId="77777777" w:rsidR="00F330C1" w:rsidRDefault="00F330C1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12CFC" w14:textId="77777777" w:rsidR="00F330C1" w:rsidRDefault="00F330C1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330C1" w14:paraId="385D3728" w14:textId="77777777" w:rsidTr="00F330C1">
        <w:trPr>
          <w:cantSplit/>
          <w:trHeight w:val="897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28B6F" w14:textId="77777777" w:rsidR="00F330C1" w:rsidRDefault="00F330C1" w:rsidP="00F330C1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</w:p>
          <w:p w14:paraId="120C1624" w14:textId="77777777" w:rsidR="00F330C1" w:rsidRDefault="00F330C1" w:rsidP="00F330C1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</w:t>
            </w:r>
          </w:p>
        </w:tc>
        <w:tc>
          <w:tcPr>
            <w:tcW w:w="1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A1D5F" w14:textId="77777777" w:rsidR="00F330C1" w:rsidRDefault="00F330C1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7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5AB7E" w14:textId="77777777" w:rsidR="00F330C1" w:rsidRDefault="00F330C1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BFEB2" w14:textId="77777777" w:rsidR="00F330C1" w:rsidRDefault="00F330C1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6D318" w14:textId="77777777" w:rsidR="00F330C1" w:rsidRDefault="00F330C1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65959" w14:paraId="201D774A" w14:textId="77777777" w:rsidTr="00F330C1">
        <w:trPr>
          <w:cantSplit/>
          <w:trHeight w:val="897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D8172" w14:textId="77777777" w:rsidR="00265959" w:rsidRDefault="00265959" w:rsidP="00F330C1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bookmarkStart w:id="0" w:name="_GoBack"/>
            <w:bookmarkEnd w:id="0"/>
          </w:p>
          <w:p w14:paraId="6EBCC9DC" w14:textId="02560795" w:rsidR="00265959" w:rsidRDefault="00265959" w:rsidP="00F330C1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3.</w:t>
            </w:r>
          </w:p>
        </w:tc>
        <w:tc>
          <w:tcPr>
            <w:tcW w:w="1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8FCF9" w14:textId="77777777" w:rsidR="00265959" w:rsidRDefault="00265959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7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DC6A2" w14:textId="77777777" w:rsidR="00265959" w:rsidRDefault="00265959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9F716" w14:textId="77777777" w:rsidR="00265959" w:rsidRDefault="00265959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8F6B6" w14:textId="77777777" w:rsidR="00265959" w:rsidRDefault="00265959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65959" w14:paraId="658D4165" w14:textId="77777777" w:rsidTr="00F330C1">
        <w:trPr>
          <w:cantSplit/>
          <w:trHeight w:val="897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8FEDD" w14:textId="77777777" w:rsidR="00265959" w:rsidRDefault="00265959" w:rsidP="00F330C1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</w:p>
          <w:p w14:paraId="271D976D" w14:textId="3BD20AE6" w:rsidR="00265959" w:rsidRDefault="00265959" w:rsidP="00F330C1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4.</w:t>
            </w:r>
          </w:p>
        </w:tc>
        <w:tc>
          <w:tcPr>
            <w:tcW w:w="1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6FF59" w14:textId="77777777" w:rsidR="00265959" w:rsidRDefault="00265959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7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ECF7F" w14:textId="77777777" w:rsidR="00265959" w:rsidRDefault="00265959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B36FE" w14:textId="77777777" w:rsidR="00265959" w:rsidRDefault="00265959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991DA" w14:textId="77777777" w:rsidR="00265959" w:rsidRDefault="00265959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330C1" w14:paraId="6021F128" w14:textId="77777777" w:rsidTr="00F330C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9C1AF" w14:textId="77777777" w:rsidR="00F330C1" w:rsidRDefault="00F330C1" w:rsidP="00F330C1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</w:p>
          <w:p w14:paraId="562853B4" w14:textId="102D7AF0" w:rsidR="00F330C1" w:rsidRDefault="00265959" w:rsidP="00F330C1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  <w:r w:rsidR="00F330C1">
              <w:rPr>
                <w:b/>
                <w:color w:val="000000"/>
              </w:rPr>
              <w:t>.</w:t>
            </w:r>
          </w:p>
        </w:tc>
        <w:tc>
          <w:tcPr>
            <w:tcW w:w="1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0076A" w14:textId="77777777" w:rsidR="00F330C1" w:rsidRDefault="00F330C1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7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96458" w14:textId="77777777" w:rsidR="00F330C1" w:rsidRDefault="00F330C1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35A71" w14:textId="77777777" w:rsidR="00F330C1" w:rsidRDefault="00F330C1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166CF" w14:textId="77777777" w:rsidR="00F330C1" w:rsidRDefault="00F330C1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2893F0DC" w14:textId="77777777" w:rsidR="00F3134E" w:rsidRDefault="00F3134E" w:rsidP="00F3134E">
      <w:pPr>
        <w:spacing w:line="360" w:lineRule="auto"/>
        <w:jc w:val="both"/>
        <w:rPr>
          <w:b/>
        </w:rPr>
      </w:pPr>
      <w:r>
        <w:rPr>
          <w:b/>
        </w:rPr>
        <w:t>W załączeniu dokumenty potwierdzające należyte wykonanie usług wyszczególnionych w wykazie</w:t>
      </w:r>
    </w:p>
    <w:p w14:paraId="053E946C" w14:textId="77777777" w:rsidR="00F3134E" w:rsidRDefault="00F3134E" w:rsidP="00F3134E">
      <w:pPr>
        <w:spacing w:line="360" w:lineRule="auto"/>
        <w:jc w:val="both"/>
      </w:pPr>
    </w:p>
    <w:p w14:paraId="4CD0A0CA" w14:textId="77777777" w:rsidR="00F3134E" w:rsidRDefault="00F3134E" w:rsidP="00F3134E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7AB55001" w14:textId="77777777" w:rsidR="00F3134E" w:rsidRPr="00CE3D23" w:rsidRDefault="00F3134E" w:rsidP="00F3134E"/>
    <w:p w14:paraId="18CB226A" w14:textId="77777777" w:rsidR="00F213FB" w:rsidRPr="00F3134E" w:rsidRDefault="00F213FB" w:rsidP="00F3134E"/>
    <w:sectPr w:rsidR="00F213FB" w:rsidRPr="00F3134E" w:rsidSect="00DB58BB">
      <w:pgSz w:w="11906" w:h="16838"/>
      <w:pgMar w:top="709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9BF148" w14:textId="77777777" w:rsidR="00495371" w:rsidRDefault="00495371">
      <w:r>
        <w:separator/>
      </w:r>
    </w:p>
  </w:endnote>
  <w:endnote w:type="continuationSeparator" w:id="0">
    <w:p w14:paraId="20E2721A" w14:textId="77777777" w:rsidR="00495371" w:rsidRDefault="00495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5BC44F" w14:textId="77777777" w:rsidR="00495371" w:rsidRDefault="00495371">
      <w:r>
        <w:separator/>
      </w:r>
    </w:p>
  </w:footnote>
  <w:footnote w:type="continuationSeparator" w:id="0">
    <w:p w14:paraId="42EBF474" w14:textId="77777777" w:rsidR="00495371" w:rsidRDefault="00495371">
      <w:r>
        <w:continuationSeparator/>
      </w:r>
    </w:p>
  </w:footnote>
  <w:footnote w:id="1">
    <w:p w14:paraId="71F9D080" w14:textId="3155CEA5" w:rsidR="00F330C1" w:rsidRPr="00CF7EED" w:rsidRDefault="00F330C1" w:rsidP="00F3134E">
      <w:pPr>
        <w:jc w:val="both"/>
        <w:rPr>
          <w:sz w:val="16"/>
          <w:szCs w:val="16"/>
        </w:rPr>
      </w:pPr>
      <w:r>
        <w:rPr>
          <w:vertAlign w:val="superscript"/>
        </w:rPr>
        <w:t>1</w:t>
      </w:r>
      <w:r>
        <w:t xml:space="preserve"> </w:t>
      </w:r>
      <w:r w:rsidRPr="00CF7EED">
        <w:rPr>
          <w:sz w:val="16"/>
          <w:szCs w:val="16"/>
        </w:rPr>
        <w:t>należy podać wszystkie informacje, pozwalające jednoznacznie stwierdzić czy wykonawca spełnia warunek określony w pkt. 8.</w:t>
      </w:r>
      <w:r>
        <w:rPr>
          <w:sz w:val="16"/>
          <w:szCs w:val="16"/>
        </w:rPr>
        <w:t>1</w:t>
      </w:r>
      <w:r w:rsidRPr="00CF7EED">
        <w:rPr>
          <w:sz w:val="16"/>
          <w:szCs w:val="16"/>
        </w:rPr>
        <w:t xml:space="preserve">. </w:t>
      </w:r>
      <w:r>
        <w:rPr>
          <w:sz w:val="16"/>
          <w:szCs w:val="16"/>
        </w:rPr>
        <w:t xml:space="preserve">4 a) </w:t>
      </w:r>
      <w:r w:rsidRPr="00CF7EED">
        <w:rPr>
          <w:sz w:val="16"/>
          <w:szCs w:val="16"/>
        </w:rPr>
        <w:t>SWZ</w:t>
      </w:r>
      <w:r>
        <w:rPr>
          <w:sz w:val="16"/>
          <w:szCs w:val="16"/>
        </w:rPr>
        <w:t>.</w:t>
      </w:r>
      <w:r w:rsidRPr="00CF7EED">
        <w:rPr>
          <w:sz w:val="16"/>
          <w:szCs w:val="16"/>
        </w:rPr>
        <w:t xml:space="preserve"> </w:t>
      </w:r>
    </w:p>
    <w:p w14:paraId="17C0AB00" w14:textId="77777777" w:rsidR="00F330C1" w:rsidRDefault="00F330C1" w:rsidP="00F3134E">
      <w:pPr>
        <w:pStyle w:val="Tekstprzypisudolnego"/>
        <w:rPr>
          <w:vertAlign w:val="superscript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035F6D"/>
    <w:multiLevelType w:val="hybridMultilevel"/>
    <w:tmpl w:val="4228548A"/>
    <w:lvl w:ilvl="0" w:tplc="8D4C2900">
      <w:start w:val="1"/>
      <w:numFmt w:val="bullet"/>
      <w:lvlText w:val=""/>
      <w:lvlJc w:val="left"/>
      <w:pPr>
        <w:ind w:left="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630"/>
    <w:rsid w:val="00004914"/>
    <w:rsid w:val="00082E0F"/>
    <w:rsid w:val="000F7FB3"/>
    <w:rsid w:val="00140C02"/>
    <w:rsid w:val="00210E8E"/>
    <w:rsid w:val="00265959"/>
    <w:rsid w:val="00276C10"/>
    <w:rsid w:val="002D2BEF"/>
    <w:rsid w:val="003A3581"/>
    <w:rsid w:val="00495371"/>
    <w:rsid w:val="005878B2"/>
    <w:rsid w:val="006F72FB"/>
    <w:rsid w:val="00702A72"/>
    <w:rsid w:val="00A40630"/>
    <w:rsid w:val="00B060B8"/>
    <w:rsid w:val="00C049BA"/>
    <w:rsid w:val="00C254C7"/>
    <w:rsid w:val="00C34501"/>
    <w:rsid w:val="00C34B2E"/>
    <w:rsid w:val="00CE3D23"/>
    <w:rsid w:val="00D11BC3"/>
    <w:rsid w:val="00DB58BB"/>
    <w:rsid w:val="00DD5BF2"/>
    <w:rsid w:val="00F213FB"/>
    <w:rsid w:val="00F3134E"/>
    <w:rsid w:val="00F330C1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CE32FCA"/>
  <w15:chartTrackingRefBased/>
  <w15:docId w15:val="{3EF30B6F-33C4-4699-A9F0-4BA406AD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3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A35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58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3D2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3D23"/>
  </w:style>
  <w:style w:type="character" w:styleId="Odwoanieprzypisudolnego">
    <w:name w:val="footnote reference"/>
    <w:uiPriority w:val="99"/>
    <w:semiHidden/>
    <w:unhideWhenUsed/>
    <w:rsid w:val="00CE3D23"/>
    <w:rPr>
      <w:vertAlign w:val="superscript"/>
    </w:rPr>
  </w:style>
  <w:style w:type="paragraph" w:customStyle="1" w:styleId="Gwka">
    <w:name w:val="Główka"/>
    <w:basedOn w:val="Normalny"/>
    <w:rsid w:val="00CE3D23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CE3D23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CE3D2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aliases w:val=" Znak Znak,Znak Znak"/>
    <w:basedOn w:val="Normalny"/>
    <w:link w:val="TekstpodstawowyZnak"/>
    <w:rsid w:val="00140C02"/>
    <w:pPr>
      <w:suppressAutoHyphens/>
      <w:autoSpaceDN w:val="0"/>
      <w:spacing w:after="120"/>
      <w:textAlignment w:val="baseline"/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rsid w:val="00140C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98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105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Jolata Oleksy</cp:lastModifiedBy>
  <cp:revision>6</cp:revision>
  <cp:lastPrinted>2023-04-14T10:59:00Z</cp:lastPrinted>
  <dcterms:created xsi:type="dcterms:W3CDTF">2023-04-14T10:42:00Z</dcterms:created>
  <dcterms:modified xsi:type="dcterms:W3CDTF">2023-05-17T09:06:00Z</dcterms:modified>
</cp:coreProperties>
</file>