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841BBF" w:rsidP="00764475">
      <w:pPr>
        <w:spacing w:after="240"/>
        <w:jc w:val="right"/>
        <w:rPr>
          <w:sz w:val="22"/>
          <w:szCs w:val="22"/>
        </w:rPr>
      </w:pPr>
      <w:bookmarkStart w:id="0" w:name="_Hlk52197885"/>
      <w:r w:rsidRPr="00841B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1BBF">
        <w:rPr>
          <w:sz w:val="22"/>
          <w:szCs w:val="22"/>
        </w:rPr>
        <w:t>2023-05-31</w:t>
      </w:r>
      <w:bookmarkStart w:id="1" w:name="_GoBack"/>
      <w:bookmarkEnd w:id="1"/>
    </w:p>
    <w:p w:rsidR="00841BBF" w:rsidRPr="00841BBF" w:rsidRDefault="00841BBF" w:rsidP="00577BC6">
      <w:pPr>
        <w:spacing w:after="40"/>
        <w:rPr>
          <w:b/>
          <w:bCs/>
          <w:sz w:val="22"/>
          <w:szCs w:val="22"/>
        </w:rPr>
      </w:pPr>
      <w:r w:rsidRPr="00841BBF">
        <w:rPr>
          <w:b/>
          <w:bCs/>
          <w:sz w:val="22"/>
          <w:szCs w:val="22"/>
        </w:rPr>
        <w:t>Akademia Górniczo - Hutnicza</w:t>
      </w:r>
    </w:p>
    <w:p w:rsidR="00841BBF" w:rsidRPr="00841BBF" w:rsidRDefault="00841BBF" w:rsidP="00577BC6">
      <w:pPr>
        <w:spacing w:after="40"/>
        <w:rPr>
          <w:b/>
          <w:bCs/>
          <w:sz w:val="22"/>
          <w:szCs w:val="22"/>
        </w:rPr>
      </w:pPr>
      <w:r w:rsidRPr="00841BBF">
        <w:rPr>
          <w:b/>
          <w:bCs/>
          <w:sz w:val="22"/>
          <w:szCs w:val="22"/>
        </w:rPr>
        <w:t>im. Stanisława Staszica w Krakowie</w:t>
      </w:r>
    </w:p>
    <w:p w:rsidR="00D665F5" w:rsidRPr="00D91931" w:rsidRDefault="00841BBF" w:rsidP="00577BC6">
      <w:pPr>
        <w:spacing w:after="40"/>
        <w:rPr>
          <w:b/>
          <w:bCs/>
          <w:sz w:val="22"/>
          <w:szCs w:val="22"/>
        </w:rPr>
      </w:pPr>
      <w:r w:rsidRPr="00841BBF">
        <w:rPr>
          <w:b/>
          <w:bCs/>
          <w:sz w:val="22"/>
          <w:szCs w:val="22"/>
        </w:rPr>
        <w:t>Dział Zamówień Publicznych</w:t>
      </w:r>
    </w:p>
    <w:p w:rsidR="00D665F5" w:rsidRPr="00BD5546" w:rsidRDefault="00841BBF" w:rsidP="00D665F5">
      <w:pPr>
        <w:rPr>
          <w:sz w:val="22"/>
          <w:szCs w:val="22"/>
        </w:rPr>
      </w:pPr>
      <w:r w:rsidRPr="00841B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1BBF">
        <w:rPr>
          <w:sz w:val="22"/>
          <w:szCs w:val="22"/>
        </w:rPr>
        <w:t>30</w:t>
      </w:r>
    </w:p>
    <w:p w:rsidR="00D665F5" w:rsidRPr="00BD5546" w:rsidRDefault="00841BBF" w:rsidP="00D665F5">
      <w:pPr>
        <w:rPr>
          <w:sz w:val="22"/>
          <w:szCs w:val="22"/>
        </w:rPr>
      </w:pPr>
      <w:r w:rsidRPr="00841B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1BB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1BBF" w:rsidRPr="00841BBF">
        <w:rPr>
          <w:b/>
          <w:sz w:val="22"/>
          <w:szCs w:val="22"/>
        </w:rPr>
        <w:t>KC-zp.272-274/23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1BBF" w:rsidRPr="00841BB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41B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1BBF">
        <w:rPr>
          <w:b/>
          <w:sz w:val="22"/>
          <w:szCs w:val="22"/>
        </w:rPr>
        <w:t>Usługa szkoleniowa - podniesienie kompetencji potrzebnych do realizacji projektów w Akademii Górniczo-Hutniczej, realizowana w ramach projektu Zintegrowany Program Rozwoju Akademii Górniczo-Hutniczej w Krakowie nr POWR.03.05.00-00-Z307/17-00 - KC-zp.272-274/23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</w:t>
      </w:r>
      <w:r w:rsidR="00764475">
        <w:rPr>
          <w:sz w:val="22"/>
          <w:szCs w:val="22"/>
        </w:rPr>
        <w:t xml:space="preserve">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1BBF" w:rsidRPr="00841BBF">
        <w:rPr>
          <w:sz w:val="22"/>
          <w:szCs w:val="22"/>
        </w:rPr>
        <w:t>31/05/2023</w:t>
      </w:r>
      <w:r w:rsidR="00FF4AB1" w:rsidRPr="00577BC6">
        <w:rPr>
          <w:sz w:val="22"/>
          <w:szCs w:val="22"/>
        </w:rPr>
        <w:t xml:space="preserve"> o godz. </w:t>
      </w:r>
      <w:r w:rsidR="00841BBF" w:rsidRPr="00841BB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r w:rsidRPr="00841BBF">
              <w:t>INPROGRESS SPÓŁKA Z OGRANICZONĄ ODPOWIEDZIALNOŚCIĄ</w:t>
            </w:r>
          </w:p>
          <w:p w:rsidR="00841BBF" w:rsidRPr="00CB5EDB" w:rsidRDefault="00841BBF" w:rsidP="007547C7">
            <w:r w:rsidRPr="00841BBF">
              <w:t xml:space="preserve">ul. </w:t>
            </w:r>
            <w:r w:rsidR="00764475">
              <w:t>Katowick</w:t>
            </w:r>
            <w:r w:rsidRPr="00841BBF">
              <w:t>a</w:t>
            </w:r>
            <w:r w:rsidRPr="00CB5EDB">
              <w:t xml:space="preserve"> </w:t>
            </w:r>
            <w:r w:rsidR="00764475">
              <w:t>39</w:t>
            </w:r>
          </w:p>
          <w:p w:rsidR="00841BBF" w:rsidRPr="00CB5EDB" w:rsidRDefault="00764475" w:rsidP="007547C7">
            <w:pPr>
              <w:spacing w:after="120"/>
              <w:jc w:val="both"/>
            </w:pPr>
            <w:r>
              <w:t>31-351</w:t>
            </w:r>
            <w:r w:rsidR="00841BBF" w:rsidRPr="00CB5EDB">
              <w:t xml:space="preserve"> </w:t>
            </w:r>
            <w:r w:rsidR="00841BBF" w:rsidRPr="00841B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139 200.00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r w:rsidRPr="00841BBF">
              <w:t>INPROGRESS SPÓŁKA Z OGRANICZONĄ ODPOWIEDZIALNOŚCIĄ</w:t>
            </w:r>
          </w:p>
          <w:p w:rsidR="00764475" w:rsidRPr="00CB5EDB" w:rsidRDefault="00764475" w:rsidP="00764475">
            <w:r w:rsidRPr="00841BBF">
              <w:t xml:space="preserve">ul. </w:t>
            </w:r>
            <w:r>
              <w:t>Katowick</w:t>
            </w:r>
            <w:r w:rsidRPr="00841BBF">
              <w:t>a</w:t>
            </w:r>
            <w:r w:rsidRPr="00CB5EDB">
              <w:t xml:space="preserve"> </w:t>
            </w:r>
            <w:r>
              <w:t>39</w:t>
            </w:r>
          </w:p>
          <w:p w:rsidR="00841BBF" w:rsidRPr="00CB5EDB" w:rsidRDefault="00764475" w:rsidP="00764475">
            <w:pPr>
              <w:spacing w:after="120"/>
              <w:jc w:val="both"/>
            </w:pPr>
            <w:r>
              <w:t>31-351</w:t>
            </w:r>
            <w:r w:rsidRPr="00CB5EDB">
              <w:t xml:space="preserve"> </w:t>
            </w:r>
            <w:r w:rsidRPr="00841B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302 400.00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3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r w:rsidRPr="00841BBF">
              <w:t>INPROGRESS SPÓŁKA Z OGRANICZONĄ ODPOWIEDZIALNOŚCIĄ</w:t>
            </w:r>
          </w:p>
          <w:p w:rsidR="00764475" w:rsidRPr="00CB5EDB" w:rsidRDefault="00764475" w:rsidP="00764475">
            <w:r w:rsidRPr="00841BBF">
              <w:t xml:space="preserve">ul. </w:t>
            </w:r>
            <w:r>
              <w:t>Katowick</w:t>
            </w:r>
            <w:r w:rsidRPr="00841BBF">
              <w:t>a</w:t>
            </w:r>
            <w:r w:rsidRPr="00CB5EDB">
              <w:t xml:space="preserve"> </w:t>
            </w:r>
            <w:r>
              <w:t>39</w:t>
            </w:r>
          </w:p>
          <w:p w:rsidR="00841BBF" w:rsidRPr="00CB5EDB" w:rsidRDefault="00764475" w:rsidP="00764475">
            <w:pPr>
              <w:spacing w:after="120"/>
              <w:jc w:val="both"/>
            </w:pPr>
            <w:r>
              <w:t>31-351</w:t>
            </w:r>
            <w:r w:rsidRPr="00CB5EDB">
              <w:t xml:space="preserve"> </w:t>
            </w:r>
            <w:r w:rsidRPr="00841B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94 800.00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5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r w:rsidRPr="00841BBF">
              <w:t>INPROGRESS SPÓŁKA Z OGRANICZONĄ ODPOWIEDZIALNOŚCIĄ</w:t>
            </w:r>
          </w:p>
          <w:p w:rsidR="00764475" w:rsidRPr="00CB5EDB" w:rsidRDefault="00764475" w:rsidP="00764475">
            <w:r w:rsidRPr="00841BBF">
              <w:t xml:space="preserve">ul. </w:t>
            </w:r>
            <w:r>
              <w:t>Katowick</w:t>
            </w:r>
            <w:r w:rsidRPr="00841BBF">
              <w:t>a</w:t>
            </w:r>
            <w:r w:rsidRPr="00CB5EDB">
              <w:t xml:space="preserve"> </w:t>
            </w:r>
            <w:r>
              <w:t>39</w:t>
            </w:r>
          </w:p>
          <w:p w:rsidR="00841BBF" w:rsidRPr="00CB5EDB" w:rsidRDefault="00764475" w:rsidP="00764475">
            <w:pPr>
              <w:spacing w:after="120"/>
              <w:jc w:val="both"/>
            </w:pPr>
            <w:r>
              <w:t>31-351</w:t>
            </w:r>
            <w:r w:rsidRPr="00CB5EDB">
              <w:t xml:space="preserve"> </w:t>
            </w:r>
            <w:r w:rsidRPr="00841B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133 500.00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7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r w:rsidRPr="00841BBF">
              <w:t>INPROGRESS SPÓŁKA Z OGRANICZONĄ ODPOWIEDZIALNOŚCIĄ</w:t>
            </w:r>
          </w:p>
          <w:p w:rsidR="00764475" w:rsidRPr="00CB5EDB" w:rsidRDefault="00764475" w:rsidP="00764475">
            <w:r w:rsidRPr="00841BBF">
              <w:t xml:space="preserve">ul. </w:t>
            </w:r>
            <w:r>
              <w:t>Katowick</w:t>
            </w:r>
            <w:r w:rsidRPr="00841BBF">
              <w:t>a</w:t>
            </w:r>
            <w:r w:rsidRPr="00CB5EDB">
              <w:t xml:space="preserve"> </w:t>
            </w:r>
            <w:r>
              <w:t>39</w:t>
            </w:r>
          </w:p>
          <w:p w:rsidR="00841BBF" w:rsidRPr="00CB5EDB" w:rsidRDefault="00764475" w:rsidP="00764475">
            <w:pPr>
              <w:spacing w:after="120"/>
              <w:jc w:val="both"/>
            </w:pPr>
            <w:r>
              <w:t>31-351</w:t>
            </w:r>
            <w:r w:rsidRPr="00CB5EDB">
              <w:t xml:space="preserve"> </w:t>
            </w:r>
            <w:r w:rsidRPr="00841B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135 000.00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r w:rsidRPr="00841BBF">
              <w:t>Wszechnica Edukacyjna sp. z o.o.</w:t>
            </w:r>
          </w:p>
          <w:p w:rsidR="00841BBF" w:rsidRPr="00CB5EDB" w:rsidRDefault="00841BBF" w:rsidP="007547C7">
            <w:r w:rsidRPr="00841BBF">
              <w:t>Al. Jana Pawła II</w:t>
            </w:r>
            <w:r w:rsidRPr="00CB5EDB">
              <w:t xml:space="preserve"> </w:t>
            </w:r>
            <w:r w:rsidRPr="00841BBF">
              <w:t>27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00-867</w:t>
            </w:r>
            <w:r w:rsidRPr="00CB5EDB">
              <w:t xml:space="preserve"> </w:t>
            </w:r>
            <w:r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1 034.00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r w:rsidRPr="00841BBF">
              <w:t>Wszechnica Edukacyjna sp. z o.o.</w:t>
            </w:r>
          </w:p>
          <w:p w:rsidR="00841BBF" w:rsidRPr="00CB5EDB" w:rsidRDefault="00841BBF" w:rsidP="007547C7">
            <w:r w:rsidRPr="00841BBF">
              <w:t>Al. Jana Pawła II</w:t>
            </w:r>
            <w:r w:rsidRPr="00CB5EDB">
              <w:t xml:space="preserve"> </w:t>
            </w:r>
            <w:r w:rsidRPr="00841BBF">
              <w:t>27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00-867</w:t>
            </w:r>
            <w:r w:rsidRPr="00CB5EDB">
              <w:t xml:space="preserve"> </w:t>
            </w:r>
            <w:r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2 590.00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7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r w:rsidRPr="00841BBF">
              <w:t>Wszechnica Edukacyjna sp. z o.o.</w:t>
            </w:r>
          </w:p>
          <w:p w:rsidR="00841BBF" w:rsidRPr="00CB5EDB" w:rsidRDefault="00841BBF" w:rsidP="007547C7">
            <w:r w:rsidRPr="00841BBF">
              <w:t>Al. Jana Pawła II</w:t>
            </w:r>
            <w:r w:rsidRPr="00CB5EDB">
              <w:t xml:space="preserve"> </w:t>
            </w:r>
            <w:r w:rsidRPr="00841BBF">
              <w:t>27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00-867</w:t>
            </w:r>
            <w:r w:rsidRPr="00CB5EDB">
              <w:t xml:space="preserve"> </w:t>
            </w:r>
            <w:r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2 439.00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Altkom</w:t>
            </w:r>
            <w:proofErr w:type="spellEnd"/>
            <w:r w:rsidRPr="00841BBF">
              <w:t xml:space="preserve"> Akademia S</w:t>
            </w:r>
            <w:r w:rsidR="00764475">
              <w:t>.A.</w:t>
            </w:r>
          </w:p>
          <w:p w:rsidR="00841BBF" w:rsidRPr="00CB5EDB" w:rsidRDefault="00841BBF" w:rsidP="007547C7">
            <w:r w:rsidRPr="00841BBF">
              <w:t>Chłodna</w:t>
            </w:r>
            <w:r w:rsidRPr="00CB5EDB">
              <w:t xml:space="preserve"> </w:t>
            </w:r>
            <w:r w:rsidRPr="00841BBF">
              <w:t>51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00-867</w:t>
            </w:r>
            <w:r w:rsidRPr="00CB5EDB">
              <w:t xml:space="preserve"> </w:t>
            </w:r>
            <w:r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166 800.00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Altkom</w:t>
            </w:r>
            <w:proofErr w:type="spellEnd"/>
            <w:r w:rsidRPr="00841BBF">
              <w:t xml:space="preserve"> Akademia S</w:t>
            </w:r>
            <w:r w:rsidR="00764475">
              <w:t>.A.</w:t>
            </w:r>
          </w:p>
          <w:p w:rsidR="00841BBF" w:rsidRPr="00CB5EDB" w:rsidRDefault="00841BBF" w:rsidP="007547C7">
            <w:r w:rsidRPr="00841BBF">
              <w:t>Chłodna</w:t>
            </w:r>
            <w:r w:rsidRPr="00CB5EDB">
              <w:t xml:space="preserve"> </w:t>
            </w:r>
            <w:r w:rsidRPr="00841BBF">
              <w:t>51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00-867</w:t>
            </w:r>
            <w:r w:rsidRPr="00CB5EDB">
              <w:t xml:space="preserve"> </w:t>
            </w:r>
            <w:r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358 800.00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5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Altkom</w:t>
            </w:r>
            <w:proofErr w:type="spellEnd"/>
            <w:r w:rsidRPr="00841BBF">
              <w:t xml:space="preserve"> Akademia S</w:t>
            </w:r>
            <w:r w:rsidR="00764475">
              <w:t>.A.</w:t>
            </w:r>
            <w:r w:rsidRPr="00841BBF">
              <w:t>.</w:t>
            </w:r>
          </w:p>
          <w:p w:rsidR="00841BBF" w:rsidRPr="00CB5EDB" w:rsidRDefault="00841BBF" w:rsidP="007547C7">
            <w:r w:rsidRPr="00841BBF">
              <w:t>Chłodna</w:t>
            </w:r>
            <w:r w:rsidRPr="00CB5EDB">
              <w:t xml:space="preserve"> </w:t>
            </w:r>
            <w:r w:rsidRPr="00841BBF">
              <w:t>51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00-867</w:t>
            </w:r>
            <w:r w:rsidRPr="00CB5EDB">
              <w:t xml:space="preserve"> </w:t>
            </w:r>
            <w:r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18</w:t>
            </w:r>
            <w:r w:rsidR="00764475">
              <w:t>6</w:t>
            </w:r>
            <w:r w:rsidRPr="00841BBF">
              <w:t xml:space="preserve"> 900.00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6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Altkom</w:t>
            </w:r>
            <w:proofErr w:type="spellEnd"/>
            <w:r w:rsidRPr="00841BBF">
              <w:t xml:space="preserve"> Akademia S</w:t>
            </w:r>
            <w:r w:rsidR="00764475">
              <w:t>.A.</w:t>
            </w:r>
          </w:p>
          <w:p w:rsidR="00841BBF" w:rsidRPr="00CB5EDB" w:rsidRDefault="00841BBF" w:rsidP="007547C7">
            <w:r w:rsidRPr="00841BBF">
              <w:t>Chłodna</w:t>
            </w:r>
            <w:r w:rsidRPr="00CB5EDB">
              <w:t xml:space="preserve"> </w:t>
            </w:r>
            <w:r w:rsidRPr="00841BBF">
              <w:t>51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00-867</w:t>
            </w:r>
            <w:r w:rsidRPr="00CB5EDB">
              <w:t xml:space="preserve"> </w:t>
            </w:r>
            <w:r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177 000.00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7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Altkom</w:t>
            </w:r>
            <w:proofErr w:type="spellEnd"/>
            <w:r w:rsidRPr="00841BBF">
              <w:t xml:space="preserve"> Akademia S</w:t>
            </w:r>
            <w:r w:rsidR="00764475">
              <w:t>.A.</w:t>
            </w:r>
          </w:p>
          <w:p w:rsidR="00841BBF" w:rsidRPr="00CB5EDB" w:rsidRDefault="00841BBF" w:rsidP="007547C7">
            <w:r w:rsidRPr="00841BBF">
              <w:t>Chłodna</w:t>
            </w:r>
            <w:r w:rsidRPr="00CB5EDB">
              <w:t xml:space="preserve"> </w:t>
            </w:r>
            <w:r w:rsidRPr="00841BBF">
              <w:t>51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00-867</w:t>
            </w:r>
            <w:r w:rsidRPr="00CB5EDB">
              <w:t xml:space="preserve"> </w:t>
            </w:r>
            <w:r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170 400.00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Effective</w:t>
            </w:r>
            <w:proofErr w:type="spellEnd"/>
            <w:r w:rsidRPr="00841BBF">
              <w:t xml:space="preserve"> IT </w:t>
            </w:r>
            <w:proofErr w:type="spellStart"/>
            <w:r w:rsidRPr="00841BBF">
              <w:t>Trainings</w:t>
            </w:r>
            <w:proofErr w:type="spellEnd"/>
            <w:r w:rsidRPr="00841BBF">
              <w:t xml:space="preserve"> Sp. z o.o.</w:t>
            </w:r>
          </w:p>
          <w:p w:rsidR="00764475" w:rsidRPr="00CB5EDB" w:rsidRDefault="00764475" w:rsidP="00764475">
            <w:r w:rsidRPr="00841BBF">
              <w:t xml:space="preserve">ul. </w:t>
            </w:r>
            <w:r>
              <w:t>Ząbkowska 31</w:t>
            </w:r>
            <w:r w:rsidRPr="00CB5EDB">
              <w:t xml:space="preserve"> </w:t>
            </w:r>
          </w:p>
          <w:p w:rsidR="00841BBF" w:rsidRPr="00CB5EDB" w:rsidRDefault="00764475" w:rsidP="00764475">
            <w:pPr>
              <w:spacing w:after="120"/>
              <w:jc w:val="both"/>
            </w:pPr>
            <w:r>
              <w:t>03-736</w:t>
            </w:r>
            <w:r w:rsidRPr="00CB5EDB">
              <w:t xml:space="preserve"> </w:t>
            </w:r>
            <w:r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167 880.00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Effective</w:t>
            </w:r>
            <w:proofErr w:type="spellEnd"/>
            <w:r w:rsidRPr="00841BBF">
              <w:t xml:space="preserve"> IT </w:t>
            </w:r>
            <w:proofErr w:type="spellStart"/>
            <w:r w:rsidRPr="00841BBF">
              <w:t>Trainings</w:t>
            </w:r>
            <w:proofErr w:type="spellEnd"/>
            <w:r w:rsidRPr="00841BBF">
              <w:t xml:space="preserve"> Sp. z o.o.</w:t>
            </w:r>
          </w:p>
          <w:p w:rsidR="00841BBF" w:rsidRPr="00CB5EDB" w:rsidRDefault="00841BBF" w:rsidP="007547C7">
            <w:r w:rsidRPr="00841BBF">
              <w:t xml:space="preserve">ul. </w:t>
            </w:r>
            <w:r w:rsidR="00764475">
              <w:t>Ząbkowska 31</w:t>
            </w:r>
            <w:r w:rsidRPr="00CB5EDB">
              <w:t xml:space="preserve"> </w:t>
            </w:r>
          </w:p>
          <w:p w:rsidR="00841BBF" w:rsidRPr="00CB5EDB" w:rsidRDefault="00764475" w:rsidP="007547C7">
            <w:pPr>
              <w:spacing w:after="120"/>
              <w:jc w:val="both"/>
            </w:pPr>
            <w:r>
              <w:t>03-736</w:t>
            </w:r>
            <w:r w:rsidR="00841BBF" w:rsidRPr="00CB5EDB">
              <w:t xml:space="preserve"> </w:t>
            </w:r>
            <w:r w:rsidR="00841BBF"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304 200.00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Promity</w:t>
            </w:r>
            <w:proofErr w:type="spellEnd"/>
            <w:r w:rsidRPr="00841BBF">
              <w:t xml:space="preserve"> Sp. z o.o..</w:t>
            </w:r>
          </w:p>
          <w:p w:rsidR="00841BBF" w:rsidRPr="00CB5EDB" w:rsidRDefault="00841BBF" w:rsidP="007547C7">
            <w:r w:rsidRPr="00841BBF">
              <w:t>Wiejska</w:t>
            </w:r>
            <w:r w:rsidRPr="00CB5EDB">
              <w:t xml:space="preserve"> </w:t>
            </w:r>
            <w:r w:rsidRPr="00841BBF">
              <w:t>14/25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00-490</w:t>
            </w:r>
            <w:r w:rsidRPr="00CB5EDB">
              <w:t xml:space="preserve"> </w:t>
            </w:r>
            <w:r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172 800.00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Promity</w:t>
            </w:r>
            <w:proofErr w:type="spellEnd"/>
            <w:r w:rsidRPr="00841BBF">
              <w:t xml:space="preserve"> Sp. z o.o..</w:t>
            </w:r>
          </w:p>
          <w:p w:rsidR="00841BBF" w:rsidRPr="00CB5EDB" w:rsidRDefault="00841BBF" w:rsidP="007547C7">
            <w:r w:rsidRPr="00841BBF">
              <w:t>Wiejska</w:t>
            </w:r>
            <w:r w:rsidRPr="00CB5EDB">
              <w:t xml:space="preserve"> </w:t>
            </w:r>
            <w:r w:rsidRPr="00841BBF">
              <w:t>14/25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00-490</w:t>
            </w:r>
            <w:r w:rsidRPr="00CB5EDB">
              <w:t xml:space="preserve"> </w:t>
            </w:r>
            <w:r w:rsidRPr="00841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334 680.00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NobleProg</w:t>
            </w:r>
            <w:proofErr w:type="spellEnd"/>
            <w:r w:rsidRPr="00841BBF">
              <w:t xml:space="preserve"> Polska Sp. z o.o.</w:t>
            </w:r>
          </w:p>
          <w:p w:rsidR="00841BBF" w:rsidRPr="00CB5EDB" w:rsidRDefault="00841BBF" w:rsidP="007547C7">
            <w:r w:rsidRPr="00841BBF">
              <w:t>Ludwika Rydygiera</w:t>
            </w:r>
            <w:r w:rsidRPr="00CB5EDB">
              <w:t xml:space="preserve"> </w:t>
            </w:r>
            <w:r w:rsidRPr="00841BBF">
              <w:t>2A/22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50-249</w:t>
            </w:r>
            <w:r w:rsidRPr="00CB5EDB">
              <w:t xml:space="preserve"> </w:t>
            </w:r>
            <w:r w:rsidRPr="00841BB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103 132.50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NobleProg</w:t>
            </w:r>
            <w:proofErr w:type="spellEnd"/>
            <w:r w:rsidRPr="00841BBF">
              <w:t xml:space="preserve"> Polska Sp. z o.o.</w:t>
            </w:r>
          </w:p>
          <w:p w:rsidR="00841BBF" w:rsidRPr="00CB5EDB" w:rsidRDefault="00841BBF" w:rsidP="007547C7">
            <w:r w:rsidRPr="00841BBF">
              <w:t>Ludwika Rydygiera</w:t>
            </w:r>
            <w:r w:rsidRPr="00CB5EDB">
              <w:t xml:space="preserve"> </w:t>
            </w:r>
            <w:r w:rsidRPr="00841BBF">
              <w:t>2A/22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50-249</w:t>
            </w:r>
            <w:r w:rsidRPr="00CB5EDB">
              <w:t xml:space="preserve"> </w:t>
            </w:r>
            <w:r w:rsidRPr="00841BB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216 450.00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3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NobleProg</w:t>
            </w:r>
            <w:proofErr w:type="spellEnd"/>
            <w:r w:rsidRPr="00841BBF">
              <w:t xml:space="preserve"> Polska Sp. z o.o.</w:t>
            </w:r>
          </w:p>
          <w:p w:rsidR="00841BBF" w:rsidRPr="00CB5EDB" w:rsidRDefault="00841BBF" w:rsidP="007547C7">
            <w:r w:rsidRPr="00841BBF">
              <w:t>Ludwika Rydygiera</w:t>
            </w:r>
            <w:r w:rsidRPr="00CB5EDB">
              <w:t xml:space="preserve"> </w:t>
            </w:r>
            <w:r w:rsidRPr="00841BBF">
              <w:t>2A/22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50-249</w:t>
            </w:r>
            <w:r w:rsidRPr="00CB5EDB">
              <w:t xml:space="preserve"> </w:t>
            </w:r>
            <w:r w:rsidRPr="00841BB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125 400.00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4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NobleProg</w:t>
            </w:r>
            <w:proofErr w:type="spellEnd"/>
            <w:r w:rsidRPr="00841BBF">
              <w:t xml:space="preserve"> Polska Sp. z o.o.</w:t>
            </w:r>
          </w:p>
          <w:p w:rsidR="00841BBF" w:rsidRPr="00CB5EDB" w:rsidRDefault="00841BBF" w:rsidP="007547C7">
            <w:r w:rsidRPr="00841BBF">
              <w:t>Ludwika Rydygiera</w:t>
            </w:r>
            <w:r w:rsidRPr="00CB5EDB">
              <w:t xml:space="preserve"> </w:t>
            </w:r>
            <w:r w:rsidRPr="00841BBF">
              <w:t>2A/22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50-249</w:t>
            </w:r>
            <w:r w:rsidRPr="00CB5EDB">
              <w:t xml:space="preserve"> </w:t>
            </w:r>
            <w:r w:rsidRPr="00841BB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125 400.00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7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proofErr w:type="spellStart"/>
            <w:r w:rsidRPr="00841BBF">
              <w:t>NobleProg</w:t>
            </w:r>
            <w:proofErr w:type="spellEnd"/>
            <w:r w:rsidRPr="00841BBF">
              <w:t xml:space="preserve"> Polska Sp. z o.o.</w:t>
            </w:r>
          </w:p>
          <w:p w:rsidR="00841BBF" w:rsidRPr="00CB5EDB" w:rsidRDefault="00841BBF" w:rsidP="007547C7">
            <w:r w:rsidRPr="00841BBF">
              <w:t>Ludwika Rydygiera</w:t>
            </w:r>
            <w:r w:rsidRPr="00CB5EDB">
              <w:t xml:space="preserve"> </w:t>
            </w:r>
            <w:r w:rsidRPr="00841BBF">
              <w:t>2A/22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50-249</w:t>
            </w:r>
            <w:r w:rsidRPr="00CB5EDB">
              <w:t xml:space="preserve"> </w:t>
            </w:r>
            <w:r w:rsidRPr="00841BB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138 000.00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1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r w:rsidRPr="00841BBF">
              <w:t>ZESPÓŁ EKSPERTÓW MANAGER Pelczar spółka jawna</w:t>
            </w:r>
          </w:p>
          <w:p w:rsidR="00841BBF" w:rsidRPr="00CB5EDB" w:rsidRDefault="00841BBF" w:rsidP="007547C7">
            <w:r w:rsidRPr="00841BBF">
              <w:t>Czyżówka</w:t>
            </w:r>
            <w:r w:rsidRPr="00CB5EDB">
              <w:t xml:space="preserve"> </w:t>
            </w:r>
            <w:r w:rsidRPr="00841BBF">
              <w:t>14/09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30-526</w:t>
            </w:r>
            <w:r w:rsidRPr="00CB5EDB">
              <w:t xml:space="preserve"> </w:t>
            </w:r>
            <w:r w:rsidRPr="00841B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272 400.00 zł</w:t>
            </w:r>
          </w:p>
        </w:tc>
      </w:tr>
      <w:tr w:rsidR="00841BBF" w:rsidRPr="00075CD0" w:rsidTr="007547C7">
        <w:tc>
          <w:tcPr>
            <w:tcW w:w="993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2</w:t>
            </w:r>
          </w:p>
        </w:tc>
        <w:tc>
          <w:tcPr>
            <w:tcW w:w="4110" w:type="dxa"/>
            <w:shd w:val="clear" w:color="auto" w:fill="auto"/>
          </w:tcPr>
          <w:p w:rsidR="00841BBF" w:rsidRPr="00C82837" w:rsidRDefault="00841BBF" w:rsidP="007547C7">
            <w:pPr>
              <w:spacing w:before="40"/>
            </w:pPr>
            <w:r w:rsidRPr="00841BBF">
              <w:t>ZESPÓŁ EKSPERTÓW MANAGER Pelczar spółka jawna</w:t>
            </w:r>
          </w:p>
          <w:p w:rsidR="00841BBF" w:rsidRPr="00CB5EDB" w:rsidRDefault="00841BBF" w:rsidP="007547C7">
            <w:r w:rsidRPr="00841BBF">
              <w:t>Czyżówka</w:t>
            </w:r>
            <w:r w:rsidRPr="00CB5EDB">
              <w:t xml:space="preserve"> </w:t>
            </w:r>
            <w:r w:rsidRPr="00841BBF">
              <w:t>14/09</w:t>
            </w:r>
            <w:r w:rsidRPr="00CB5EDB">
              <w:t xml:space="preserve"> </w:t>
            </w:r>
          </w:p>
          <w:p w:rsidR="00841BBF" w:rsidRPr="00CB5EDB" w:rsidRDefault="00841BBF" w:rsidP="007547C7">
            <w:pPr>
              <w:spacing w:after="120"/>
              <w:jc w:val="both"/>
            </w:pPr>
            <w:r w:rsidRPr="00841BBF">
              <w:t>30-526</w:t>
            </w:r>
            <w:r w:rsidRPr="00CB5EDB">
              <w:t xml:space="preserve"> </w:t>
            </w:r>
            <w:r w:rsidRPr="00841B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BBF" w:rsidRPr="00CB5EDB" w:rsidRDefault="00841BBF" w:rsidP="007547C7">
            <w:pPr>
              <w:spacing w:before="120" w:after="120"/>
              <w:jc w:val="center"/>
            </w:pPr>
            <w:r w:rsidRPr="00841BBF">
              <w:t>422 400.00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11A" w:rsidRDefault="00A6211A">
      <w:r>
        <w:separator/>
      </w:r>
    </w:p>
  </w:endnote>
  <w:endnote w:type="continuationSeparator" w:id="0">
    <w:p w:rsidR="00A6211A" w:rsidRDefault="00A62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11A" w:rsidRDefault="00A6211A">
      <w:r>
        <w:separator/>
      </w:r>
    </w:p>
  </w:footnote>
  <w:footnote w:type="continuationSeparator" w:id="0">
    <w:p w:rsidR="00A6211A" w:rsidRDefault="00A62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BBF" w:rsidRDefault="00841B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BBF" w:rsidRDefault="00841B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BBF" w:rsidRDefault="00841B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11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64475"/>
    <w:rsid w:val="00841BBF"/>
    <w:rsid w:val="00843263"/>
    <w:rsid w:val="00861E75"/>
    <w:rsid w:val="009D19BD"/>
    <w:rsid w:val="009F189D"/>
    <w:rsid w:val="00A6211A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702DFF"/>
  <w15:chartTrackingRefBased/>
  <w15:docId w15:val="{8C97046B-A514-40C8-B800-82DD802C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64475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473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2023-05-31T08:30:00Z</dcterms:created>
  <dcterms:modified xsi:type="dcterms:W3CDTF">2023-05-31T08:39:00Z</dcterms:modified>
</cp:coreProperties>
</file>