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5752" w:rsidRDefault="006F5752" w:rsidP="006F5752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6F5752" w:rsidRPr="00843934" w:rsidRDefault="00C6505E" w:rsidP="006F5752">
      <w:pPr>
        <w:pStyle w:val="pkt"/>
        <w:ind w:left="0" w:firstLine="0"/>
        <w:jc w:val="center"/>
        <w:rPr>
          <w:b/>
          <w:color w:val="000000"/>
        </w:rPr>
      </w:pPr>
      <w:r w:rsidRPr="003B0F7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7" type="#_x0000_t75" style="width:453.75pt;height:58.5pt;visibility:visible;mso-wrap-style:square">
            <v:imagedata r:id="rId8" o:title=""/>
          </v:shape>
        </w:pict>
      </w:r>
    </w:p>
    <w:p w:rsidR="006F5752" w:rsidRPr="009475A8" w:rsidRDefault="006F5752" w:rsidP="006F575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6F5752" w:rsidRPr="009475A8" w:rsidRDefault="006F5752" w:rsidP="006F5752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6F5752" w:rsidRPr="009475A8" w:rsidRDefault="006F5752" w:rsidP="006F575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6F5752" w:rsidRPr="009475A8" w:rsidRDefault="006F5752" w:rsidP="006F575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6F5752" w:rsidRPr="009475A8" w:rsidRDefault="006F5752" w:rsidP="006F575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6F5752" w:rsidRPr="009475A8" w:rsidRDefault="006F5752" w:rsidP="006F575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F5752" w:rsidRPr="009475A8" w:rsidRDefault="006F5752" w:rsidP="006F575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6F5752" w:rsidRPr="009475A8" w:rsidRDefault="006F5752" w:rsidP="006F575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F5752" w:rsidRPr="009475A8" w:rsidRDefault="006F5752" w:rsidP="006F575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6F5752" w:rsidRPr="009475A8" w:rsidRDefault="006F5752" w:rsidP="006F5752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6F5752" w:rsidRPr="009475A8" w:rsidRDefault="006F5752" w:rsidP="006F575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6F5752" w:rsidRPr="009475A8" w:rsidRDefault="006F5752" w:rsidP="006F575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6F5752" w:rsidRPr="009475A8" w:rsidRDefault="006F5752" w:rsidP="006F575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6F5752" w:rsidRPr="00725B4A" w:rsidRDefault="006F5752" w:rsidP="006F575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6F5752" w:rsidRPr="00725B4A" w:rsidRDefault="006F5752" w:rsidP="006F575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6F5752" w:rsidRPr="00D52EEE" w:rsidRDefault="006F5752" w:rsidP="006F575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6F5752" w:rsidRPr="00D52EEE" w:rsidRDefault="006F5752" w:rsidP="006F575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F5752" w:rsidRPr="00D52EEE" w:rsidRDefault="006F5752" w:rsidP="006F575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193ACD">
        <w:rPr>
          <w:rFonts w:ascii="Arial" w:eastAsia="Times New Roman" w:hAnsi="Arial" w:cs="Arial"/>
          <w:b/>
          <w:sz w:val="20"/>
          <w:szCs w:val="20"/>
          <w:lang w:eastAsia="pl-PL"/>
        </w:rPr>
        <w:t>Usługa szkolenia z zakresu promocji i reklamy w mediach społecznościowych, w ramach projektu POWR.03.05.00-00-A076 - Kc-zp.272-212/23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6F5752" w:rsidRPr="00D52EEE" w:rsidRDefault="006F5752" w:rsidP="006F575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6F5752" w:rsidRPr="00D52EEE" w:rsidRDefault="006F5752" w:rsidP="006F5752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F5752" w:rsidRPr="00D52EEE" w:rsidRDefault="006F5752" w:rsidP="006F575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6F5752" w:rsidRPr="00635952" w:rsidRDefault="006F5752" w:rsidP="006F57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:rsidR="006F5752" w:rsidRPr="00D52EEE" w:rsidRDefault="006F5752" w:rsidP="006F5752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6F5752" w:rsidRPr="00D52EEE" w:rsidRDefault="006F5752" w:rsidP="006F5752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>naprawcze: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6F5752" w:rsidRPr="00D52EEE" w:rsidRDefault="006F5752" w:rsidP="006F575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F5752" w:rsidRPr="00D52EEE" w:rsidRDefault="006F5752" w:rsidP="006F575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6F5752" w:rsidRPr="00D52EEE" w:rsidRDefault="006F5752" w:rsidP="006F5752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6F5752" w:rsidRPr="00D52EEE" w:rsidRDefault="006F5752" w:rsidP="006F575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6F5752" w:rsidRPr="00D52EEE" w:rsidRDefault="006F5752" w:rsidP="006F575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F5752" w:rsidRPr="00FD003F" w:rsidRDefault="006F5752" w:rsidP="006F5752">
      <w:pPr>
        <w:jc w:val="right"/>
        <w:rPr>
          <w:rFonts w:ascii="Arial" w:hAnsi="Arial" w:cs="Arial"/>
          <w:sz w:val="20"/>
          <w:szCs w:val="20"/>
        </w:rPr>
      </w:pPr>
    </w:p>
    <w:p w:rsidR="006F5752" w:rsidRPr="00FD003F" w:rsidRDefault="006F5752" w:rsidP="006F575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6F5752" w:rsidRPr="009475A8" w:rsidRDefault="006F5752" w:rsidP="006F5752"/>
    <w:p w:rsidR="006F5752" w:rsidRPr="009475A8" w:rsidRDefault="006F5752" w:rsidP="006F5752"/>
    <w:p w:rsidR="006F5752" w:rsidRPr="009475A8" w:rsidRDefault="006F5752" w:rsidP="006F5752"/>
    <w:p w:rsidR="006F5752" w:rsidRPr="009475A8" w:rsidRDefault="006F5752" w:rsidP="006F5752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0716" w:rsidRDefault="00690716" w:rsidP="0038231F">
      <w:pPr>
        <w:spacing w:after="0" w:line="240" w:lineRule="auto"/>
      </w:pPr>
      <w:r>
        <w:separator/>
      </w:r>
    </w:p>
  </w:endnote>
  <w:endnote w:type="continuationSeparator" w:id="0">
    <w:p w:rsidR="00690716" w:rsidRDefault="006907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D3" w:rsidRDefault="00023A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D3" w:rsidRDefault="00023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0716" w:rsidRDefault="00690716" w:rsidP="0038231F">
      <w:pPr>
        <w:spacing w:after="0" w:line="240" w:lineRule="auto"/>
      </w:pPr>
      <w:r>
        <w:separator/>
      </w:r>
    </w:p>
  </w:footnote>
  <w:footnote w:type="continuationSeparator" w:id="0">
    <w:p w:rsidR="00690716" w:rsidRDefault="0069071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D3" w:rsidRDefault="00023A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D3" w:rsidRDefault="00023A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3AD3" w:rsidRDefault="00023A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716"/>
    <w:rsid w:val="00023477"/>
    <w:rsid w:val="00023AD3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0716"/>
    <w:rsid w:val="006A3A1F"/>
    <w:rsid w:val="006A52B6"/>
    <w:rsid w:val="006F0034"/>
    <w:rsid w:val="006F3D32"/>
    <w:rsid w:val="006F575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6505E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297D3F7"/>
  <w15:chartTrackingRefBased/>
  <w15:docId w15:val="{E1C1C631-AD1A-4AEC-915B-35C7BE28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575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C076C-4D8C-4684-B979-5E13B2178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2023-04-14T11:59:00Z</dcterms:created>
  <dcterms:modified xsi:type="dcterms:W3CDTF">2023-04-14T11:59:00Z</dcterms:modified>
</cp:coreProperties>
</file>