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90B" w:rsidRPr="00084347" w:rsidRDefault="00D5387E" w:rsidP="00FE490B">
      <w:pPr>
        <w:jc w:val="center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8" o:title=""/>
          </v:shape>
        </w:pict>
      </w:r>
    </w:p>
    <w:p w:rsidR="00FE490B" w:rsidRDefault="00FE490B" w:rsidP="00FE490B">
      <w:pPr>
        <w:keepNext/>
        <w:jc w:val="right"/>
        <w:outlineLvl w:val="0"/>
        <w:rPr>
          <w:rFonts w:ascii="Verdana" w:hAnsi="Verdana"/>
          <w:b/>
        </w:rPr>
      </w:pPr>
    </w:p>
    <w:p w:rsidR="00FE490B" w:rsidRPr="00FC4767" w:rsidRDefault="00FE490B" w:rsidP="00FE490B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FE490B" w:rsidRPr="00FC4767" w:rsidRDefault="00FE490B" w:rsidP="00FE490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FE490B" w:rsidRDefault="00FE490B" w:rsidP="00FE490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:rsidR="00FE490B" w:rsidRDefault="00FE490B" w:rsidP="00FE490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FE490B" w:rsidRDefault="00FE490B" w:rsidP="00FE490B">
      <w:pPr>
        <w:ind w:right="-47"/>
        <w:jc w:val="both"/>
        <w:rPr>
          <w:rFonts w:ascii="Verdana" w:hAnsi="Verdana"/>
        </w:rPr>
      </w:pPr>
      <w:bookmarkStart w:id="0" w:name="_Toc470857623"/>
      <w:r>
        <w:rPr>
          <w:rFonts w:ascii="Verdana" w:hAnsi="Verdana"/>
        </w:rPr>
        <w:t>Umowa zawarta w dniu .................... r. w Krakowie w wyniku przeprowadzonego postępowania o zamówienie publiczne pomiędzy: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30-059 Kraków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 Kierownika Projektu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</w:t>
      </w:r>
    </w:p>
    <w:p w:rsidR="00FE490B" w:rsidRDefault="00FE490B" w:rsidP="00FE490B">
      <w:pPr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FE490B" w:rsidRDefault="00FE490B" w:rsidP="00FE490B">
      <w:pPr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FE490B" w:rsidRDefault="00FE490B" w:rsidP="00FE490B">
      <w:pPr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1. Przedmiot Umowy</w:t>
      </w:r>
      <w:bookmarkEnd w:id="0"/>
    </w:p>
    <w:p w:rsidR="00FE490B" w:rsidRDefault="00FE490B" w:rsidP="00FE490B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ab/>
        <w:t xml:space="preserve">Przedmiotem umowy jest </w:t>
      </w:r>
      <w:r w:rsidRPr="002E1D54">
        <w:rPr>
          <w:rFonts w:ascii="Verdana" w:eastAsia="Arial Unicode MS" w:hAnsi="Verdana"/>
        </w:rPr>
        <w:t xml:space="preserve">usługa </w:t>
      </w:r>
      <w:r w:rsidRPr="00FE490B">
        <w:rPr>
          <w:rFonts w:ascii="Verdana" w:eastAsia="Arial Unicode MS" w:hAnsi="Verdana"/>
        </w:rPr>
        <w:t xml:space="preserve">szkolenia z zakresu promocji i reklamy w mediach społecznościowych, w ramach projektu </w:t>
      </w:r>
      <w:bookmarkStart w:id="1" w:name="_Hlk132372464"/>
      <w:r w:rsidRPr="00FE490B">
        <w:rPr>
          <w:rFonts w:ascii="Verdana" w:eastAsia="Arial Unicode MS" w:hAnsi="Verdana"/>
        </w:rPr>
        <w:t xml:space="preserve">POWR.03.05.00-00-A076 </w:t>
      </w:r>
      <w:bookmarkEnd w:id="1"/>
      <w:r w:rsidRPr="00FE490B">
        <w:rPr>
          <w:rFonts w:ascii="Verdana" w:eastAsia="Arial Unicode MS" w:hAnsi="Verdana"/>
        </w:rPr>
        <w:t>- Kc-zp.272-212/23</w:t>
      </w:r>
      <w:r>
        <w:rPr>
          <w:rFonts w:ascii="Verdana" w:eastAsia="Arial Unicode MS" w:hAnsi="Verdana"/>
        </w:rPr>
        <w:t>, zwana dalej przedmiotem umowy.</w:t>
      </w:r>
    </w:p>
    <w:p w:rsidR="00FE490B" w:rsidRDefault="00FE490B" w:rsidP="00FE490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Szczegółowy opis przedmiotu umowy zawiera Załącznik nr 1 do umowy – SWZ i oferta Wykonawcy.</w:t>
      </w:r>
    </w:p>
    <w:p w:rsidR="00FE490B" w:rsidRDefault="00FE490B" w:rsidP="00FE490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Umowa realizowana jest </w:t>
      </w:r>
      <w:bookmarkStart w:id="2" w:name="_Hlk135219055"/>
      <w:r>
        <w:rPr>
          <w:rFonts w:ascii="Verdana" w:eastAsia="Arial Unicode MS" w:hAnsi="Verdana"/>
        </w:rPr>
        <w:t xml:space="preserve">w ramach projektu „Akademia Dostępności – Wzmocnienie potencjału AGH w zakresie wsparcia osób z niepełnosprawnościami” w ramach Działania 3.5 Kompleksowe programy szkół wyższych. Oś III Szkolnictwo wyższe dla gospodarki i rozwoju, Program Operacyjny </w:t>
      </w:r>
      <w:r w:rsidRPr="002E1D54">
        <w:rPr>
          <w:rFonts w:ascii="Verdana" w:eastAsia="Arial Unicode MS" w:hAnsi="Verdana"/>
        </w:rPr>
        <w:t>Wiedza Edukacja Rozwój 2014-2020</w:t>
      </w:r>
      <w:r>
        <w:rPr>
          <w:rFonts w:ascii="Verdana" w:eastAsia="Arial Unicode MS" w:hAnsi="Verdana"/>
        </w:rPr>
        <w:t xml:space="preserve"> </w:t>
      </w:r>
      <w:bookmarkStart w:id="3" w:name="_Hlk132372496"/>
      <w:r w:rsidR="00C863C5" w:rsidRPr="00C863C5">
        <w:rPr>
          <w:rFonts w:ascii="Verdana" w:hAnsi="Verdana" w:cs="Verdana"/>
          <w:bCs/>
          <w:color w:val="00000A"/>
          <w:lang w:eastAsia="zh-CN"/>
        </w:rPr>
        <w:t>POWR.03.05.00-</w:t>
      </w:r>
      <w:r w:rsidR="00CC4793">
        <w:rPr>
          <w:rFonts w:ascii="Verdana" w:hAnsi="Verdana" w:cs="Verdana"/>
          <w:bCs/>
          <w:color w:val="00000A"/>
          <w:lang w:eastAsia="zh-CN"/>
        </w:rPr>
        <w:t>IP</w:t>
      </w:r>
      <w:r w:rsidR="00C863C5" w:rsidRPr="00C863C5">
        <w:rPr>
          <w:rFonts w:ascii="Verdana" w:hAnsi="Verdana" w:cs="Verdana"/>
          <w:bCs/>
          <w:color w:val="00000A"/>
          <w:lang w:eastAsia="zh-CN"/>
        </w:rPr>
        <w:t>-</w:t>
      </w:r>
      <w:bookmarkEnd w:id="3"/>
      <w:r w:rsidR="00CC4793">
        <w:rPr>
          <w:rFonts w:ascii="Verdana" w:hAnsi="Verdana" w:cs="Verdana"/>
          <w:bCs/>
          <w:color w:val="00000A"/>
          <w:lang w:eastAsia="zh-CN"/>
        </w:rPr>
        <w:t>00-DOS/19</w:t>
      </w:r>
      <w:r>
        <w:rPr>
          <w:rFonts w:ascii="Verdana" w:hAnsi="Verdana" w:cs="Verdana"/>
          <w:color w:val="00000A"/>
          <w:lang w:eastAsia="zh-CN"/>
        </w:rPr>
        <w:t>.</w:t>
      </w:r>
      <w:bookmarkEnd w:id="2"/>
    </w:p>
    <w:p w:rsidR="00FE490B" w:rsidRDefault="00FE490B" w:rsidP="00FE490B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FE490B" w:rsidRDefault="00FE490B" w:rsidP="00FE490B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4" w:name="_Toc470857624"/>
      <w:bookmarkStart w:id="5" w:name="_Toc447696299"/>
      <w:r>
        <w:rPr>
          <w:rFonts w:ascii="Verdana" w:hAnsi="Verdana"/>
          <w:b/>
          <w:bCs/>
        </w:rPr>
        <w:t>§ 2 Termin i miejsce realizacji umowy</w:t>
      </w:r>
      <w:bookmarkEnd w:id="4"/>
      <w:bookmarkEnd w:id="5"/>
    </w:p>
    <w:p w:rsidR="00FE490B" w:rsidRDefault="00FE490B" w:rsidP="00FE490B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1. Wykonawca zobowiązuje się wykonać usługę w terminie: …………….</w:t>
      </w:r>
    </w:p>
    <w:p w:rsidR="00FE490B" w:rsidRDefault="00FE490B" w:rsidP="00FE490B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2. Nazwa platformy edukacyjnej ………………………………………</w:t>
      </w:r>
    </w:p>
    <w:p w:rsidR="00FE490B" w:rsidRDefault="00FE490B" w:rsidP="00FE490B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6" w:name="_Toc447696300"/>
    </w:p>
    <w:p w:rsidR="00FE490B" w:rsidRDefault="00FE490B" w:rsidP="00FE490B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  <w:bookmarkEnd w:id="6"/>
    </w:p>
    <w:p w:rsidR="00FE490B" w:rsidRPr="00FF049E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F049E">
        <w:rPr>
          <w:rFonts w:ascii="Verdana" w:eastAsia="Arial Unicode MS" w:hAnsi="Verdana"/>
        </w:rPr>
        <w:t>Za prawidłowe wykonanie przedmiotu Umowy Wykonawca otrzyma wynagrodzenie w wysokości brutto …………………….. zł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F049E">
        <w:rPr>
          <w:rFonts w:ascii="Verdana" w:eastAsia="Arial Unicode MS" w:hAnsi="Verdana"/>
        </w:rPr>
        <w:t>t.j</w:t>
      </w:r>
      <w:proofErr w:type="spellEnd"/>
      <w:r w:rsidRPr="00FF049E">
        <w:rPr>
          <w:rFonts w:ascii="Verdana" w:eastAsia="Arial Unicode MS" w:hAnsi="Verdana"/>
        </w:rPr>
        <w:t>. Dz. U. 2018.701 j.t.).</w:t>
      </w:r>
    </w:p>
    <w:p w:rsidR="00FE490B" w:rsidRPr="00FF049E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FF049E">
        <w:rPr>
          <w:rFonts w:ascii="Verdana" w:eastAsia="Arial Unicode MS" w:hAnsi="Verdana"/>
        </w:rPr>
        <w:t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</w:t>
      </w:r>
    </w:p>
    <w:p w:rsidR="00FE490B" w:rsidRPr="00FF049E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FF049E">
        <w:rPr>
          <w:rFonts w:ascii="Verdana" w:eastAsia="Arial Unicode MS" w:hAnsi="Verdana"/>
        </w:rPr>
        <w:t>3. Zamawiający dokona płatności w następujący sposób:</w:t>
      </w:r>
    </w:p>
    <w:p w:rsidR="00FE490B" w:rsidRPr="00FF049E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FF049E">
        <w:rPr>
          <w:rFonts w:ascii="Verdana" w:eastAsia="Arial Unicode MS" w:hAnsi="Verdana"/>
        </w:rPr>
        <w:lastRenderedPageBreak/>
        <w:t>Wynagrodzenie za wykonaną usługę płatne będzie w całości (100 % kwoty), na podstawie protokołu odbioru końcowego, w terminie do 21 dni od daty otrzymania przez Zamawiającego poprawnie wystawionej przez Wykonawcę faktury VAT.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 w:rsidRPr="00FF049E">
        <w:rPr>
          <w:rFonts w:ascii="Verdana" w:eastAsia="Arial Unicode MS" w:hAnsi="Verdana"/>
        </w:rPr>
        <w:t>UWAGA: Warunkiem rozliczenia usługi oraz zapłaty za nią będzie przekazanie Zamawiającemu przez Wykonawcę:</w:t>
      </w:r>
      <w:r>
        <w:rPr>
          <w:rFonts w:ascii="Verdana" w:eastAsia="Arial Unicode MS" w:hAnsi="Verdana"/>
        </w:rPr>
        <w:t xml:space="preserve"> </w:t>
      </w:r>
      <w:r w:rsidRPr="00FF049E">
        <w:rPr>
          <w:rFonts w:ascii="Verdana" w:eastAsia="Arial Unicode MS" w:hAnsi="Verdana"/>
        </w:rPr>
        <w:t xml:space="preserve">imiennego certyfikatu </w:t>
      </w:r>
      <w:r>
        <w:rPr>
          <w:rFonts w:ascii="Verdana" w:eastAsia="Arial Unicode MS" w:hAnsi="Verdana"/>
        </w:rPr>
        <w:t>udziału w szkoleniu</w:t>
      </w:r>
      <w:r w:rsidRPr="00FF049E">
        <w:rPr>
          <w:rFonts w:ascii="Verdana" w:eastAsia="Arial Unicode MS" w:hAnsi="Verdana"/>
        </w:rPr>
        <w:t>.</w:t>
      </w:r>
      <w:r>
        <w:rPr>
          <w:rFonts w:ascii="Verdana" w:eastAsia="Arial Unicode MS" w:hAnsi="Verdana"/>
        </w:rPr>
        <w:t xml:space="preserve"> 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hAnsi="Verdana"/>
          <w:bCs/>
        </w:rPr>
        <w:t>4. Zapłata wynagrodzenia nastąpi przelewem na rachunek Wykonawcy zawarty na dzień zlecenia przelewu w wykazie podmiotów o których mowa w art. 96b ust. 1) Ustawy o podatku od towarów i usług.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</w:t>
      </w:r>
      <w:r>
        <w:rPr>
          <w:rFonts w:ascii="Verdana" w:eastAsia="Arial Unicode MS" w:hAnsi="Verdana"/>
        </w:rPr>
        <w:br/>
        <w:t>Z tego tytułu Wykonawcy nie przysługują roszczenia z tytułu niedotrzymania terminu płatności, o których mowa w ust. 7.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6. Za dzień zapłaty uważa się dzień obciążenia rachunku bankowego Zamawiającego poleceniem przelewu na rachunek bankowy Wykonawcy.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 Za niedotrzymanie terminu płatności faktury Wykonawca może naliczyć odsetki w ustawowej wysokości.</w:t>
      </w:r>
    </w:p>
    <w:p w:rsidR="00FE490B" w:rsidRDefault="00FE490B" w:rsidP="00FE490B">
      <w:pPr>
        <w:autoSpaceDE w:val="0"/>
        <w:autoSpaceDN w:val="0"/>
        <w:adjustRightInd w:val="0"/>
        <w:ind w:right="283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8. Zamawiający nie wyraża zgody na cesję wierzytelności wynikającą z realizacji niniejszej umowy.</w:t>
      </w: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70857625"/>
      <w:bookmarkStart w:id="8" w:name="_Toc447696301"/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7"/>
      <w:bookmarkEnd w:id="8"/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FE490B" w:rsidRDefault="00FE490B" w:rsidP="00FE490B">
      <w:pPr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>2. Wykonawca oświadcza, że posiada odpowiednią wiedzę, umiejętności i uprawnienia konieczne dla prawidłowego wykonywania</w:t>
      </w:r>
      <w:r>
        <w:rPr>
          <w:rFonts w:ascii="Verdana" w:hAnsi="Verdana"/>
          <w:color w:val="000000"/>
        </w:rPr>
        <w:t xml:space="preserve"> Umowy.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>
        <w:rPr>
          <w:rFonts w:ascii="Verdana" w:hAnsi="Verdana"/>
          <w:color w:val="000000"/>
        </w:rPr>
        <w:t>3. Wykonawca zapewni kadrę prowadzącą zajęcia, gwarantującą odpowiedni poziom merytoryczny szkolenia. Szkolenie zostanie przeprowadzone przez osobę wskazaną w treści oferty tj.  Panią/Pana………………………………...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4.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5. </w:t>
      </w:r>
      <w:r>
        <w:rPr>
          <w:rFonts w:ascii="Verdana" w:hAnsi="Verdana"/>
          <w:color w:val="000000"/>
        </w:rPr>
        <w:tab/>
        <w:t>Osobami upoważnionymi do kontaktu w sprawach związanych z realizacją niniejszej Umowy są: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ze strony Zamawiającego: ……………………………….…… Tel. …………………., e-mail ……………………..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ze strony Wykonawcy: …………………………………..……… Tel. …………………., e-mail ……………………..</w:t>
      </w:r>
    </w:p>
    <w:p w:rsidR="00FE490B" w:rsidRDefault="00FE490B" w:rsidP="00FE490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6. Zmiana osób oraz danych wskazanych w ust. 5 nie stanowi zamiany umowy, a jedynie wymaga pisemnego powiadomienia drugiej Strony.</w:t>
      </w:r>
    </w:p>
    <w:p w:rsidR="00FE490B" w:rsidRDefault="00FE490B" w:rsidP="00FE490B">
      <w:pPr>
        <w:tabs>
          <w:tab w:val="left" w:pos="300"/>
        </w:tabs>
        <w:rPr>
          <w:rFonts w:ascii="Verdana" w:hAnsi="Verdana"/>
          <w:b/>
          <w:bCs/>
        </w:rPr>
      </w:pPr>
    </w:p>
    <w:p w:rsidR="00FE490B" w:rsidRDefault="00FE490B" w:rsidP="00FE490B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FE490B" w:rsidRDefault="00FE490B" w:rsidP="00FE490B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FE490B" w:rsidRDefault="00FE490B" w:rsidP="00FE490B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FE490B" w:rsidRDefault="00FE490B" w:rsidP="00FE490B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FE490B" w:rsidRDefault="00FE490B" w:rsidP="00FE490B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FE490B" w:rsidRDefault="00FE490B" w:rsidP="00FE490B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 Klauzula poufności</w:t>
      </w:r>
    </w:p>
    <w:p w:rsidR="00FE490B" w:rsidRDefault="00FE490B" w:rsidP="00FE490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FE490B" w:rsidRDefault="00FE490B" w:rsidP="00FE490B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2. W razie wątpliwości, czy określona informacja stanowi tajemnicę, Wykonawca zobowiązany jest zwrócić się w formie pisemnej do Jednostki o wyjaśnienie takiej wątpliwości. </w:t>
      </w:r>
    </w:p>
    <w:p w:rsidR="00FE490B" w:rsidRDefault="00FE490B" w:rsidP="00FE490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Wykonawca zobowiązuje się do wykorzystania uzyskanych, powyższych informacji jedynie w celu wykonania przedmiotu umowy. </w:t>
      </w:r>
    </w:p>
    <w:p w:rsidR="00FE490B" w:rsidRDefault="00FE490B" w:rsidP="00FE490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FE490B" w:rsidRDefault="00FE490B" w:rsidP="00FE490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FE490B" w:rsidRDefault="00FE490B" w:rsidP="00FE490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12"/>
      <w:bookmarkEnd w:id="13"/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>
        <w:rPr>
          <w:rFonts w:ascii="Verdana" w:eastAsia="Arial Unicode MS" w:hAnsi="Verdana"/>
        </w:rPr>
        <w:t xml:space="preserve">1.Wykonawca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</w:t>
      </w:r>
      <w:r>
        <w:rPr>
          <w:rFonts w:ascii="Verdana" w:eastAsia="Arial Unicode MS" w:hAnsi="Verdana"/>
        </w:rPr>
        <w:br/>
        <w:t xml:space="preserve">w wysokości 10% (słownie: dziesięć procent) </w:t>
      </w:r>
      <w:r>
        <w:rPr>
          <w:rFonts w:ascii="Verdana" w:hAnsi="Verdana"/>
          <w:iCs/>
        </w:rPr>
        <w:t>wynagrodzenia umownego.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</w:t>
      </w:r>
      <w:r>
        <w:rPr>
          <w:rFonts w:ascii="Verdana" w:hAnsi="Verdana"/>
          <w:iCs/>
        </w:rPr>
        <w:br/>
        <w:t xml:space="preserve">z przyczyn leżących po stronie Wykonawcy. 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Zamawiający zapłaci na rzecz Wykonawcy karę umowną w wysokości 10% całkowitego wynagrodzenia, w przypadku odstąpienia od umowy przez Wykonawcę lub  Zamawiającego, </w:t>
      </w:r>
      <w:r>
        <w:rPr>
          <w:rFonts w:ascii="Verdana" w:hAnsi="Verdana"/>
          <w:iCs/>
        </w:rPr>
        <w:br/>
        <w:t xml:space="preserve">z przyczyn leżących po stronie Zamawiającego. 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Jeżeli kary umowne, o których mowa w </w:t>
      </w:r>
      <w:r>
        <w:rPr>
          <w:rFonts w:ascii="Verdana" w:hAnsi="Verdana"/>
          <w:bCs/>
        </w:rPr>
        <w:t>§7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>
        <w:rPr>
          <w:rFonts w:ascii="Verdana" w:eastAsia="Arial Unicode MS" w:hAnsi="Verdana"/>
        </w:rPr>
        <w:tab/>
        <w:t>Łączna maksymalna wysokość kar umownych, których mogą dochodzić Strony nie może przekroczyć 20% maksymalnego wynagrodzenia brutto o którym mowa w § 3 ust. 1 umowy.</w:t>
      </w: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FE490B" w:rsidRDefault="00FE490B" w:rsidP="00FE490B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Zamawiający może odstąpić od Umowy w przypadku wystąpienia okoliczności, o których mowa w art. 456 ustawy z dnia 11 września 2019 r. Prawo zamówień publicznych (Dz.U. 2022 poz. 1710 ze zm.).</w:t>
      </w:r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:rsidR="00FE490B" w:rsidRDefault="00FE490B" w:rsidP="00FE490B">
      <w:pPr>
        <w:ind w:left="567"/>
        <w:jc w:val="center"/>
        <w:rPr>
          <w:rFonts w:ascii="Verdana" w:hAnsi="Verdana"/>
          <w:b/>
          <w:bCs/>
        </w:rPr>
      </w:pPr>
    </w:p>
    <w:p w:rsidR="00FE490B" w:rsidRDefault="00FE490B" w:rsidP="00FE490B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9 Zmiany Umowy</w:t>
      </w:r>
    </w:p>
    <w:p w:rsidR="00FE490B" w:rsidRDefault="00FE490B" w:rsidP="00FE490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:rsidR="00FE490B" w:rsidRDefault="00FE490B" w:rsidP="00FE490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:rsidR="00FE490B" w:rsidRDefault="00FE490B" w:rsidP="00FE490B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:rsidR="00FE490B" w:rsidRDefault="00FE490B" w:rsidP="00FE490B">
      <w:pPr>
        <w:numPr>
          <w:ilvl w:val="0"/>
          <w:numId w:val="21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b/>
          <w:color w:val="000000"/>
          <w:kern w:val="2"/>
        </w:rPr>
        <w:t>terminu realizacji przedmiotu zamówienia</w:t>
      </w:r>
      <w:r>
        <w:rPr>
          <w:rFonts w:ascii="Verdana" w:hAnsi="Verdana"/>
          <w:color w:val="000000"/>
          <w:kern w:val="2"/>
        </w:rPr>
        <w:t>, gdy jest ona spowodowana:</w:t>
      </w:r>
    </w:p>
    <w:p w:rsidR="00FE490B" w:rsidRDefault="00FE490B" w:rsidP="00FE490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FE490B" w:rsidRDefault="00FE490B" w:rsidP="00FE490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FE490B" w:rsidRDefault="00FE490B" w:rsidP="00FE490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FE490B" w:rsidRDefault="00FE490B" w:rsidP="00FE490B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b/>
          <w:color w:val="000000"/>
          <w:kern w:val="2"/>
        </w:rPr>
        <w:lastRenderedPageBreak/>
        <w:t xml:space="preserve">osób przewidzianych do realizacji zamówienia przez Strony </w:t>
      </w:r>
      <w:r>
        <w:rPr>
          <w:rFonts w:ascii="Verdana" w:hAnsi="Verdana"/>
          <w:color w:val="000000"/>
          <w:kern w:val="2"/>
        </w:rPr>
        <w:t xml:space="preserve">pod warunkiem, </w:t>
      </w:r>
      <w:r>
        <w:rPr>
          <w:rFonts w:ascii="Verdana" w:hAnsi="Verdana"/>
          <w:color w:val="000000"/>
          <w:kern w:val="2"/>
        </w:rPr>
        <w:br/>
        <w:t xml:space="preserve">że osoby zaproponowane będą posiadały co najmniej takie uprawnienia, które potwierdzają spełnienie  warunku w stopniu nie mniejszym niż wymagany w trakcie postepowania </w:t>
      </w:r>
      <w:r>
        <w:rPr>
          <w:rFonts w:ascii="Verdana" w:hAnsi="Verdana"/>
          <w:color w:val="000000"/>
          <w:kern w:val="2"/>
        </w:rPr>
        <w:br/>
        <w:t>o udzielenie zamówienia w zakresie osób,</w:t>
      </w:r>
    </w:p>
    <w:p w:rsidR="00FE490B" w:rsidRDefault="00FE490B" w:rsidP="00FE490B">
      <w:pPr>
        <w:numPr>
          <w:ilvl w:val="0"/>
          <w:numId w:val="2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FE490B" w:rsidRDefault="00FE490B" w:rsidP="00FE490B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FE490B" w:rsidRDefault="00FE490B" w:rsidP="00FE490B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FE490B" w:rsidRDefault="00FE490B" w:rsidP="00FE490B">
      <w:pPr>
        <w:rPr>
          <w:rFonts w:ascii="Verdana" w:hAnsi="Verdana"/>
          <w:b/>
          <w:bCs/>
        </w:rPr>
      </w:pPr>
    </w:p>
    <w:p w:rsidR="00FE490B" w:rsidRDefault="00FE490B" w:rsidP="00FE490B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10 Postanowienia końcowe</w:t>
      </w:r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 sprawach nieuregulowanych niniejszą umową stosuje się przepisy Kodeksu cywilnego.</w:t>
      </w:r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FE490B" w:rsidRDefault="00FE490B" w:rsidP="00FE490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FE490B" w:rsidRDefault="00FE490B" w:rsidP="00FE490B">
      <w:pPr>
        <w:tabs>
          <w:tab w:val="left" w:pos="5812"/>
        </w:tabs>
        <w:suppressAutoHyphens/>
        <w:ind w:left="426"/>
        <w:rPr>
          <w:rFonts w:ascii="Verdana" w:hAnsi="Verdana"/>
        </w:rPr>
      </w:pPr>
      <w:r>
        <w:rPr>
          <w:rFonts w:ascii="Verdana" w:hAnsi="Verdana"/>
        </w:rPr>
        <w:tab/>
        <w:t xml:space="preserve">                </w:t>
      </w:r>
    </w:p>
    <w:p w:rsidR="00FE490B" w:rsidRDefault="00FE490B" w:rsidP="00FE490B">
      <w:pPr>
        <w:tabs>
          <w:tab w:val="left" w:pos="5812"/>
        </w:tabs>
        <w:suppressAutoHyphens/>
        <w:ind w:left="426"/>
        <w:rPr>
          <w:rFonts w:ascii="Verdana" w:hAnsi="Verdana"/>
          <w:b/>
          <w:bCs/>
          <w:lang w:eastAsia="zh-CN"/>
        </w:rPr>
      </w:pPr>
    </w:p>
    <w:p w:rsidR="00FE490B" w:rsidRDefault="00FE490B" w:rsidP="00FE490B">
      <w:pPr>
        <w:tabs>
          <w:tab w:val="left" w:pos="5812"/>
        </w:tabs>
        <w:suppressAutoHyphens/>
        <w:ind w:left="426"/>
        <w:rPr>
          <w:rFonts w:ascii="Verdana" w:hAnsi="Verdana"/>
          <w:b/>
          <w:bCs/>
          <w:lang w:eastAsia="zh-CN"/>
        </w:rPr>
      </w:pPr>
      <w:r>
        <w:rPr>
          <w:rFonts w:ascii="Verdana" w:hAnsi="Verdana"/>
          <w:b/>
          <w:bCs/>
          <w:lang w:eastAsia="zh-CN"/>
        </w:rPr>
        <w:t xml:space="preserve">WYKONAWCA </w:t>
      </w:r>
      <w:r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FE490B" w:rsidRDefault="00FE490B" w:rsidP="00FE490B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</w:p>
    <w:p w:rsidR="00FE490B" w:rsidRDefault="00FE490B" w:rsidP="00FE490B">
      <w:pPr>
        <w:tabs>
          <w:tab w:val="left" w:pos="5812"/>
        </w:tabs>
        <w:suppressAutoHyphens/>
        <w:rPr>
          <w:rFonts w:ascii="Verdana" w:hAnsi="Verdana"/>
          <w:lang w:eastAsia="zh-CN"/>
        </w:rPr>
      </w:pPr>
    </w:p>
    <w:p w:rsidR="00FE490B" w:rsidRDefault="00FE490B" w:rsidP="00FE490B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FE490B" w:rsidRDefault="00FE490B" w:rsidP="00FE490B">
      <w:pPr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………………………………..                                                            </w:t>
      </w:r>
      <w:r>
        <w:rPr>
          <w:rFonts w:ascii="Verdana" w:hAnsi="Verdana"/>
        </w:rPr>
        <w:tab/>
        <w:t>………………………………..</w:t>
      </w:r>
    </w:p>
    <w:p w:rsidR="00FE490B" w:rsidRDefault="00FE490B" w:rsidP="00FE490B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Data i podpis                                                                          Data i podpis</w:t>
      </w:r>
    </w:p>
    <w:p w:rsidR="00FE490B" w:rsidRDefault="00FE490B" w:rsidP="00FE490B">
      <w:pPr>
        <w:rPr>
          <w:rFonts w:ascii="Verdana" w:hAnsi="Verdana"/>
          <w:i/>
        </w:rPr>
      </w:pPr>
    </w:p>
    <w:p w:rsidR="00FE490B" w:rsidRDefault="00FE490B" w:rsidP="00FE490B">
      <w:pPr>
        <w:rPr>
          <w:rFonts w:ascii="Verdana" w:hAnsi="Verdana"/>
          <w:i/>
        </w:rPr>
      </w:pPr>
    </w:p>
    <w:p w:rsidR="00FE490B" w:rsidRDefault="00FE490B" w:rsidP="00FE490B">
      <w:pPr>
        <w:rPr>
          <w:rFonts w:ascii="Verdana" w:hAnsi="Verdana"/>
          <w:i/>
        </w:rPr>
      </w:pPr>
    </w:p>
    <w:p w:rsidR="00FE490B" w:rsidRDefault="00FE490B" w:rsidP="00FE490B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Załączniki do umowy:</w:t>
      </w:r>
    </w:p>
    <w:p w:rsidR="00FE490B" w:rsidRDefault="00FE490B" w:rsidP="00FE490B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 xml:space="preserve">1) opis przedmiotu zamówienia </w:t>
      </w:r>
    </w:p>
    <w:p w:rsidR="00FE490B" w:rsidRDefault="00FE490B" w:rsidP="00FE490B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2) wzór umowy powierzenia przetwarzania danych osobowych</w:t>
      </w:r>
    </w:p>
    <w:p w:rsidR="00FE490B" w:rsidRDefault="00FE490B" w:rsidP="00FE490B">
      <w:pPr>
        <w:tabs>
          <w:tab w:val="left" w:pos="7050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3)oświadczenie dla celów podatkowych dotyczące podmiotów powiązanych</w:t>
      </w:r>
    </w:p>
    <w:p w:rsidR="00FE490B" w:rsidRDefault="00FE490B" w:rsidP="00FE490B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9B6C69" w:rsidRPr="009B6C69" w:rsidRDefault="009B6C69" w:rsidP="009B6C6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9B6C69">
        <w:rPr>
          <w:rFonts w:ascii="Verdana" w:hAnsi="Verdana" w:cs="Arial"/>
        </w:rPr>
        <w:t>Załącznik nr 2 do umowy</w:t>
      </w:r>
    </w:p>
    <w:p w:rsidR="009B6C69" w:rsidRPr="009B6C69" w:rsidRDefault="009B6C69" w:rsidP="009B6C6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9B6C69" w:rsidRPr="009B6C69" w:rsidRDefault="009B6C69" w:rsidP="009B6C69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9B6C69">
        <w:rPr>
          <w:rFonts w:ascii="Verdana" w:hAnsi="Verdana" w:cs="Arial"/>
        </w:rPr>
        <w:t>.....................................… </w:t>
      </w:r>
    </w:p>
    <w:p w:rsidR="009B6C69" w:rsidRPr="009B6C69" w:rsidRDefault="009B6C69" w:rsidP="009B6C6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9B6C69">
        <w:rPr>
          <w:rFonts w:ascii="Verdana" w:hAnsi="Verdana" w:cs="Arial"/>
        </w:rPr>
        <w:t>Nazwa Wykonawcy</w:t>
      </w:r>
    </w:p>
    <w:p w:rsidR="009B6C69" w:rsidRPr="009B6C69" w:rsidRDefault="009B6C69" w:rsidP="009B6C69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9B6C69" w:rsidRPr="009B6C69" w:rsidRDefault="009B6C69" w:rsidP="009B6C6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9B6C69">
        <w:rPr>
          <w:rFonts w:ascii="Verdana" w:hAnsi="Verdana" w:cs="Arial"/>
        </w:rPr>
        <w:t>.....................................…</w:t>
      </w:r>
    </w:p>
    <w:p w:rsidR="009B6C69" w:rsidRPr="009B6C69" w:rsidRDefault="009B6C69" w:rsidP="009B6C6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9B6C69">
        <w:rPr>
          <w:rFonts w:ascii="Verdana" w:hAnsi="Verdana" w:cs="Arial"/>
        </w:rPr>
        <w:t>NIP</w:t>
      </w:r>
      <w:r w:rsidRPr="009B6C69">
        <w:rPr>
          <w:rFonts w:ascii="Verdana" w:hAnsi="Verdana" w:cs="Calibri"/>
        </w:rPr>
        <w:tab/>
      </w:r>
      <w:r w:rsidRPr="009B6C69">
        <w:rPr>
          <w:rFonts w:ascii="Verdana" w:hAnsi="Verdana" w:cs="Arial"/>
        </w:rPr>
        <w:t> </w:t>
      </w:r>
    </w:p>
    <w:p w:rsidR="009B6C69" w:rsidRPr="009B6C69" w:rsidRDefault="009B6C69" w:rsidP="00D5387E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  <w:bookmarkStart w:id="17" w:name="_GoBack"/>
      <w:bookmarkEnd w:id="17"/>
    </w:p>
    <w:p w:rsidR="009B6C69" w:rsidRPr="009B6C69" w:rsidRDefault="009B6C69" w:rsidP="009B6C6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9B6C69">
        <w:rPr>
          <w:rFonts w:ascii="Verdana" w:hAnsi="Verdana" w:cs="Arial"/>
          <w:b/>
          <w:bCs/>
        </w:rPr>
        <w:t>OŚWIADCZENIE DLA CELÓW PODATKOWYCH</w:t>
      </w:r>
    </w:p>
    <w:p w:rsidR="009B6C69" w:rsidRPr="009B6C69" w:rsidRDefault="009B6C69" w:rsidP="009B6C6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9B6C69">
        <w:rPr>
          <w:rFonts w:ascii="Verdana" w:hAnsi="Verdana" w:cs="Arial"/>
          <w:b/>
          <w:bCs/>
        </w:rPr>
        <w:t xml:space="preserve">DOTYCZĄCE PODMIOTÓW POWIĄZANYCH </w:t>
      </w:r>
    </w:p>
    <w:p w:rsidR="009B6C69" w:rsidRPr="009B6C69" w:rsidRDefault="009B6C69" w:rsidP="009B6C6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9B6C69" w:rsidRPr="009B6C69" w:rsidRDefault="009B6C69" w:rsidP="009B6C69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9B6C69">
        <w:rPr>
          <w:rFonts w:ascii="Verdana" w:hAnsi="Verdana" w:cs="Arial"/>
        </w:rPr>
        <w:t>Działając w imieniu ………………………………, (dalej jako: „</w:t>
      </w:r>
      <w:r w:rsidRPr="009B6C69">
        <w:rPr>
          <w:rFonts w:ascii="Verdana" w:hAnsi="Verdana" w:cs="Arial"/>
          <w:b/>
          <w:bCs/>
        </w:rPr>
        <w:t>Podmiot</w:t>
      </w:r>
      <w:r w:rsidRPr="009B6C69">
        <w:rPr>
          <w:rFonts w:ascii="Verdana" w:hAnsi="Verdana" w:cs="Arial"/>
        </w:rPr>
        <w:t>”) niniejszym oświadcza, że Podmiot:</w:t>
      </w:r>
    </w:p>
    <w:p w:rsidR="009B6C69" w:rsidRPr="009B6C69" w:rsidRDefault="009B6C69" w:rsidP="009B6C69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9B6C69">
        <w:rPr>
          <w:rFonts w:ascii="Verdana" w:hAnsi="Verdana" w:cs="Arial"/>
          <w:b/>
          <w:bCs/>
        </w:rPr>
        <w:t>jest / nie jest</w:t>
      </w:r>
      <w:r w:rsidRPr="009B6C69">
        <w:rPr>
          <w:rFonts w:ascii="Verdana" w:hAnsi="Verdana" w:cs="Arial"/>
          <w:vertAlign w:val="superscript"/>
        </w:rPr>
        <w:footnoteReference w:id="1"/>
      </w:r>
      <w:r w:rsidRPr="009B6C69">
        <w:rPr>
          <w:rFonts w:ascii="Verdana" w:hAnsi="Verdana" w:cs="Arial"/>
        </w:rPr>
        <w:t xml:space="preserve"> podmiotem powiązanym z Akademią Górniczo-Hutniczą </w:t>
      </w:r>
      <w:r w:rsidRPr="009B6C6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9B6C69">
        <w:rPr>
          <w:rFonts w:ascii="Verdana" w:hAnsi="Verdana" w:cs="Arial"/>
          <w:vertAlign w:val="superscript"/>
        </w:rPr>
        <w:footnoteReference w:id="2"/>
      </w:r>
      <w:r w:rsidRPr="009B6C69">
        <w:rPr>
          <w:rFonts w:ascii="Verdana" w:hAnsi="Verdana" w:cs="Arial"/>
        </w:rPr>
        <w:t>;</w:t>
      </w:r>
    </w:p>
    <w:p w:rsidR="009B6C69" w:rsidRPr="009B6C69" w:rsidRDefault="009B6C69" w:rsidP="009B6C69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9B6C69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9B6C69">
        <w:rPr>
          <w:rFonts w:ascii="Verdana" w:eastAsia="Calibri" w:hAnsi="Verdana" w:cs="Arial"/>
          <w:lang w:eastAsia="en-US"/>
        </w:rPr>
        <w:t xml:space="preserve"> </w:t>
      </w:r>
      <w:r w:rsidRPr="009B6C69">
        <w:rPr>
          <w:rFonts w:ascii="Verdana" w:eastAsia="Calibri" w:hAnsi="Verdana" w:cs="Arial"/>
          <w:b/>
          <w:bCs/>
          <w:lang w:eastAsia="en-US"/>
        </w:rPr>
        <w:t>jest</w:t>
      </w:r>
      <w:r w:rsidRPr="009B6C6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9B6C6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9B6C6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9B6C69">
        <w:rPr>
          <w:rFonts w:ascii="Verdana" w:eastAsia="Calibri" w:hAnsi="Verdana" w:cs="Arial"/>
          <w:lang w:eastAsia="en-US"/>
        </w:rPr>
        <w:t xml:space="preserve"> </w:t>
      </w:r>
    </w:p>
    <w:p w:rsidR="009B6C69" w:rsidRPr="009B6C69" w:rsidRDefault="009B6C69" w:rsidP="009B6C69">
      <w:pPr>
        <w:widowControl w:val="0"/>
        <w:numPr>
          <w:ilvl w:val="0"/>
          <w:numId w:val="2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9B6C69">
        <w:rPr>
          <w:rFonts w:ascii="Verdana" w:eastAsia="Calibri" w:hAnsi="Verdana" w:cs="Arial"/>
          <w:lang w:eastAsia="en-US"/>
        </w:rPr>
        <w:t>rzeczywisty właściciel</w:t>
      </w:r>
      <w:r w:rsidRPr="009B6C6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9B6C69">
        <w:rPr>
          <w:rFonts w:ascii="Verdana" w:eastAsia="Calibri" w:hAnsi="Verdana" w:cs="Arial"/>
          <w:lang w:eastAsia="en-US"/>
        </w:rPr>
        <w:t xml:space="preserve"> Podmiotu </w:t>
      </w:r>
      <w:r w:rsidRPr="009B6C69">
        <w:rPr>
          <w:rFonts w:ascii="Verdana" w:eastAsia="Calibri" w:hAnsi="Verdana" w:cs="Arial"/>
          <w:b/>
          <w:bCs/>
          <w:lang w:eastAsia="en-US"/>
        </w:rPr>
        <w:t>jest / nie jest</w:t>
      </w:r>
      <w:r w:rsidRPr="009B6C6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9B6C6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9B6C69">
        <w:rPr>
          <w:rFonts w:ascii="Verdana" w:eastAsia="Calibri" w:hAnsi="Verdana" w:cs="Arial"/>
          <w:vertAlign w:val="superscript"/>
          <w:lang w:eastAsia="en-US"/>
        </w:rPr>
        <w:t>4</w:t>
      </w:r>
      <w:r w:rsidRPr="009B6C69">
        <w:rPr>
          <w:rFonts w:ascii="Verdana" w:eastAsia="Calibri" w:hAnsi="Verdana" w:cs="Arial"/>
          <w:lang w:eastAsia="en-US"/>
        </w:rPr>
        <w:t xml:space="preserve"> </w:t>
      </w:r>
    </w:p>
    <w:p w:rsidR="009B6C69" w:rsidRPr="00D5387E" w:rsidRDefault="009B6C69" w:rsidP="00D5387E">
      <w:pPr>
        <w:widowControl w:val="0"/>
        <w:numPr>
          <w:ilvl w:val="0"/>
          <w:numId w:val="2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9B6C69">
        <w:rPr>
          <w:rFonts w:ascii="Verdana" w:eastAsia="Calibri" w:hAnsi="Verdana" w:cs="Arial"/>
          <w:lang w:eastAsia="en-US"/>
        </w:rPr>
        <w:t xml:space="preserve">Podmiot </w:t>
      </w:r>
      <w:r w:rsidRPr="009B6C6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9B6C69">
        <w:rPr>
          <w:rFonts w:ascii="Verdana" w:hAnsi="Verdana" w:cs="Arial"/>
          <w:vertAlign w:val="superscript"/>
        </w:rPr>
        <w:footnoteReference w:id="7"/>
      </w:r>
      <w:r w:rsidRPr="009B6C69">
        <w:rPr>
          <w:rFonts w:ascii="Verdana" w:hAnsi="Verdana" w:cs="Arial"/>
        </w:rPr>
        <w:t xml:space="preserve"> </w:t>
      </w:r>
      <w:r w:rsidRPr="009B6C6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9B6C6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9B6C6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9B6C69">
        <w:rPr>
          <w:rFonts w:ascii="Verdana" w:eastAsia="Calibri" w:hAnsi="Verdana" w:cs="Arial"/>
          <w:lang w:eastAsia="en-US"/>
        </w:rPr>
        <w:t xml:space="preserve"> </w:t>
      </w:r>
      <w:r w:rsidRPr="009B6C69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:rsidR="009B6C69" w:rsidRPr="00D5387E" w:rsidRDefault="009B6C69" w:rsidP="00D5387E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9B6C6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9B6C69">
        <w:rPr>
          <w:rFonts w:ascii="Verdana" w:eastAsia="Calibri" w:hAnsi="Verdana" w:cs="Arial"/>
          <w:lang w:eastAsia="en-US"/>
        </w:rPr>
        <w:br/>
        <w:t>o zaistniałej zmianie.</w:t>
      </w:r>
    </w:p>
    <w:p w:rsidR="009B6C69" w:rsidRPr="009B6C69" w:rsidRDefault="009B6C69" w:rsidP="009B6C69">
      <w:pPr>
        <w:spacing w:line="360" w:lineRule="auto"/>
        <w:jc w:val="both"/>
        <w:rPr>
          <w:rFonts w:ascii="Verdana" w:eastAsia="Calibri" w:hAnsi="Verdana" w:cs="Arial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9B6C69" w:rsidRPr="009B6C69" w:rsidTr="00716B59">
        <w:tc>
          <w:tcPr>
            <w:tcW w:w="4105" w:type="dxa"/>
            <w:hideMark/>
          </w:tcPr>
          <w:p w:rsidR="009B6C69" w:rsidRPr="009B6C69" w:rsidRDefault="009B6C69" w:rsidP="009B6C69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9B6C6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9B6C69" w:rsidRPr="009B6C69" w:rsidRDefault="009B6C69" w:rsidP="009B6C69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</w:pPr>
            <w:r w:rsidRPr="009B6C69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9B6C69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9B6C69">
              <w:rPr>
                <w:rFonts w:ascii="Verdana" w:eastAsia="Calibri" w:hAnsi="Verdana" w:cs="Arial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:rsidR="009B6C69" w:rsidRDefault="009B6C69" w:rsidP="009B6C69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D5387E" w:rsidRDefault="00D5387E" w:rsidP="00D5387E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:rsidR="00D5387E" w:rsidRDefault="00D5387E" w:rsidP="00D5387E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D5387E" w:rsidRDefault="00D5387E" w:rsidP="00D5387E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D5387E" w:rsidRDefault="00D5387E" w:rsidP="00D5387E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D5387E" w:rsidRDefault="00D5387E" w:rsidP="00D5387E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:rsidR="00D5387E" w:rsidRDefault="00D5387E" w:rsidP="00D5387E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:rsidR="00D5387E" w:rsidRDefault="00D5387E" w:rsidP="00D5387E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:rsidR="00D5387E" w:rsidRDefault="00D5387E" w:rsidP="00D5387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I. realizacją projektu </w:t>
      </w:r>
      <w:r w:rsidRPr="00D5387E">
        <w:rPr>
          <w:rFonts w:ascii="Verdana" w:hAnsi="Verdana" w:cs="TimesNewRomanPSMT"/>
          <w:color w:val="000000"/>
        </w:rPr>
        <w:t>„Akademia Dostępności – Wzmocnienie potencjału AGH w zakresie wsparcia osób z niepełnosprawnościami” w ramach Działania 3.5 Kompleksowe programy szkół wyższych. Oś III Szkolnictwo wyższe dla gospodarki i rozwoju, Program Operacyjny Wiedza Edukacja Rozwój 2014-2020 POWR.03.05.00-IP-00-DOS/19.</w:t>
      </w:r>
    </w:p>
    <w:p w:rsidR="00D5387E" w:rsidRDefault="00D5387E" w:rsidP="00D5387E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II. zawarciem przez Strony umowy nr Kc-zp.272-21</w:t>
      </w:r>
      <w:r>
        <w:rPr>
          <w:rFonts w:ascii="Verdana" w:hAnsi="Verdana" w:cs="TimesNewRomanPSMT"/>
          <w:color w:val="000000"/>
        </w:rPr>
        <w:t>2</w:t>
      </w:r>
      <w:r>
        <w:rPr>
          <w:rFonts w:ascii="Verdana" w:hAnsi="Verdana" w:cs="TimesNewRomanPSMT"/>
          <w:color w:val="000000"/>
        </w:rPr>
        <w:t>/23.</w:t>
      </w: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D5387E" w:rsidRDefault="00D5387E" w:rsidP="00D5387E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 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D5387E" w:rsidRDefault="00D5387E" w:rsidP="00D5387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1. Podmiot przetwarzający będzie przetwarzał, powierzone na podstawie niniejszej umowy następujące dane osobowe pracowników/studentów AGH: imię i nazwisko.</w:t>
      </w:r>
    </w:p>
    <w:p w:rsidR="00D5387E" w:rsidRDefault="00D5387E" w:rsidP="00D5387E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2. Odbiorcą danych będą wyłącznie upoważnieni pracownicy/współpracownicy  Podmiotu przetwarzającego.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3.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D5387E" w:rsidRDefault="00D5387E" w:rsidP="00D5387E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7.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:rsidR="00D5387E" w:rsidRDefault="00D5387E" w:rsidP="00D5387E">
      <w:pPr>
        <w:ind w:left="720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1) pomimo zobowiązania go do usunięcia uchybień stwierdzonych podczas kontroli nie usunie ich w wyznaczonym terminie;</w:t>
      </w:r>
    </w:p>
    <w:p w:rsidR="00D5387E" w:rsidRDefault="00D5387E" w:rsidP="00D5387E">
      <w:pPr>
        <w:ind w:left="709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2) przetwarza dane osobowe w sposób niezgodny z umową lub przepisami prawa;</w:t>
      </w:r>
    </w:p>
    <w:p w:rsidR="00D5387E" w:rsidRDefault="00D5387E" w:rsidP="00D5387E">
      <w:pPr>
        <w:ind w:left="709"/>
        <w:jc w:val="both"/>
        <w:rPr>
          <w:rFonts w:ascii="Verdana" w:hAnsi="Verdana"/>
          <w:color w:val="00000A"/>
        </w:rPr>
      </w:pPr>
      <w:r>
        <w:rPr>
          <w:rFonts w:ascii="Verdana" w:hAnsi="Verdana"/>
          <w:color w:val="00000A"/>
        </w:rPr>
        <w:t>3) powierzył przetwarzanie danych osobowych innemu podmiotowi bez zgody AGH.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D5387E" w:rsidRDefault="00D5387E" w:rsidP="00D5387E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D5387E" w:rsidRDefault="00D5387E" w:rsidP="00D5387E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D5387E" w:rsidRDefault="00D5387E" w:rsidP="00D5387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:rsidR="00D5387E" w:rsidRDefault="00D5387E" w:rsidP="00D5387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D5387E" w:rsidRDefault="00D5387E" w:rsidP="00D5387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D5387E" w:rsidRDefault="00D5387E" w:rsidP="00D5387E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D5387E" w:rsidRDefault="00D5387E" w:rsidP="00D5387E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D5387E" w:rsidRDefault="00D5387E" w:rsidP="00D5387E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tabs>
          <w:tab w:val="center" w:pos="4536"/>
          <w:tab w:val="right" w:pos="9072"/>
        </w:tabs>
        <w:jc w:val="right"/>
      </w:pPr>
      <w:r>
        <w:t>Załącznik nr 1 do umowy powierzenia przetwarzania danych osobowych</w:t>
      </w: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Verdana" w:hAnsi="Verdana"/>
        </w:rPr>
      </w:pPr>
    </w:p>
    <w:p w:rsidR="00D5387E" w:rsidRDefault="00D5387E" w:rsidP="00D5387E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D5387E" w:rsidRDefault="00D5387E" w:rsidP="00D5387E">
      <w:pPr>
        <w:rPr>
          <w:rFonts w:ascii="Verdana" w:hAnsi="Verdana" w:cs="Arial"/>
          <w:spacing w:val="-6"/>
        </w:rPr>
      </w:pPr>
    </w:p>
    <w:p w:rsidR="00D5387E" w:rsidRDefault="00D5387E" w:rsidP="00D5387E">
      <w:pPr>
        <w:rPr>
          <w:rFonts w:ascii="Verdana" w:hAnsi="Verdana" w:cs="Arial"/>
          <w:spacing w:val="-6"/>
        </w:rPr>
      </w:pPr>
    </w:p>
    <w:p w:rsidR="00D5387E" w:rsidRDefault="00D5387E" w:rsidP="00D5387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D5387E" w:rsidRDefault="00D5387E" w:rsidP="00D5387E">
      <w:pPr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D5387E" w:rsidRDefault="00D5387E" w:rsidP="00D5387E">
      <w:pPr>
        <w:rPr>
          <w:rFonts w:ascii="Calibri" w:hAnsi="Calibri" w:cs="Calibri"/>
          <w:spacing w:val="-6"/>
          <w:sz w:val="22"/>
          <w:szCs w:val="22"/>
        </w:rPr>
      </w:pPr>
    </w:p>
    <w:p w:rsidR="00D5387E" w:rsidRDefault="00D5387E" w:rsidP="00D5387E">
      <w:pPr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D5387E" w:rsidRDefault="00D5387E" w:rsidP="00D5387E">
      <w:pPr>
        <w:rPr>
          <w:rFonts w:ascii="Verdana" w:hAnsi="Verdana" w:cs="Arial"/>
          <w:spacing w:val="-6"/>
        </w:rPr>
      </w:pPr>
    </w:p>
    <w:p w:rsidR="00D5387E" w:rsidRDefault="00D5387E" w:rsidP="00D5387E">
      <w:pPr>
        <w:rPr>
          <w:rFonts w:ascii="Verdana" w:hAnsi="Verdana" w:cs="Arial"/>
          <w:spacing w:val="-6"/>
        </w:rPr>
      </w:pPr>
    </w:p>
    <w:p w:rsidR="00D5387E" w:rsidRDefault="00D5387E" w:rsidP="00D5387E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D5387E" w:rsidRDefault="00D5387E" w:rsidP="00D5387E">
      <w:pPr>
        <w:jc w:val="both"/>
        <w:rPr>
          <w:rFonts w:ascii="Calibri" w:eastAsia="Calibri" w:hAnsi="Calibri" w:cs="Calibri"/>
        </w:rPr>
      </w:pPr>
    </w:p>
    <w:p w:rsidR="00D5387E" w:rsidRDefault="00D5387E" w:rsidP="00D5387E">
      <w:pPr>
        <w:jc w:val="both"/>
        <w:rPr>
          <w:rFonts w:ascii="Calibri" w:eastAsia="Calibri" w:hAnsi="Calibri" w:cs="Calibri"/>
        </w:rPr>
      </w:pPr>
    </w:p>
    <w:p w:rsidR="00D5387E" w:rsidRDefault="00D5387E" w:rsidP="00D5387E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D5387E" w:rsidRDefault="00D5387E" w:rsidP="00D5387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D5387E" w:rsidRDefault="00D5387E" w:rsidP="00D5387E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D5387E" w:rsidRDefault="00D5387E" w:rsidP="00D5387E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D5387E" w:rsidRDefault="00D5387E" w:rsidP="00D5387E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:rsidR="00D5387E" w:rsidRDefault="00D5387E" w:rsidP="00D5387E">
      <w:pPr>
        <w:rPr>
          <w:rFonts w:ascii="Verdana" w:hAnsi="Verdana" w:cs="Arial"/>
          <w:spacing w:val="-6"/>
        </w:rPr>
      </w:pPr>
    </w:p>
    <w:p w:rsidR="00D5387E" w:rsidRDefault="00D5387E" w:rsidP="00D5387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D5387E" w:rsidRDefault="00D5387E" w:rsidP="00D5387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D5387E" w:rsidRDefault="00D5387E" w:rsidP="00D5387E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D5387E" w:rsidRDefault="00D5387E" w:rsidP="00D5387E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D5387E" w:rsidRDefault="00D5387E" w:rsidP="00D5387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D5387E" w:rsidRDefault="00D5387E" w:rsidP="00D5387E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D5387E" w:rsidRDefault="00D5387E" w:rsidP="00D5387E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:rsidR="00D5387E" w:rsidRDefault="00D5387E" w:rsidP="00D5387E">
      <w:pPr>
        <w:rPr>
          <w:rFonts w:ascii="Verdana" w:hAnsi="Verdana" w:cs="Courier New"/>
        </w:rPr>
      </w:pPr>
    </w:p>
    <w:p w:rsidR="00D5387E" w:rsidRDefault="00D5387E" w:rsidP="00D5387E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D5387E" w:rsidRPr="009B6C69" w:rsidRDefault="00D5387E" w:rsidP="009B6C69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0AD" w:rsidRDefault="007B50AD">
      <w:r>
        <w:separator/>
      </w:r>
    </w:p>
  </w:endnote>
  <w:endnote w:type="continuationSeparator" w:id="0">
    <w:p w:rsidR="007B50AD" w:rsidRDefault="007B5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0AD" w:rsidRDefault="007B50AD">
      <w:r>
        <w:separator/>
      </w:r>
    </w:p>
  </w:footnote>
  <w:footnote w:type="continuationSeparator" w:id="0">
    <w:p w:rsidR="007B50AD" w:rsidRDefault="007B50AD">
      <w:r>
        <w:continuationSeparator/>
      </w:r>
    </w:p>
  </w:footnote>
  <w:footnote w:id="1">
    <w:p w:rsidR="009B6C69" w:rsidRDefault="009B6C69" w:rsidP="009B6C6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9B6C69" w:rsidRDefault="009B6C69" w:rsidP="009B6C6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1"/>
          <w:numId w:val="2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9B6C69" w:rsidRDefault="009B6C69" w:rsidP="009B6C6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9B6C69" w:rsidRDefault="009B6C69" w:rsidP="009B6C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9B6C69" w:rsidRDefault="009B6C69" w:rsidP="009B6C6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9B6C69" w:rsidRDefault="009B6C69" w:rsidP="009B6C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9B6C69" w:rsidRDefault="009B6C69" w:rsidP="009B6C69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9B6C69" w:rsidRDefault="009B6C69" w:rsidP="009B6C69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9B6C69" w:rsidRDefault="009B6C69" w:rsidP="009B6C69">
      <w:pPr>
        <w:pStyle w:val="Tekstprzypisudolnego"/>
        <w:numPr>
          <w:ilvl w:val="0"/>
          <w:numId w:val="2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9B6C69" w:rsidRDefault="009B6C69" w:rsidP="009B6C6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9B6C69" w:rsidRDefault="009B6C69" w:rsidP="009B6C6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9B6C69" w:rsidRDefault="009B6C69" w:rsidP="009B6C6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9B6C69" w:rsidRDefault="009B6C69" w:rsidP="009B6C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9B6C69" w:rsidRDefault="009B6C69" w:rsidP="009B6C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9B6C69" w:rsidRDefault="009B6C69" w:rsidP="009B6C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9B6C69" w:rsidRDefault="009B6C69" w:rsidP="009B6C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9B6C69" w:rsidRDefault="009B6C69" w:rsidP="009B6C6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9B6C69" w:rsidRDefault="009B6C69" w:rsidP="009B6C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9B6C69" w:rsidRDefault="009B6C69" w:rsidP="009B6C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9B6C69" w:rsidRDefault="009B6C69" w:rsidP="009B6C6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4"/>
  </w:num>
  <w:num w:numId="4">
    <w:abstractNumId w:val="15"/>
  </w:num>
  <w:num w:numId="5">
    <w:abstractNumId w:val="18"/>
  </w:num>
  <w:num w:numId="6">
    <w:abstractNumId w:val="14"/>
  </w:num>
  <w:num w:numId="7">
    <w:abstractNumId w:val="21"/>
  </w:num>
  <w:num w:numId="8">
    <w:abstractNumId w:val="16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0"/>
  </w:num>
  <w:num w:numId="17">
    <w:abstractNumId w:val="0"/>
  </w:num>
  <w:num w:numId="18">
    <w:abstractNumId w:val="8"/>
  </w:num>
  <w:num w:numId="19">
    <w:abstractNumId w:val="12"/>
  </w:num>
  <w:num w:numId="20">
    <w:abstractNumId w:val="22"/>
  </w:num>
  <w:num w:numId="21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0AD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7B50AD"/>
    <w:rsid w:val="00892E0C"/>
    <w:rsid w:val="008C634A"/>
    <w:rsid w:val="00976B68"/>
    <w:rsid w:val="009B6C69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863C5"/>
    <w:rsid w:val="00CC4793"/>
    <w:rsid w:val="00CE555F"/>
    <w:rsid w:val="00D15551"/>
    <w:rsid w:val="00D5387E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E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610D92C"/>
  <w15:chartTrackingRefBased/>
  <w15:docId w15:val="{ECD88C05-815C-482D-B404-360AB780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490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FE490B"/>
    <w:rPr>
      <w:rFonts w:ascii="Courier New" w:hAnsi="Courier New" w:cs="Courier New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FE490B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FE490B"/>
    <w:rPr>
      <w:sz w:val="24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rsid w:val="00FE490B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FE490B"/>
  </w:style>
  <w:style w:type="paragraph" w:styleId="Bezodstpw">
    <w:name w:val="No Spacing"/>
    <w:uiPriority w:val="1"/>
    <w:qFormat/>
    <w:rsid w:val="00FE490B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6C6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6C69"/>
    <w:rPr>
      <w:lang w:val="en-US"/>
    </w:rPr>
  </w:style>
  <w:style w:type="paragraph" w:customStyle="1" w:styleId="paragraph">
    <w:name w:val="paragraph"/>
    <w:basedOn w:val="Normalny"/>
    <w:rsid w:val="009B6C69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9B6C69"/>
    <w:rPr>
      <w:vertAlign w:val="superscript"/>
    </w:rPr>
  </w:style>
  <w:style w:type="character" w:customStyle="1" w:styleId="normaltextrun">
    <w:name w:val="normaltextrun"/>
    <w:rsid w:val="009B6C69"/>
  </w:style>
  <w:style w:type="character" w:customStyle="1" w:styleId="eop">
    <w:name w:val="eop"/>
    <w:rsid w:val="009B6C69"/>
  </w:style>
  <w:style w:type="paragraph" w:styleId="Tekstdymka">
    <w:name w:val="Balloon Text"/>
    <w:basedOn w:val="Normalny"/>
    <w:link w:val="TekstdymkaZnak"/>
    <w:uiPriority w:val="99"/>
    <w:semiHidden/>
    <w:unhideWhenUsed/>
    <w:rsid w:val="00D538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38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7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99FBB-C224-431F-8E6F-307FCC9DF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2767</Words>
  <Characters>20048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2023-05-17T10:31:00Z</cp:lastPrinted>
  <dcterms:created xsi:type="dcterms:W3CDTF">2023-05-17T10:31:00Z</dcterms:created>
  <dcterms:modified xsi:type="dcterms:W3CDTF">2023-05-17T10:31:00Z</dcterms:modified>
</cp:coreProperties>
</file>