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8D15" w14:textId="77777777" w:rsidR="00CA1AE5" w:rsidRDefault="00CA1AE5" w:rsidP="00CA1AE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9132031" w14:textId="77777777" w:rsidR="00CA1AE5" w:rsidRDefault="00CA1AE5" w:rsidP="00CA1AE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DC6CF2B" w14:textId="77777777" w:rsidR="00CA1AE5" w:rsidRDefault="00CA1AE5" w:rsidP="00CA1AE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F067684" w14:textId="77777777" w:rsidR="00CA1AE5" w:rsidRDefault="00CA1AE5" w:rsidP="00CA1AE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5FD9440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C2D1D1D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9C2AE6A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CA9D9EC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B19FC2B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7EEBB165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33015D3D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662B637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3F539A5" w14:textId="77777777" w:rsidR="00CA1AE5" w:rsidRDefault="00CA1AE5" w:rsidP="00CA1AE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1B1245E" w14:textId="77777777" w:rsidR="00CA1AE5" w:rsidRDefault="00CA1AE5" w:rsidP="00CA1AE5">
      <w:pPr>
        <w:spacing w:line="360" w:lineRule="auto"/>
      </w:pPr>
      <w:r>
        <w:t>Do: Nazwa i siedziba Zamawiającego:</w:t>
      </w:r>
    </w:p>
    <w:p w14:paraId="53CCF12E" w14:textId="77777777" w:rsidR="00CA1AE5" w:rsidRDefault="00CA1AE5" w:rsidP="00CA1AE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784D530A" w14:textId="77777777" w:rsidR="00CA1AE5" w:rsidRDefault="00CA1AE5" w:rsidP="00CA1AE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977A4F6" w14:textId="77777777" w:rsidR="00CA1AE5" w:rsidRDefault="00CA1AE5" w:rsidP="00CA1AE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0E0054CD" w14:textId="77777777" w:rsidR="00CA1AE5" w:rsidRDefault="00CA1AE5" w:rsidP="00CA1AE5">
      <w:pPr>
        <w:ind w:firstLine="3969"/>
        <w:rPr>
          <w:b/>
          <w:sz w:val="22"/>
          <w:szCs w:val="22"/>
        </w:rPr>
      </w:pPr>
    </w:p>
    <w:p w14:paraId="3DC1F15F" w14:textId="77777777" w:rsidR="00CA1AE5" w:rsidRDefault="00CA1AE5" w:rsidP="00CA1AE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odczynników chemicznych dla potrzeb AGH - KC-zp.272-313/23,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5455AC7E" w14:textId="77777777" w:rsidR="00CA1AE5" w:rsidRDefault="00CA1AE5" w:rsidP="00CA1AE5">
      <w:pPr>
        <w:tabs>
          <w:tab w:val="right" w:pos="9000"/>
        </w:tabs>
        <w:rPr>
          <w:sz w:val="22"/>
          <w:szCs w:val="22"/>
        </w:rPr>
      </w:pPr>
    </w:p>
    <w:p w14:paraId="75C73596" w14:textId="77777777" w:rsidR="00CA1AE5" w:rsidRDefault="00CA1AE5" w:rsidP="00CA1AE5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65FB732" w14:textId="77777777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</w:p>
    <w:p w14:paraId="5103F52B" w14:textId="77777777" w:rsidR="00CA1AE5" w:rsidRDefault="00CA1AE5" w:rsidP="00CA1AE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FE16424" w14:textId="77777777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</w:p>
    <w:p w14:paraId="24CB73AD" w14:textId="77777777" w:rsidR="00CA1AE5" w:rsidRDefault="00CA1AE5" w:rsidP="00CA1AE5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14:paraId="2C2168F9" w14:textId="77777777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</w:p>
    <w:p w14:paraId="18C4E9FB" w14:textId="289CACCC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sukcesywnie od daty podpisania umowy przez okres 12 miesięcy</w:t>
      </w:r>
      <w:r w:rsidR="000C7E05">
        <w:rPr>
          <w:b/>
          <w:sz w:val="22"/>
          <w:szCs w:val="22"/>
        </w:rPr>
        <w:t>, nie wcześniej niż od 26/07/2023 r.</w:t>
      </w:r>
    </w:p>
    <w:p w14:paraId="55510DA3" w14:textId="77777777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</w:p>
    <w:p w14:paraId="2184FCAF" w14:textId="77777777" w:rsidR="00CA1AE5" w:rsidRDefault="00CA1AE5" w:rsidP="00CA1AE5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dostawy zamówień cząstkowych </w:t>
      </w:r>
      <w:r>
        <w:rPr>
          <w:b/>
          <w:color w:val="FF0000"/>
          <w:sz w:val="22"/>
          <w:szCs w:val="22"/>
        </w:rPr>
        <w:t>/kryterium oceny ofert/</w:t>
      </w:r>
      <w:r>
        <w:rPr>
          <w:b/>
          <w:sz w:val="22"/>
          <w:szCs w:val="22"/>
        </w:rPr>
        <w:t xml:space="preserve">: 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……..………..dni roboczych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licząc od dnia złożenia zamówienia, </w:t>
      </w:r>
    </w:p>
    <w:p w14:paraId="05DE9095" w14:textId="77777777" w:rsidR="00CA1AE5" w:rsidRDefault="00CA1AE5" w:rsidP="00CA1AE5">
      <w:pPr>
        <w:widowControl w:val="0"/>
        <w:ind w:right="1"/>
        <w:jc w:val="both"/>
        <w:rPr>
          <w:i/>
          <w:sz w:val="22"/>
          <w:szCs w:val="22"/>
        </w:rPr>
      </w:pPr>
    </w:p>
    <w:p w14:paraId="465D50C9" w14:textId="77777777" w:rsidR="00CA1AE5" w:rsidRDefault="00CA1AE5" w:rsidP="00CA1AE5">
      <w:pPr>
        <w:widowControl w:val="0"/>
        <w:ind w:right="1"/>
        <w:jc w:val="both"/>
        <w:rPr>
          <w:b/>
          <w:sz w:val="22"/>
          <w:szCs w:val="22"/>
        </w:rPr>
      </w:pPr>
    </w:p>
    <w:p w14:paraId="04F112C1" w14:textId="77777777" w:rsidR="00CA1AE5" w:rsidRDefault="00CA1AE5" w:rsidP="00CA1AE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F692086" w14:textId="77777777" w:rsidR="00CA1AE5" w:rsidRDefault="00CA1AE5" w:rsidP="00CA1AE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F11872C" w14:textId="77777777" w:rsidR="00CA1AE5" w:rsidRDefault="00CA1AE5" w:rsidP="00CA1AE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7BA2AA" w14:textId="77777777" w:rsidR="00CA1AE5" w:rsidRDefault="00CA1AE5" w:rsidP="00CA1AE5">
      <w:pPr>
        <w:tabs>
          <w:tab w:val="left" w:pos="426"/>
        </w:tabs>
        <w:jc w:val="both"/>
        <w:rPr>
          <w:sz w:val="22"/>
          <w:szCs w:val="22"/>
        </w:rPr>
      </w:pPr>
    </w:p>
    <w:p w14:paraId="381C1B04" w14:textId="77777777" w:rsidR="00CA1AE5" w:rsidRDefault="00CA1AE5" w:rsidP="00CA1AE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9453854" w14:textId="77777777" w:rsidR="00CA1AE5" w:rsidRDefault="00CA1AE5" w:rsidP="00CA1AE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F8EBA1E" w14:textId="77777777" w:rsidR="00CA1AE5" w:rsidRDefault="00CA1AE5" w:rsidP="00CA1AE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186F54E" w14:textId="77777777" w:rsidR="00CA1AE5" w:rsidRDefault="00CA1AE5" w:rsidP="00CA1AE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7D7419" w14:textId="77777777" w:rsidR="00CA1AE5" w:rsidRDefault="00CA1AE5" w:rsidP="00CA1AE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DBB6DB" w14:textId="77777777" w:rsidR="00CA1AE5" w:rsidRDefault="00CA1AE5" w:rsidP="00CA1AE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02B161" w14:textId="77777777" w:rsidR="00CA1AE5" w:rsidRDefault="00CA1AE5" w:rsidP="00CA1AE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A1AE5" w14:paraId="4ECAB505" w14:textId="77777777" w:rsidTr="00CA1A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BD92D" w14:textId="77777777" w:rsidR="00CA1AE5" w:rsidRDefault="00CA1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76A0A" w14:textId="77777777" w:rsidR="00CA1AE5" w:rsidRDefault="00CA1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59BE18B" w14:textId="77777777" w:rsidR="00CA1AE5" w:rsidRDefault="00CA1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85827" w14:textId="77777777" w:rsidR="00CA1AE5" w:rsidRDefault="00CA1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A1AE5" w14:paraId="3DCB9393" w14:textId="77777777" w:rsidTr="00CA1A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F6D63" w14:textId="77777777" w:rsidR="00CA1AE5" w:rsidRDefault="00CA1AE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45060" w14:textId="77777777" w:rsidR="00CA1AE5" w:rsidRDefault="00CA1A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C2B72" w14:textId="77777777" w:rsidR="00CA1AE5" w:rsidRDefault="00CA1A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A1AE5" w14:paraId="50FB53F6" w14:textId="77777777" w:rsidTr="00CA1A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93C1A" w14:textId="77777777" w:rsidR="00CA1AE5" w:rsidRDefault="00CA1AE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39926" w14:textId="77777777" w:rsidR="00CA1AE5" w:rsidRDefault="00CA1A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70944" w14:textId="77777777" w:rsidR="00CA1AE5" w:rsidRDefault="00CA1A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4D0F189" w14:textId="77777777" w:rsidR="00CA1AE5" w:rsidRDefault="00CA1AE5" w:rsidP="00CA1AE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ECF078F" w14:textId="77777777" w:rsidR="00CA1AE5" w:rsidRDefault="00CA1AE5" w:rsidP="00CA1AE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761DD48" w14:textId="77777777" w:rsidR="00CA1AE5" w:rsidRDefault="00CA1AE5" w:rsidP="00CA1A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072CF07" w14:textId="77777777" w:rsidR="00CA1AE5" w:rsidRDefault="00CA1AE5" w:rsidP="00CA1A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F7CF809" w14:textId="77777777" w:rsidR="00CA1AE5" w:rsidRDefault="00CA1AE5" w:rsidP="00CA1A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446FD3" w14:textId="77777777" w:rsidR="00CA1AE5" w:rsidRDefault="00CA1AE5" w:rsidP="00CA1AE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482C38C" w14:textId="77777777" w:rsidR="00CA1AE5" w:rsidRDefault="00CA1AE5" w:rsidP="00CA1AE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94C028" w14:textId="77777777" w:rsidR="00CA1AE5" w:rsidRDefault="00CA1AE5" w:rsidP="00CA1AE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09C8064" w14:textId="77777777" w:rsidR="00CA1AE5" w:rsidRDefault="00CA1AE5" w:rsidP="00CA1AE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F66F91" w14:textId="77777777" w:rsidR="00CA1AE5" w:rsidRDefault="00CA1AE5" w:rsidP="00CA1AE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F22F59B" w14:textId="77777777" w:rsidR="00CA1AE5" w:rsidRDefault="00CA1AE5" w:rsidP="00CA1AE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B34EC50" w14:textId="77777777" w:rsidR="00CA1AE5" w:rsidRDefault="00CA1AE5" w:rsidP="00CA1AE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5A8AF5" w14:textId="77777777" w:rsidR="00CA1AE5" w:rsidRDefault="00CA1AE5" w:rsidP="00CA1AE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91C74C" w14:textId="77777777" w:rsidR="00CA1AE5" w:rsidRDefault="00CA1AE5" w:rsidP="00CA1AE5">
      <w:pPr>
        <w:ind w:left="1440"/>
        <w:jc w:val="both"/>
        <w:rPr>
          <w:sz w:val="22"/>
          <w:szCs w:val="22"/>
        </w:rPr>
      </w:pPr>
    </w:p>
    <w:p w14:paraId="779796D5" w14:textId="77777777" w:rsidR="00CA1AE5" w:rsidRDefault="00CA1AE5" w:rsidP="00CA1AE5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D825C9F" w14:textId="77777777" w:rsidR="00CA1AE5" w:rsidRDefault="00CA1AE5" w:rsidP="00CA1AE5">
      <w:pPr>
        <w:widowControl w:val="0"/>
        <w:ind w:right="1"/>
        <w:rPr>
          <w:sz w:val="22"/>
          <w:szCs w:val="22"/>
        </w:rPr>
      </w:pPr>
    </w:p>
    <w:p w14:paraId="5D280153" w14:textId="77777777" w:rsidR="00CA1AE5" w:rsidRDefault="00CA1AE5" w:rsidP="00CA1AE5">
      <w:pPr>
        <w:rPr>
          <w:sz w:val="22"/>
          <w:szCs w:val="22"/>
        </w:rPr>
      </w:pPr>
    </w:p>
    <w:p w14:paraId="62C7A484" w14:textId="77777777" w:rsidR="00CA1AE5" w:rsidRDefault="00CA1AE5" w:rsidP="00CA1AE5">
      <w:pPr>
        <w:jc w:val="right"/>
        <w:rPr>
          <w:sz w:val="20"/>
          <w:szCs w:val="20"/>
        </w:rPr>
      </w:pPr>
    </w:p>
    <w:p w14:paraId="7408624D" w14:textId="77777777" w:rsidR="00FE545C" w:rsidRPr="00CA1AE5" w:rsidRDefault="00FE545C" w:rsidP="00CA1AE5"/>
    <w:sectPr w:rsidR="00FE545C" w:rsidRPr="00CA1A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C3627" w14:textId="77777777" w:rsidR="00635396" w:rsidRDefault="00635396">
      <w:r>
        <w:separator/>
      </w:r>
    </w:p>
  </w:endnote>
  <w:endnote w:type="continuationSeparator" w:id="0">
    <w:p w14:paraId="1435DB77" w14:textId="77777777" w:rsidR="00635396" w:rsidRDefault="00635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CAB5" w14:textId="77777777" w:rsidR="00D44946" w:rsidRDefault="00D449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9AAF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EBB72" w14:textId="77777777" w:rsidR="00D44946" w:rsidRDefault="00D449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58C86" w14:textId="77777777" w:rsidR="00635396" w:rsidRDefault="00635396">
      <w:r>
        <w:separator/>
      </w:r>
    </w:p>
  </w:footnote>
  <w:footnote w:type="continuationSeparator" w:id="0">
    <w:p w14:paraId="30324D80" w14:textId="77777777" w:rsidR="00635396" w:rsidRDefault="00635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8B72A" w14:textId="77777777" w:rsidR="00D44946" w:rsidRDefault="00D44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BF92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C0071" w14:textId="77777777" w:rsidR="00D44946" w:rsidRDefault="00D449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9067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21328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293835">
    <w:abstractNumId w:val="0"/>
  </w:num>
  <w:num w:numId="4" w16cid:durableId="51320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96"/>
    <w:rsid w:val="00012286"/>
    <w:rsid w:val="000704FC"/>
    <w:rsid w:val="00071CCC"/>
    <w:rsid w:val="000B731D"/>
    <w:rsid w:val="000C7E05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35396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1AE5"/>
    <w:rsid w:val="00CA7D36"/>
    <w:rsid w:val="00D24208"/>
    <w:rsid w:val="00D44946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8DB0FC"/>
  <w15:chartTrackingRefBased/>
  <w15:docId w15:val="{23AFABD8-96D6-4949-A323-DF8B9A4A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AE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5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471</Words>
  <Characters>4021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2023-05-26T09:02:00Z</cp:lastPrinted>
  <dcterms:created xsi:type="dcterms:W3CDTF">2023-05-26T09:02:00Z</dcterms:created>
  <dcterms:modified xsi:type="dcterms:W3CDTF">2023-06-12T10:51:00Z</dcterms:modified>
</cp:coreProperties>
</file>