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15CAD3" w14:textId="52C90154" w:rsidR="000904A3" w:rsidRDefault="000904A3" w:rsidP="000904A3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KC-zp.272-371/23</w:t>
      </w:r>
    </w:p>
    <w:p w14:paraId="6912B16E" w14:textId="77777777" w:rsidR="000904A3" w:rsidRDefault="000904A3" w:rsidP="000904A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0D2DAC52" w14:textId="77777777" w:rsidR="000904A3" w:rsidRDefault="000904A3" w:rsidP="000904A3">
      <w:pPr>
        <w:jc w:val="center"/>
        <w:rPr>
          <w:b/>
          <w:sz w:val="28"/>
          <w:szCs w:val="28"/>
        </w:rPr>
      </w:pPr>
    </w:p>
    <w:p w14:paraId="2C3873B9" w14:textId="77777777" w:rsidR="000904A3" w:rsidRDefault="000904A3" w:rsidP="000904A3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0CBC40F3" w14:textId="77777777" w:rsidR="000904A3" w:rsidRDefault="000904A3" w:rsidP="000904A3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2D145B5B" w14:textId="77777777" w:rsidR="000904A3" w:rsidRDefault="000904A3" w:rsidP="000904A3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01018AED" w14:textId="77777777" w:rsidR="000904A3" w:rsidRDefault="000904A3" w:rsidP="000904A3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</w:p>
    <w:p w14:paraId="333B69E9" w14:textId="72F23250" w:rsidR="000904A3" w:rsidRDefault="0082098B" w:rsidP="000904A3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125021">
        <w:rPr>
          <w:b/>
        </w:rPr>
        <w:t>D</w:t>
      </w:r>
      <w:r w:rsidRPr="00577ACD">
        <w:rPr>
          <w:b/>
        </w:rPr>
        <w:t xml:space="preserve">ostawa kanału w postaci karty elektronicznej, przystosowanego do montażu </w:t>
      </w:r>
      <w:r>
        <w:rPr>
          <w:b/>
        </w:rPr>
        <w:br/>
      </w:r>
      <w:r w:rsidRPr="00577ACD">
        <w:rPr>
          <w:b/>
        </w:rPr>
        <w:t xml:space="preserve">w istniejącej obudowie </w:t>
      </w:r>
      <w:proofErr w:type="spellStart"/>
      <w:r w:rsidRPr="00577ACD">
        <w:rPr>
          <w:b/>
        </w:rPr>
        <w:t>multipotencjostatu</w:t>
      </w:r>
      <w:proofErr w:type="spellEnd"/>
      <w:r w:rsidRPr="00577ACD">
        <w:rPr>
          <w:b/>
        </w:rPr>
        <w:t xml:space="preserve"> VMP-3e marki </w:t>
      </w:r>
      <w:proofErr w:type="spellStart"/>
      <w:r w:rsidRPr="00577ACD">
        <w:rPr>
          <w:b/>
        </w:rPr>
        <w:t>BioLogic</w:t>
      </w:r>
      <w:proofErr w:type="spellEnd"/>
      <w:r w:rsidRPr="00577ACD">
        <w:rPr>
          <w:b/>
        </w:rPr>
        <w:t xml:space="preserve"> Scence Instruments na potrzeby </w:t>
      </w:r>
      <w:proofErr w:type="spellStart"/>
      <w:r w:rsidRPr="00577ACD">
        <w:rPr>
          <w:b/>
        </w:rPr>
        <w:t>WEiP</w:t>
      </w:r>
      <w:proofErr w:type="spellEnd"/>
      <w:r w:rsidR="000904A3">
        <w:rPr>
          <w:b/>
          <w:bCs/>
          <w:iCs/>
          <w:sz w:val="24"/>
          <w:szCs w:val="24"/>
        </w:rPr>
        <w:t xml:space="preserve">, </w:t>
      </w:r>
      <w:r w:rsidR="000904A3">
        <w:rPr>
          <w:sz w:val="24"/>
          <w:szCs w:val="24"/>
        </w:rPr>
        <w:t xml:space="preserve">prowadzonego przez Akademię Górniczo-Hutniczą w Krakowie, </w:t>
      </w:r>
    </w:p>
    <w:p w14:paraId="095AD1E3" w14:textId="77777777" w:rsidR="000904A3" w:rsidRDefault="000904A3" w:rsidP="000904A3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2019r. 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7C329FF4" w14:textId="77777777" w:rsidR="000904A3" w:rsidRDefault="000904A3" w:rsidP="000904A3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3D2F5BD3" w14:textId="77777777" w:rsidR="000904A3" w:rsidRDefault="000904A3" w:rsidP="000904A3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5CE27967" w14:textId="77777777" w:rsidR="000904A3" w:rsidRDefault="000904A3" w:rsidP="000904A3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775856C1" w14:textId="77777777" w:rsidR="000904A3" w:rsidRDefault="000904A3" w:rsidP="000904A3">
      <w:pPr>
        <w:pStyle w:val="Akapitzlist"/>
        <w:numPr>
          <w:ilvl w:val="0"/>
          <w:numId w:val="1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1305315D" w14:textId="77777777" w:rsidR="000904A3" w:rsidRDefault="000904A3" w:rsidP="000904A3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49436B04" w14:textId="77777777" w:rsidR="000904A3" w:rsidRDefault="000904A3" w:rsidP="000904A3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904A3" w14:paraId="34730692" w14:textId="77777777" w:rsidTr="000904A3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6D5511" w14:textId="77777777" w:rsidR="000904A3" w:rsidRDefault="000904A3">
            <w:pPr>
              <w:widowControl w:val="0"/>
              <w:spacing w:line="360" w:lineRule="auto"/>
              <w:jc w:val="both"/>
            </w:pPr>
            <w:r>
              <w:lastRenderedPageBreak/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653423" w14:textId="77777777" w:rsidR="000904A3" w:rsidRDefault="000904A3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8DD6B7" w14:textId="77777777" w:rsidR="000904A3" w:rsidRDefault="000904A3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0904A3" w14:paraId="631110B6" w14:textId="77777777" w:rsidTr="000904A3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CFCB95" w14:textId="77777777" w:rsidR="000904A3" w:rsidRDefault="000904A3">
            <w:pPr>
              <w:widowControl w:val="0"/>
              <w:spacing w:line="360" w:lineRule="auto"/>
              <w:jc w:val="both"/>
            </w:pPr>
            <w: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1E3FA" w14:textId="77777777" w:rsidR="000904A3" w:rsidRDefault="000904A3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3C74A" w14:textId="77777777" w:rsidR="000904A3" w:rsidRDefault="000904A3">
            <w:pPr>
              <w:widowControl w:val="0"/>
              <w:spacing w:line="360" w:lineRule="auto"/>
              <w:jc w:val="both"/>
            </w:pPr>
          </w:p>
        </w:tc>
      </w:tr>
      <w:tr w:rsidR="000904A3" w14:paraId="7DDB965C" w14:textId="77777777" w:rsidTr="000904A3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BB041E" w14:textId="77777777" w:rsidR="000904A3" w:rsidRDefault="000904A3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9AFE4" w14:textId="77777777" w:rsidR="000904A3" w:rsidRDefault="000904A3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D921F" w14:textId="77777777" w:rsidR="000904A3" w:rsidRDefault="000904A3">
            <w:pPr>
              <w:widowControl w:val="0"/>
              <w:spacing w:line="360" w:lineRule="auto"/>
              <w:jc w:val="both"/>
            </w:pPr>
          </w:p>
        </w:tc>
      </w:tr>
      <w:tr w:rsidR="000904A3" w14:paraId="5876E4FF" w14:textId="77777777" w:rsidTr="000904A3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244539" w14:textId="77777777" w:rsidR="000904A3" w:rsidRDefault="000904A3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09B03" w14:textId="77777777" w:rsidR="000904A3" w:rsidRDefault="000904A3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78CF1" w14:textId="77777777" w:rsidR="000904A3" w:rsidRDefault="000904A3">
            <w:pPr>
              <w:widowControl w:val="0"/>
              <w:spacing w:line="360" w:lineRule="auto"/>
              <w:jc w:val="both"/>
            </w:pPr>
          </w:p>
        </w:tc>
      </w:tr>
    </w:tbl>
    <w:p w14:paraId="643BF69B" w14:textId="77777777" w:rsidR="000904A3" w:rsidRDefault="000904A3" w:rsidP="000904A3">
      <w:pPr>
        <w:widowControl w:val="0"/>
        <w:spacing w:line="360" w:lineRule="auto"/>
        <w:jc w:val="both"/>
      </w:pPr>
    </w:p>
    <w:p w14:paraId="6B708EB1" w14:textId="77777777" w:rsidR="000904A3" w:rsidRDefault="000904A3" w:rsidP="000904A3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581F1C34" w14:textId="77777777" w:rsidR="000904A3" w:rsidRDefault="000904A3" w:rsidP="000904A3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3C89D321" w14:textId="77777777" w:rsidR="000904A3" w:rsidRDefault="000904A3" w:rsidP="000904A3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0E756378" w14:textId="77777777" w:rsidR="000904A3" w:rsidRDefault="000904A3" w:rsidP="000904A3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4875BB33" w14:textId="77777777" w:rsidR="000904A3" w:rsidRDefault="000904A3" w:rsidP="000904A3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679B6DBD" w14:textId="77777777" w:rsidR="000904A3" w:rsidRDefault="000904A3" w:rsidP="000904A3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50CDE02C" w14:textId="77777777" w:rsidR="000904A3" w:rsidRDefault="000904A3" w:rsidP="000904A3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>
        <w:rPr>
          <w:color w:val="FF0000"/>
          <w:lang w:eastAsia="zh-CN"/>
        </w:rPr>
        <w:t>.</w:t>
      </w:r>
    </w:p>
    <w:p w14:paraId="051DE323" w14:textId="77777777" w:rsidR="000904A3" w:rsidRDefault="000904A3" w:rsidP="000904A3">
      <w:pPr>
        <w:rPr>
          <w:rFonts w:eastAsia="Times New Roman"/>
          <w:lang w:eastAsia="pl-PL"/>
        </w:rPr>
      </w:pPr>
    </w:p>
    <w:p w14:paraId="669F5F73" w14:textId="77777777" w:rsidR="000904A3" w:rsidRDefault="000904A3" w:rsidP="000904A3"/>
    <w:p w14:paraId="0B1D9F4A" w14:textId="77777777" w:rsidR="000904A3" w:rsidRDefault="000904A3" w:rsidP="000904A3"/>
    <w:p w14:paraId="0A748B90" w14:textId="77777777" w:rsidR="000904A3" w:rsidRDefault="000904A3" w:rsidP="000904A3"/>
    <w:p w14:paraId="341AD733" w14:textId="77777777" w:rsidR="000904A3" w:rsidRDefault="000904A3" w:rsidP="000904A3"/>
    <w:p w14:paraId="04BE88BC" w14:textId="77777777" w:rsidR="000904A3" w:rsidRDefault="000904A3" w:rsidP="000904A3"/>
    <w:p w14:paraId="1C905988" w14:textId="77777777" w:rsidR="000904A3" w:rsidRDefault="000904A3" w:rsidP="000904A3"/>
    <w:p w14:paraId="44A66492" w14:textId="6B9DADB4" w:rsidR="00106AC7" w:rsidRPr="000904A3" w:rsidRDefault="00106AC7" w:rsidP="000904A3"/>
    <w:sectPr w:rsidR="00106AC7" w:rsidRPr="000904A3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E39CAF" w14:textId="77777777" w:rsidR="005D4785" w:rsidRDefault="005D4785">
      <w:r>
        <w:separator/>
      </w:r>
    </w:p>
  </w:endnote>
  <w:endnote w:type="continuationSeparator" w:id="0">
    <w:p w14:paraId="1133A306" w14:textId="77777777" w:rsidR="005D4785" w:rsidRDefault="005D47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259A2B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F9848B2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8F820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3239D53" w14:textId="77777777" w:rsidR="00336EEB" w:rsidRDefault="0082098B" w:rsidP="00336EEB">
    <w:pPr>
      <w:pStyle w:val="Stopka"/>
      <w:tabs>
        <w:tab w:val="clear" w:pos="4536"/>
      </w:tabs>
      <w:jc w:val="center"/>
    </w:pPr>
    <w:r>
      <w:rPr>
        <w:noProof/>
      </w:rPr>
      <w:pict w14:anchorId="13133D00">
        <v:line id="_x0000_s1025" style="position:absolute;left:0;text-align:left;z-index:251657728" from="-3.85pt,8.7pt" to="455.15pt,8.7pt"/>
      </w:pict>
    </w:r>
  </w:p>
  <w:p w14:paraId="58572762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19A14E" w14:textId="77777777" w:rsidR="00DF3E77" w:rsidRDefault="00DF3E7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C0A9CF" w14:textId="77777777" w:rsidR="005D4785" w:rsidRDefault="005D4785">
      <w:r>
        <w:separator/>
      </w:r>
    </w:p>
  </w:footnote>
  <w:footnote w:type="continuationSeparator" w:id="0">
    <w:p w14:paraId="38299FDC" w14:textId="77777777" w:rsidR="005D4785" w:rsidRDefault="005D47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0193EF" w14:textId="77777777" w:rsidR="00DF3E77" w:rsidRDefault="00DF3E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6668DA" w14:textId="77777777" w:rsidR="00DF3E77" w:rsidRDefault="00DF3E7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177FF0" w14:textId="77777777" w:rsidR="00DF3E77" w:rsidRDefault="00DF3E7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136634">
    <w:abstractNumId w:val="14"/>
  </w:num>
  <w:num w:numId="2" w16cid:durableId="494147453">
    <w:abstractNumId w:val="0"/>
  </w:num>
  <w:num w:numId="3" w16cid:durableId="1126509788">
    <w:abstractNumId w:val="12"/>
  </w:num>
  <w:num w:numId="4" w16cid:durableId="991834744">
    <w:abstractNumId w:val="8"/>
  </w:num>
  <w:num w:numId="5" w16cid:durableId="1902907004">
    <w:abstractNumId w:val="7"/>
  </w:num>
  <w:num w:numId="6" w16cid:durableId="1417900668">
    <w:abstractNumId w:val="1"/>
  </w:num>
  <w:num w:numId="7" w16cid:durableId="1047610853">
    <w:abstractNumId w:val="6"/>
  </w:num>
  <w:num w:numId="8" w16cid:durableId="457333432">
    <w:abstractNumId w:val="3"/>
  </w:num>
  <w:num w:numId="9" w16cid:durableId="20479277">
    <w:abstractNumId w:val="2"/>
  </w:num>
  <w:num w:numId="10" w16cid:durableId="122887737">
    <w:abstractNumId w:val="5"/>
  </w:num>
  <w:num w:numId="11" w16cid:durableId="830951663">
    <w:abstractNumId w:val="11"/>
  </w:num>
  <w:num w:numId="12" w16cid:durableId="752429434">
    <w:abstractNumId w:val="4"/>
  </w:num>
  <w:num w:numId="13" w16cid:durableId="2065517926">
    <w:abstractNumId w:val="10"/>
  </w:num>
  <w:num w:numId="14" w16cid:durableId="2129927940">
    <w:abstractNumId w:val="13"/>
  </w:num>
  <w:num w:numId="15" w16cid:durableId="171634607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D4785"/>
    <w:rsid w:val="0000184A"/>
    <w:rsid w:val="00012997"/>
    <w:rsid w:val="000621A2"/>
    <w:rsid w:val="00075CEC"/>
    <w:rsid w:val="000904A3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A5013"/>
    <w:rsid w:val="005C0D5A"/>
    <w:rsid w:val="005C3627"/>
    <w:rsid w:val="005D4785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2098B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DF3E77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E8FF77B"/>
  <w15:chartTrackingRefBased/>
  <w15:docId w15:val="{C8EA9590-BCF4-423A-A557-F5355DDDFD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904A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link w:val="Nagwek"/>
    <w:rsid w:val="000904A3"/>
  </w:style>
  <w:style w:type="paragraph" w:styleId="Akapitzlist">
    <w:name w:val="List Paragraph"/>
    <w:basedOn w:val="Normalny"/>
    <w:uiPriority w:val="34"/>
    <w:qFormat/>
    <w:rsid w:val="000904A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349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2010-01-07T09:39:00Z</cp:lastPrinted>
  <dcterms:created xsi:type="dcterms:W3CDTF">2023-06-22T11:23:00Z</dcterms:created>
  <dcterms:modified xsi:type="dcterms:W3CDTF">2023-06-22T11:24:00Z</dcterms:modified>
</cp:coreProperties>
</file>