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23D72" w14:textId="2A6A3255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B37196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D9C3194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1C26DB93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19C263F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51816167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B829D7C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0CE07B90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1AF0EACD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76C89C0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09ED44F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E7BBD1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C127493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0B0EF50F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57DC0921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2F57182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3B471A04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1BDD09D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A42D2C" w:rsidRPr="00A42D2C">
        <w:rPr>
          <w:rFonts w:eastAsia="Times New Roman" w:cs="Calibri"/>
          <w:b/>
          <w:lang w:eastAsia="pl-PL"/>
        </w:rPr>
        <w:t xml:space="preserve">dostawa spektrofotometru z możliwością pomiaru absorbancji z kropli roztworu dla </w:t>
      </w:r>
      <w:proofErr w:type="spellStart"/>
      <w:r w:rsidR="00A42D2C" w:rsidRPr="00A42D2C">
        <w:rPr>
          <w:rFonts w:eastAsia="Times New Roman" w:cs="Calibri"/>
          <w:b/>
          <w:lang w:eastAsia="pl-PL"/>
        </w:rPr>
        <w:t>WIMiC</w:t>
      </w:r>
      <w:proofErr w:type="spellEnd"/>
      <w:r w:rsidR="00A42D2C" w:rsidRPr="00A42D2C">
        <w:rPr>
          <w:rFonts w:eastAsia="Times New Roman" w:cs="Calibri"/>
          <w:b/>
          <w:lang w:eastAsia="pl-PL"/>
        </w:rPr>
        <w:t xml:space="preserve"> - KC-zp.272-369/23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59F8E39C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3C40C9F0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C8FD61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5157C1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34462D4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34331F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DFB2C8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7DA8064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147C761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5CB0A4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95608ED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4E54A833" w14:textId="4719A5F8" w:rsidR="005103B9" w:rsidRPr="00B37196" w:rsidRDefault="008F3D36" w:rsidP="00B3719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B37196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435C91" w14:textId="77777777" w:rsidR="00014FF8" w:rsidRDefault="00014FF8" w:rsidP="0038231F">
      <w:pPr>
        <w:spacing w:after="0" w:line="240" w:lineRule="auto"/>
      </w:pPr>
      <w:r>
        <w:separator/>
      </w:r>
    </w:p>
  </w:endnote>
  <w:endnote w:type="continuationSeparator" w:id="0">
    <w:p w14:paraId="7166B16B" w14:textId="77777777" w:rsidR="00014FF8" w:rsidRDefault="00014FF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481C1" w14:textId="77777777" w:rsidR="00A42D2C" w:rsidRDefault="00A42D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9BD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02380D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E755E" w14:textId="77777777" w:rsidR="00A42D2C" w:rsidRDefault="00A42D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F6726" w14:textId="77777777" w:rsidR="00014FF8" w:rsidRDefault="00014FF8" w:rsidP="0038231F">
      <w:pPr>
        <w:spacing w:after="0" w:line="240" w:lineRule="auto"/>
      </w:pPr>
      <w:r>
        <w:separator/>
      </w:r>
    </w:p>
  </w:footnote>
  <w:footnote w:type="continuationSeparator" w:id="0">
    <w:p w14:paraId="388A5044" w14:textId="77777777" w:rsidR="00014FF8" w:rsidRDefault="00014FF8" w:rsidP="0038231F">
      <w:pPr>
        <w:spacing w:after="0" w:line="240" w:lineRule="auto"/>
      </w:pPr>
      <w:r>
        <w:continuationSeparator/>
      </w:r>
    </w:p>
  </w:footnote>
  <w:footnote w:id="1">
    <w:p w14:paraId="1459B9D4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13AC52B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5B8F2" w14:textId="77777777" w:rsidR="00A42D2C" w:rsidRDefault="00A42D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2B250" w14:textId="77777777" w:rsidR="00A42D2C" w:rsidRDefault="00A42D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8095E" w14:textId="77777777" w:rsidR="00A42D2C" w:rsidRDefault="00A42D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929812">
    <w:abstractNumId w:val="7"/>
  </w:num>
  <w:num w:numId="2" w16cid:durableId="1739130885">
    <w:abstractNumId w:val="0"/>
  </w:num>
  <w:num w:numId="3" w16cid:durableId="1470787205">
    <w:abstractNumId w:val="6"/>
  </w:num>
  <w:num w:numId="4" w16cid:durableId="772750328">
    <w:abstractNumId w:val="9"/>
  </w:num>
  <w:num w:numId="5" w16cid:durableId="1653559055">
    <w:abstractNumId w:val="8"/>
  </w:num>
  <w:num w:numId="6" w16cid:durableId="1178422333">
    <w:abstractNumId w:val="5"/>
  </w:num>
  <w:num w:numId="7" w16cid:durableId="32730475">
    <w:abstractNumId w:val="1"/>
  </w:num>
  <w:num w:numId="8" w16cid:durableId="1693457999">
    <w:abstractNumId w:val="3"/>
  </w:num>
  <w:num w:numId="9" w16cid:durableId="1767798805">
    <w:abstractNumId w:val="2"/>
  </w:num>
  <w:num w:numId="10" w16cid:durableId="289210554">
    <w:abstractNumId w:val="4"/>
  </w:num>
  <w:num w:numId="11" w16cid:durableId="1534525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4FF8"/>
    <w:rsid w:val="00014FF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2D2C"/>
    <w:rsid w:val="00AE6FF2"/>
    <w:rsid w:val="00B0088C"/>
    <w:rsid w:val="00B15219"/>
    <w:rsid w:val="00B15FD3"/>
    <w:rsid w:val="00B34079"/>
    <w:rsid w:val="00B37196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EA0F23"/>
  <w15:chartTrackingRefBased/>
  <w15:docId w15:val="{8E0C7AF4-A6CA-4BA7-8823-AFAFCF076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2023-06-22T05:58:00Z</dcterms:created>
  <dcterms:modified xsi:type="dcterms:W3CDTF">2023-06-22T05:58:00Z</dcterms:modified>
</cp:coreProperties>
</file>