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03707" w:rsidRPr="00103707" w:rsidRDefault="00103707" w:rsidP="008D2AB8">
      <w:pPr>
        <w:ind w:right="-110"/>
        <w:rPr>
          <w:b/>
        </w:rPr>
      </w:pPr>
      <w:r w:rsidRPr="00103707">
        <w:rPr>
          <w:b/>
        </w:rPr>
        <w:t>Akademia Górniczo - Hutnicza</w:t>
      </w:r>
    </w:p>
    <w:p w:rsidR="00103707" w:rsidRPr="00103707" w:rsidRDefault="00103707" w:rsidP="008D2AB8">
      <w:pPr>
        <w:ind w:right="-110"/>
        <w:rPr>
          <w:b/>
        </w:rPr>
      </w:pPr>
      <w:r w:rsidRPr="00103707">
        <w:rPr>
          <w:b/>
        </w:rPr>
        <w:t>im. Stanisława Staszica w Krakowie</w:t>
      </w:r>
    </w:p>
    <w:p w:rsidR="008D2AB8" w:rsidRDefault="00103707" w:rsidP="008D2AB8">
      <w:pPr>
        <w:ind w:right="-110"/>
        <w:rPr>
          <w:b/>
        </w:rPr>
      </w:pPr>
      <w:r w:rsidRPr="00103707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03707" w:rsidP="008D2AB8">
      <w:pPr>
        <w:ind w:right="-110"/>
        <w:rPr>
          <w:b/>
        </w:rPr>
      </w:pPr>
      <w:r w:rsidRPr="00103707">
        <w:rPr>
          <w:b/>
        </w:rPr>
        <w:t>Al. Mickiewicza</w:t>
      </w:r>
      <w:r w:rsidR="008D2AB8">
        <w:rPr>
          <w:b/>
        </w:rPr>
        <w:t xml:space="preserve"> </w:t>
      </w:r>
      <w:r w:rsidRPr="00103707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103707" w:rsidP="008D2AB8">
      <w:pPr>
        <w:rPr>
          <w:b/>
        </w:rPr>
      </w:pPr>
      <w:r w:rsidRPr="00103707">
        <w:rPr>
          <w:b/>
        </w:rPr>
        <w:t>30-059</w:t>
      </w:r>
      <w:r w:rsidR="008D2AB8">
        <w:rPr>
          <w:b/>
        </w:rPr>
        <w:t xml:space="preserve"> </w:t>
      </w:r>
      <w:r w:rsidRPr="00103707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03707" w:rsidRPr="00103707">
        <w:rPr>
          <w:b/>
        </w:rPr>
        <w:t>Dostawa urządzeń sieciowych 5G - KC-zp.272-397/23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417"/>
        <w:gridCol w:w="993"/>
        <w:gridCol w:w="992"/>
        <w:gridCol w:w="1615"/>
      </w:tblGrid>
      <w:tr w:rsidR="00FA25FF" w:rsidTr="00C620C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FA25FF" w:rsidRDefault="00FA25FF" w:rsidP="002243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FA25FF" w:rsidRDefault="00FA25FF" w:rsidP="002243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FA25FF" w:rsidRDefault="00FA25FF" w:rsidP="002243D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FA25FF" w:rsidTr="00C620C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A25FF" w:rsidRDefault="00FA25FF" w:rsidP="002243D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FA25FF" w:rsidTr="00C620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Router 5G z obsługą pasma n77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5FF" w:rsidRDefault="00FA25FF" w:rsidP="00224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620C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</w:tr>
      <w:tr w:rsidR="00FA25FF" w:rsidTr="00C620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Router 5G z obsługą pasma n77 i sieci 802.11ax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620C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</w:tr>
      <w:tr w:rsidR="00FA25FF" w:rsidTr="00C620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FA25FF" w:rsidRDefault="00FA25FF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Router mobilny 5G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620C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</w:tr>
      <w:tr w:rsidR="00FA25FF" w:rsidTr="00C620C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C620CC" w:rsidP="002243D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Moduł M.2 (modem) sieci 5 G z obsługą pasma n77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C620CC" w:rsidRDefault="00C620CC" w:rsidP="002243D3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C620CC" w:rsidP="002243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5FF" w:rsidRDefault="00FA25FF" w:rsidP="002243D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FA25FF" w:rsidP="002243D3">
            <w:pPr>
              <w:ind w:right="425"/>
              <w:rPr>
                <w:sz w:val="22"/>
                <w:szCs w:val="22"/>
              </w:rPr>
            </w:pPr>
          </w:p>
        </w:tc>
      </w:tr>
      <w:tr w:rsidR="00C620CC" w:rsidTr="005F16CC">
        <w:trPr>
          <w:trHeight w:val="163"/>
        </w:trPr>
        <w:tc>
          <w:tcPr>
            <w:tcW w:w="63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620CC" w:rsidRPr="00C620CC" w:rsidRDefault="00C620CC" w:rsidP="00C620CC">
            <w:pPr>
              <w:jc w:val="center"/>
              <w:rPr>
                <w:b/>
                <w:sz w:val="22"/>
                <w:szCs w:val="22"/>
              </w:rPr>
            </w:pPr>
            <w:r w:rsidRPr="00C620CC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0CC" w:rsidRDefault="00C620CC" w:rsidP="002243D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620CC" w:rsidRDefault="00C620CC" w:rsidP="002243D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620CC" w:rsidRDefault="00C620CC" w:rsidP="002243D3">
            <w:pPr>
              <w:ind w:right="425"/>
              <w:rPr>
                <w:sz w:val="22"/>
                <w:szCs w:val="22"/>
              </w:rPr>
            </w:pPr>
          </w:p>
        </w:tc>
      </w:tr>
      <w:tr w:rsidR="00FA25FF" w:rsidTr="002243D3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A25FF" w:rsidRDefault="00ED0C55" w:rsidP="002243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słownie brutto: …………………………………..</w:t>
            </w:r>
          </w:p>
          <w:p w:rsidR="00FA25FF" w:rsidRDefault="00FA25FF" w:rsidP="002243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:rsidR="00FA25FF" w:rsidRDefault="00FA25FF" w:rsidP="002243D3">
            <w:pPr>
              <w:rPr>
                <w:sz w:val="22"/>
                <w:szCs w:val="22"/>
              </w:rPr>
            </w:pPr>
          </w:p>
          <w:p w:rsidR="00FA25FF" w:rsidRDefault="00FA25FF" w:rsidP="002243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:rsidR="00ED0C55" w:rsidRDefault="00ED0C55" w:rsidP="00ED0C55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Okres udzielonej gwarancji: ……………………….. miesięcy </w:t>
      </w:r>
      <w:r>
        <w:rPr>
          <w:b/>
          <w:color w:val="FF0000"/>
          <w:sz w:val="22"/>
          <w:szCs w:val="22"/>
        </w:rPr>
        <w:t>/kryterium oceny ofert/</w:t>
      </w:r>
    </w:p>
    <w:p w:rsidR="00ED0C55" w:rsidRDefault="00ED0C55" w:rsidP="00ED0C55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:rsidR="00ED0C55" w:rsidRDefault="00ED0C55" w:rsidP="00ED0C55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……………. tygodni od daty podpisania umowy</w:t>
      </w:r>
    </w:p>
    <w:p w:rsidR="00ED0C55" w:rsidRDefault="00ED0C55" w:rsidP="00ED0C55">
      <w:pPr>
        <w:tabs>
          <w:tab w:val="left" w:pos="426"/>
        </w:tabs>
        <w:jc w:val="both"/>
        <w:rPr>
          <w:sz w:val="22"/>
          <w:szCs w:val="22"/>
        </w:rPr>
      </w:pPr>
    </w:p>
    <w:p w:rsidR="00ED0C55" w:rsidRDefault="00ED0C55" w:rsidP="00ED0C55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D0C55" w:rsidRDefault="00ED0C55" w:rsidP="00ED0C55">
      <w:pPr>
        <w:tabs>
          <w:tab w:val="left" w:pos="426"/>
        </w:tabs>
        <w:jc w:val="both"/>
        <w:rPr>
          <w:sz w:val="22"/>
          <w:szCs w:val="22"/>
        </w:rPr>
      </w:pPr>
    </w:p>
    <w:p w:rsidR="00ED0C55" w:rsidRDefault="00ED0C55" w:rsidP="00ED0C55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D0C55" w:rsidRDefault="00ED0C55" w:rsidP="00ED0C55">
      <w:pPr>
        <w:rPr>
          <w:b/>
          <w:sz w:val="22"/>
          <w:szCs w:val="22"/>
        </w:rPr>
      </w:pPr>
    </w:p>
    <w:p w:rsidR="00ED0C55" w:rsidRDefault="00ED0C55" w:rsidP="00ED0C5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</w:t>
      </w:r>
      <w:r w:rsidR="00981944">
        <w:rPr>
          <w:sz w:val="22"/>
          <w:szCs w:val="22"/>
        </w:rPr>
        <w:t>14</w:t>
      </w:r>
      <w:bookmarkStart w:id="0" w:name="_GoBack"/>
      <w:bookmarkEnd w:id="0"/>
      <w:r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</w:t>
      </w:r>
    </w:p>
    <w:p w:rsidR="00ED0C55" w:rsidRDefault="00ED0C55" w:rsidP="00ED0C55">
      <w:pPr>
        <w:rPr>
          <w:b/>
          <w:sz w:val="22"/>
          <w:szCs w:val="22"/>
          <w:u w:val="single"/>
        </w:rPr>
      </w:pPr>
    </w:p>
    <w:p w:rsidR="00ED0C55" w:rsidRDefault="00ED0C55" w:rsidP="00ED0C5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D0C55" w:rsidRDefault="00ED0C55" w:rsidP="00ED0C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D0C55" w:rsidRDefault="00ED0C55" w:rsidP="00ED0C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D0C55" w:rsidRDefault="00ED0C55" w:rsidP="00ED0C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D0C55" w:rsidRDefault="00ED0C55" w:rsidP="00ED0C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0C55" w:rsidRDefault="00ED0C55" w:rsidP="00ED0C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D0C55" w:rsidRDefault="00ED0C55" w:rsidP="00ED0C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0C55" w:rsidTr="002243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0C55" w:rsidRDefault="00ED0C55" w:rsidP="002243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0C55" w:rsidRDefault="00ED0C55" w:rsidP="002243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D0C55" w:rsidRDefault="00ED0C55" w:rsidP="002243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0C55" w:rsidRDefault="00ED0C55" w:rsidP="002243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D0C55" w:rsidTr="002243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D0C55" w:rsidTr="002243D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0C55" w:rsidRDefault="00ED0C55" w:rsidP="002243D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D0C55" w:rsidRDefault="00ED0C55" w:rsidP="00ED0C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D0C55" w:rsidRDefault="00ED0C55" w:rsidP="00ED0C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D0C55" w:rsidRDefault="00ED0C55" w:rsidP="00ED0C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D0C55" w:rsidRDefault="00ED0C55" w:rsidP="00ED0C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D0C55" w:rsidRDefault="00ED0C55" w:rsidP="00ED0C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D0C55" w:rsidRDefault="00ED0C55" w:rsidP="00ED0C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D0C55" w:rsidRDefault="00ED0C55" w:rsidP="00ED0C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D0C55" w:rsidRDefault="00ED0C55" w:rsidP="00ED0C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D0C55" w:rsidRDefault="00ED0C55" w:rsidP="00ED0C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D0C55" w:rsidRDefault="00ED0C55" w:rsidP="00ED0C55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ED0C55" w:rsidRDefault="00ED0C55" w:rsidP="00ED0C55">
      <w:pPr>
        <w:jc w:val="right"/>
        <w:rPr>
          <w:sz w:val="20"/>
          <w:szCs w:val="20"/>
        </w:rPr>
      </w:pPr>
    </w:p>
    <w:p w:rsidR="00ED0C55" w:rsidRPr="00E26EC1" w:rsidRDefault="00ED0C55" w:rsidP="00ED0C55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E92" w:rsidRDefault="00264E92">
      <w:r>
        <w:separator/>
      </w:r>
    </w:p>
  </w:endnote>
  <w:endnote w:type="continuationSeparator" w:id="0">
    <w:p w:rsidR="00264E92" w:rsidRDefault="00264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07" w:rsidRDefault="00103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07" w:rsidRDefault="00103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E92" w:rsidRDefault="00264E92">
      <w:r>
        <w:separator/>
      </w:r>
    </w:p>
  </w:footnote>
  <w:footnote w:type="continuationSeparator" w:id="0">
    <w:p w:rsidR="00264E92" w:rsidRDefault="00264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07" w:rsidRDefault="00103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5FF" w:rsidRDefault="00981944" w:rsidP="00FA25FF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:rsidR="00FA25FF" w:rsidRDefault="00FA25FF" w:rsidP="00FA25FF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F53146" w:rsidRPr="00FA25FF" w:rsidRDefault="00F53146" w:rsidP="00FA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707" w:rsidRDefault="00103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E92"/>
    <w:rsid w:val="00012286"/>
    <w:rsid w:val="000704FC"/>
    <w:rsid w:val="00071CCC"/>
    <w:rsid w:val="000B731D"/>
    <w:rsid w:val="000D6134"/>
    <w:rsid w:val="000E09C7"/>
    <w:rsid w:val="000F6589"/>
    <w:rsid w:val="00103707"/>
    <w:rsid w:val="00106636"/>
    <w:rsid w:val="00116EC6"/>
    <w:rsid w:val="001801DD"/>
    <w:rsid w:val="001D4612"/>
    <w:rsid w:val="00207E98"/>
    <w:rsid w:val="00264E92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1944"/>
    <w:rsid w:val="00A0022B"/>
    <w:rsid w:val="00A06E42"/>
    <w:rsid w:val="00A346FE"/>
    <w:rsid w:val="00A47B4D"/>
    <w:rsid w:val="00A83018"/>
    <w:rsid w:val="00B774DC"/>
    <w:rsid w:val="00C620C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0C55"/>
    <w:rsid w:val="00F00591"/>
    <w:rsid w:val="00F51688"/>
    <w:rsid w:val="00F53146"/>
    <w:rsid w:val="00F91018"/>
    <w:rsid w:val="00FA0F30"/>
    <w:rsid w:val="00FA25FF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DD965F"/>
  <w15:chartTrackingRefBased/>
  <w15:docId w15:val="{E1AF2B77-FF75-4142-9DA2-C56A2C0FA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A2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94653-6934-4224-9212-12F8301F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590</Words>
  <Characters>4326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2023-07-06T06:20:00Z</dcterms:created>
  <dcterms:modified xsi:type="dcterms:W3CDTF">2023-07-12T08:11:00Z</dcterms:modified>
</cp:coreProperties>
</file>