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05BAF9" w14:textId="37632BA6" w:rsidR="008D2AB8" w:rsidRPr="005B35B6" w:rsidRDefault="008D2AB8" w:rsidP="005B35B6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22E2B3D5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E19AFE4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EE2902D" w14:textId="77777777" w:rsidR="001B7CF4" w:rsidRPr="008A0111" w:rsidRDefault="001B7CF4" w:rsidP="001B7CF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NAZWA WYKONAWCY:……………………………………………………………………..</w:t>
      </w:r>
    </w:p>
    <w:p w14:paraId="44C1DE99" w14:textId="09DCA236" w:rsidR="001B7CF4" w:rsidRPr="008A0111" w:rsidRDefault="001B7CF4" w:rsidP="001B7CF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…………………………………………………………………………………….</w:t>
      </w:r>
    </w:p>
    <w:p w14:paraId="5C85672A" w14:textId="77777777" w:rsidR="001B7CF4" w:rsidRPr="008A0111" w:rsidRDefault="001B7CF4" w:rsidP="001B7CF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ADRES:………………………………………………………………………………………….</w:t>
      </w:r>
    </w:p>
    <w:p w14:paraId="04D394AC" w14:textId="77777777" w:rsidR="001B7CF4" w:rsidRPr="008A0111" w:rsidRDefault="001B7CF4" w:rsidP="001B7CF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Adres zamieszkania (dotyczy osób prowadzących działalność gospodarczą):</w:t>
      </w:r>
      <w:r>
        <w:rPr>
          <w:sz w:val="22"/>
          <w:szCs w:val="22"/>
        </w:rPr>
        <w:t xml:space="preserve"> </w:t>
      </w:r>
      <w:r w:rsidRPr="008A0111">
        <w:rPr>
          <w:sz w:val="22"/>
          <w:szCs w:val="22"/>
        </w:rPr>
        <w:t>…………………..</w:t>
      </w:r>
    </w:p>
    <w:p w14:paraId="43FB38DD" w14:textId="77777777" w:rsidR="001B7CF4" w:rsidRPr="008A0111" w:rsidRDefault="001B7CF4" w:rsidP="001B7CF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17C160D6" w14:textId="77777777" w:rsidR="001B7CF4" w:rsidRPr="008A0111" w:rsidRDefault="001B7CF4" w:rsidP="001B7CF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TEL.………………………………………………………………………………………………</w:t>
      </w:r>
    </w:p>
    <w:p w14:paraId="70ACB074" w14:textId="77777777" w:rsidR="001B7CF4" w:rsidRPr="008A0111" w:rsidRDefault="001B7CF4" w:rsidP="001B7CF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FAX ……………………………………………………………………………………………..</w:t>
      </w:r>
    </w:p>
    <w:p w14:paraId="2BFA539E" w14:textId="77777777" w:rsidR="001B7CF4" w:rsidRPr="008A0111" w:rsidRDefault="001B7CF4" w:rsidP="001B7CF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E-MAIL…………………………………………………………………………………………..</w:t>
      </w:r>
    </w:p>
    <w:p w14:paraId="3D66A971" w14:textId="77777777" w:rsidR="001B7CF4" w:rsidRPr="008A0111" w:rsidRDefault="001B7CF4" w:rsidP="001B7CF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NIP…………………………………. REGON:……………………………………………….....</w:t>
      </w:r>
    </w:p>
    <w:p w14:paraId="267F341C" w14:textId="77777777" w:rsidR="001B7CF4" w:rsidRPr="008A0111" w:rsidRDefault="001B7CF4" w:rsidP="001B7CF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BANK/ NR KONTA …………………………………………………………………………….</w:t>
      </w:r>
    </w:p>
    <w:p w14:paraId="78FEEAC3" w14:textId="77777777" w:rsidR="001B7CF4" w:rsidRPr="008A0111" w:rsidRDefault="001B7CF4" w:rsidP="001B7CF4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66813DD0" w14:textId="77777777" w:rsidR="001B7CF4" w:rsidRPr="008A0111" w:rsidRDefault="001B7CF4" w:rsidP="001B7CF4">
      <w:pPr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Do: Nazwa i siedziba Zamawiającego:</w:t>
      </w:r>
    </w:p>
    <w:p w14:paraId="072D41E3" w14:textId="77777777" w:rsidR="001B7CF4" w:rsidRPr="008A0111" w:rsidRDefault="001B7CF4" w:rsidP="001B7CF4">
      <w:pPr>
        <w:ind w:right="-110"/>
        <w:rPr>
          <w:b/>
          <w:sz w:val="22"/>
          <w:szCs w:val="22"/>
        </w:rPr>
      </w:pPr>
      <w:r w:rsidRPr="008A0111">
        <w:rPr>
          <w:b/>
          <w:sz w:val="22"/>
          <w:szCs w:val="22"/>
        </w:rPr>
        <w:t>Akademia Górniczo - Hutnicza</w:t>
      </w:r>
    </w:p>
    <w:p w14:paraId="6E455576" w14:textId="77777777" w:rsidR="001B7CF4" w:rsidRPr="008A0111" w:rsidRDefault="001B7CF4" w:rsidP="001B7CF4">
      <w:pPr>
        <w:ind w:right="-110"/>
        <w:rPr>
          <w:b/>
          <w:sz w:val="22"/>
          <w:szCs w:val="22"/>
        </w:rPr>
      </w:pPr>
      <w:r w:rsidRPr="008A0111">
        <w:rPr>
          <w:b/>
          <w:sz w:val="22"/>
          <w:szCs w:val="22"/>
        </w:rPr>
        <w:t>im. Stanisława Staszica w Krakowie</w:t>
      </w:r>
    </w:p>
    <w:p w14:paraId="74EC9250" w14:textId="77777777" w:rsidR="001B7CF4" w:rsidRPr="008A0111" w:rsidRDefault="001B7CF4" w:rsidP="001B7CF4">
      <w:pPr>
        <w:ind w:right="-110"/>
        <w:rPr>
          <w:b/>
          <w:sz w:val="22"/>
          <w:szCs w:val="22"/>
        </w:rPr>
      </w:pPr>
      <w:r w:rsidRPr="008A0111">
        <w:rPr>
          <w:b/>
          <w:sz w:val="22"/>
          <w:szCs w:val="22"/>
        </w:rPr>
        <w:t xml:space="preserve">Dział Zamówień Publicznych  </w:t>
      </w:r>
    </w:p>
    <w:p w14:paraId="32B61068" w14:textId="77777777" w:rsidR="001B7CF4" w:rsidRPr="008A0111" w:rsidRDefault="001B7CF4" w:rsidP="001B7CF4">
      <w:pPr>
        <w:ind w:right="-110"/>
        <w:rPr>
          <w:b/>
          <w:sz w:val="22"/>
          <w:szCs w:val="22"/>
        </w:rPr>
      </w:pPr>
      <w:r w:rsidRPr="008A0111">
        <w:rPr>
          <w:b/>
          <w:sz w:val="22"/>
          <w:szCs w:val="22"/>
        </w:rPr>
        <w:t xml:space="preserve">Al. Mickiewicza 30 </w:t>
      </w:r>
    </w:p>
    <w:p w14:paraId="0DA03DAD" w14:textId="77777777" w:rsidR="001B7CF4" w:rsidRPr="008A0111" w:rsidRDefault="001B7CF4" w:rsidP="001B7CF4">
      <w:pPr>
        <w:rPr>
          <w:b/>
          <w:sz w:val="22"/>
          <w:szCs w:val="22"/>
        </w:rPr>
      </w:pPr>
      <w:r w:rsidRPr="008A0111">
        <w:rPr>
          <w:b/>
          <w:sz w:val="22"/>
          <w:szCs w:val="22"/>
        </w:rPr>
        <w:t xml:space="preserve">30-059 Kraków,  </w:t>
      </w:r>
    </w:p>
    <w:p w14:paraId="576ACBCC" w14:textId="77777777" w:rsidR="001B7CF4" w:rsidRPr="008A0111" w:rsidRDefault="001B7CF4" w:rsidP="001B7CF4">
      <w:pPr>
        <w:ind w:firstLine="3969"/>
        <w:rPr>
          <w:b/>
          <w:sz w:val="22"/>
          <w:szCs w:val="22"/>
        </w:rPr>
      </w:pPr>
    </w:p>
    <w:p w14:paraId="3719228F" w14:textId="5ACF8AEC" w:rsidR="001B7CF4" w:rsidRDefault="001B7CF4" w:rsidP="001B7CF4">
      <w:pPr>
        <w:widowControl w:val="0"/>
        <w:ind w:right="1"/>
        <w:jc w:val="both"/>
        <w:rPr>
          <w:sz w:val="22"/>
          <w:szCs w:val="22"/>
        </w:rPr>
      </w:pPr>
      <w:r w:rsidRPr="008A0111">
        <w:rPr>
          <w:sz w:val="22"/>
          <w:szCs w:val="22"/>
        </w:rPr>
        <w:t xml:space="preserve">Przystępując do postępowania o udzielenie zamówienia publicznego, którego przedmiotem jest </w:t>
      </w:r>
      <w:r w:rsidR="00C62BA2" w:rsidRPr="00C62BA2">
        <w:rPr>
          <w:b/>
          <w:sz w:val="22"/>
          <w:szCs w:val="22"/>
        </w:rPr>
        <w:t xml:space="preserve">rozbudowa </w:t>
      </w:r>
      <w:proofErr w:type="spellStart"/>
      <w:r w:rsidR="00C62BA2" w:rsidRPr="00C62BA2">
        <w:rPr>
          <w:b/>
          <w:sz w:val="22"/>
          <w:szCs w:val="22"/>
        </w:rPr>
        <w:t>spektorfluorymetru</w:t>
      </w:r>
      <w:proofErr w:type="spellEnd"/>
      <w:r w:rsidR="00C62BA2" w:rsidRPr="00C62BA2">
        <w:rPr>
          <w:b/>
          <w:sz w:val="22"/>
          <w:szCs w:val="22"/>
        </w:rPr>
        <w:t xml:space="preserve"> FS5 (</w:t>
      </w:r>
      <w:proofErr w:type="spellStart"/>
      <w:r w:rsidR="00C62BA2" w:rsidRPr="00C62BA2">
        <w:rPr>
          <w:b/>
          <w:sz w:val="22"/>
          <w:szCs w:val="22"/>
        </w:rPr>
        <w:t>Edinburgh</w:t>
      </w:r>
      <w:proofErr w:type="spellEnd"/>
      <w:r w:rsidR="00C62BA2" w:rsidRPr="00C62BA2">
        <w:rPr>
          <w:b/>
          <w:sz w:val="22"/>
          <w:szCs w:val="22"/>
        </w:rPr>
        <w:t xml:space="preserve"> Instruments) o: kriostat helowy i system pomiarów czasów życia fluorescencji metodą TCSPC - KC-zp.272-439/23</w:t>
      </w:r>
      <w:r w:rsidRPr="008A0111">
        <w:rPr>
          <w:b/>
          <w:sz w:val="22"/>
          <w:szCs w:val="22"/>
        </w:rPr>
        <w:t xml:space="preserve">, </w:t>
      </w:r>
      <w:r w:rsidRPr="008A0111">
        <w:rPr>
          <w:sz w:val="22"/>
          <w:szCs w:val="22"/>
        </w:rPr>
        <w:t>oferuję realizację przedmiotu zamówienia, zgodnie z zasadami określonymi w specyfikacji warunków zamówienia.</w:t>
      </w:r>
    </w:p>
    <w:p w14:paraId="7CE22901" w14:textId="77777777" w:rsidR="00DB57FF" w:rsidRPr="008A0111" w:rsidRDefault="00DB57FF" w:rsidP="001B7CF4">
      <w:pPr>
        <w:widowControl w:val="0"/>
        <w:ind w:right="1"/>
        <w:jc w:val="both"/>
        <w:rPr>
          <w:sz w:val="22"/>
          <w:szCs w:val="22"/>
        </w:rPr>
      </w:pPr>
    </w:p>
    <w:p w14:paraId="5A4F8C6F" w14:textId="358A04AD" w:rsidR="001B7CF4" w:rsidRDefault="00DB57FF" w:rsidP="001B7CF4">
      <w:pPr>
        <w:tabs>
          <w:tab w:val="right" w:pos="9000"/>
        </w:tabs>
        <w:rPr>
          <w:b/>
          <w:bCs/>
          <w:sz w:val="22"/>
          <w:szCs w:val="22"/>
        </w:rPr>
      </w:pPr>
      <w:r w:rsidRPr="00DB57FF">
        <w:rPr>
          <w:b/>
          <w:bCs/>
          <w:sz w:val="22"/>
          <w:szCs w:val="22"/>
          <w:highlight w:val="cyan"/>
        </w:rPr>
        <w:t>Zadanie częściowe nr 1</w:t>
      </w:r>
    </w:p>
    <w:p w14:paraId="4B889E72" w14:textId="77777777" w:rsidR="005B35B6" w:rsidRPr="00DB57FF" w:rsidRDefault="005B35B6" w:rsidP="001B7CF4">
      <w:pPr>
        <w:tabs>
          <w:tab w:val="right" w:pos="9000"/>
        </w:tabs>
        <w:rPr>
          <w:b/>
          <w:bCs/>
          <w:sz w:val="22"/>
          <w:szCs w:val="22"/>
        </w:rPr>
      </w:pPr>
    </w:p>
    <w:p w14:paraId="38CB58EA" w14:textId="77777777" w:rsidR="001B7CF4" w:rsidRPr="008A0111" w:rsidRDefault="001B7CF4" w:rsidP="001B7CF4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8A0111">
        <w:rPr>
          <w:b/>
          <w:sz w:val="22"/>
          <w:szCs w:val="22"/>
        </w:rPr>
        <w:t>Cena netto:   ......................................................................... PLN</w:t>
      </w:r>
    </w:p>
    <w:p w14:paraId="6C1ED3A2" w14:textId="77777777" w:rsidR="001B7CF4" w:rsidRPr="008A0111" w:rsidRDefault="001B7CF4" w:rsidP="001B7CF4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75A9EAC1" w14:textId="77777777" w:rsidR="001B7CF4" w:rsidRPr="008A0111" w:rsidRDefault="001B7CF4" w:rsidP="001B7CF4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8A0111">
        <w:rPr>
          <w:b/>
          <w:sz w:val="22"/>
          <w:szCs w:val="22"/>
        </w:rPr>
        <w:t>Cena brutto: ......................................................................... PLN</w:t>
      </w:r>
    </w:p>
    <w:p w14:paraId="129FE687" w14:textId="77777777" w:rsidR="001B7CF4" w:rsidRPr="008A0111" w:rsidRDefault="001B7CF4" w:rsidP="001B7CF4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B5B78A0" w14:textId="77777777" w:rsidR="001B7CF4" w:rsidRPr="008A0111" w:rsidRDefault="001B7CF4" w:rsidP="001B7CF4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8A0111">
        <w:rPr>
          <w:sz w:val="22"/>
          <w:szCs w:val="22"/>
        </w:rPr>
        <w:t>Słownie brutto: .......................................................................................................................</w:t>
      </w:r>
      <w:r>
        <w:rPr>
          <w:sz w:val="22"/>
          <w:szCs w:val="22"/>
        </w:rPr>
        <w:t>................</w:t>
      </w:r>
    </w:p>
    <w:p w14:paraId="1F2F52B7" w14:textId="77777777" w:rsidR="001B7CF4" w:rsidRPr="008A0111" w:rsidRDefault="001B7CF4" w:rsidP="001B7CF4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7584FFFB" w14:textId="77777777" w:rsidR="001B7CF4" w:rsidRDefault="001B7CF4" w:rsidP="001B7CF4">
      <w:pPr>
        <w:pStyle w:val="Tekstpodstawowy"/>
        <w:rPr>
          <w:sz w:val="22"/>
          <w:szCs w:val="22"/>
        </w:rPr>
      </w:pPr>
      <w:r w:rsidRPr="008A0111">
        <w:rPr>
          <w:sz w:val="22"/>
          <w:szCs w:val="22"/>
        </w:rPr>
        <w:t>Powyższa cena zawiera podatek VAT w wysokości .......... % tj. ……………………. PLN</w:t>
      </w:r>
    </w:p>
    <w:p w14:paraId="2FE79280" w14:textId="2CA634F5" w:rsidR="00DB57FF" w:rsidRPr="00DB57FF" w:rsidRDefault="00DB57FF" w:rsidP="00DB57FF">
      <w:pPr>
        <w:tabs>
          <w:tab w:val="right" w:pos="9000"/>
        </w:tabs>
        <w:rPr>
          <w:b/>
          <w:bCs/>
          <w:sz w:val="22"/>
          <w:szCs w:val="22"/>
        </w:rPr>
      </w:pPr>
      <w:r w:rsidRPr="00DB57FF">
        <w:rPr>
          <w:b/>
          <w:bCs/>
          <w:sz w:val="22"/>
          <w:szCs w:val="22"/>
          <w:highlight w:val="cyan"/>
        </w:rPr>
        <w:t>Zadanie częściowe nr 2</w:t>
      </w:r>
    </w:p>
    <w:p w14:paraId="61EC033D" w14:textId="77777777" w:rsidR="00DB57FF" w:rsidRPr="008A0111" w:rsidRDefault="00DB57FF" w:rsidP="00DB57FF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8A0111">
        <w:rPr>
          <w:b/>
          <w:sz w:val="22"/>
          <w:szCs w:val="22"/>
        </w:rPr>
        <w:t>Cena netto:   ......................................................................... PLN</w:t>
      </w:r>
    </w:p>
    <w:p w14:paraId="36452F56" w14:textId="77777777" w:rsidR="00DB57FF" w:rsidRPr="008A0111" w:rsidRDefault="00DB57FF" w:rsidP="00DB57FF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1735D541" w14:textId="77777777" w:rsidR="00DB57FF" w:rsidRPr="008A0111" w:rsidRDefault="00DB57FF" w:rsidP="00DB57FF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8A0111">
        <w:rPr>
          <w:b/>
          <w:sz w:val="22"/>
          <w:szCs w:val="22"/>
        </w:rPr>
        <w:t>Cena brutto: ......................................................................... PLN</w:t>
      </w:r>
    </w:p>
    <w:p w14:paraId="0742DE62" w14:textId="77777777" w:rsidR="00DB57FF" w:rsidRPr="008A0111" w:rsidRDefault="00DB57FF" w:rsidP="00DB57FF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2B59F8D2" w14:textId="77777777" w:rsidR="00DB57FF" w:rsidRPr="008A0111" w:rsidRDefault="00DB57FF" w:rsidP="00DB57FF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8A0111">
        <w:rPr>
          <w:sz w:val="22"/>
          <w:szCs w:val="22"/>
        </w:rPr>
        <w:t>Słownie brutto: .......................................................................................................................</w:t>
      </w:r>
      <w:r>
        <w:rPr>
          <w:sz w:val="22"/>
          <w:szCs w:val="22"/>
        </w:rPr>
        <w:t>................</w:t>
      </w:r>
    </w:p>
    <w:p w14:paraId="13F81919" w14:textId="7047AA56" w:rsidR="00DB57FF" w:rsidRDefault="00DB57FF" w:rsidP="001B7CF4">
      <w:pPr>
        <w:pStyle w:val="Tekstpodstawowy"/>
        <w:rPr>
          <w:sz w:val="22"/>
          <w:szCs w:val="22"/>
        </w:rPr>
      </w:pPr>
      <w:r w:rsidRPr="008A0111">
        <w:rPr>
          <w:sz w:val="22"/>
          <w:szCs w:val="22"/>
        </w:rPr>
        <w:t>Powyższa cena zawiera podatek VAT w wysokości .......... % tj. ……………………. PLN</w:t>
      </w:r>
    </w:p>
    <w:p w14:paraId="0A5D47A8" w14:textId="20C88104" w:rsidR="001B7CF4" w:rsidRDefault="001B7CF4" w:rsidP="001B7CF4">
      <w:pPr>
        <w:pStyle w:val="Tekstpodstawowy"/>
        <w:rPr>
          <w:sz w:val="22"/>
          <w:szCs w:val="22"/>
        </w:rPr>
      </w:pPr>
      <w:r w:rsidRPr="008A0111">
        <w:rPr>
          <w:sz w:val="22"/>
          <w:szCs w:val="22"/>
        </w:rPr>
        <w:lastRenderedPageBreak/>
        <w:t>Producent/model zaoferowanego:</w:t>
      </w:r>
    </w:p>
    <w:p w14:paraId="0B8D2CC0" w14:textId="4A6465BB" w:rsidR="00A92711" w:rsidRPr="00A92711" w:rsidRDefault="00A92711" w:rsidP="001B7CF4">
      <w:pPr>
        <w:pStyle w:val="Tekstpodstawowy"/>
        <w:rPr>
          <w:sz w:val="22"/>
          <w:szCs w:val="22"/>
          <w:u w:val="single"/>
        </w:rPr>
      </w:pPr>
      <w:r w:rsidRPr="00C850AB">
        <w:rPr>
          <w:sz w:val="22"/>
          <w:szCs w:val="22"/>
          <w:highlight w:val="cyan"/>
          <w:u w:val="single"/>
        </w:rPr>
        <w:t>Zadanie częściowe nr 1:</w:t>
      </w:r>
    </w:p>
    <w:p w14:paraId="6CC377F3" w14:textId="3CB31F20" w:rsidR="00C62BA2" w:rsidRDefault="00C62BA2" w:rsidP="001B7CF4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- kriostatu helowego: ………………………………………………………………………………….</w:t>
      </w:r>
    </w:p>
    <w:p w14:paraId="1B6F2C25" w14:textId="107B13AB" w:rsidR="00A92711" w:rsidRPr="00A92711" w:rsidRDefault="00A92711" w:rsidP="001B7CF4">
      <w:pPr>
        <w:pStyle w:val="Tekstpodstawowy"/>
        <w:rPr>
          <w:sz w:val="22"/>
          <w:szCs w:val="22"/>
          <w:u w:val="single"/>
        </w:rPr>
      </w:pPr>
      <w:r w:rsidRPr="00C850AB">
        <w:rPr>
          <w:sz w:val="22"/>
          <w:szCs w:val="22"/>
          <w:highlight w:val="cyan"/>
          <w:u w:val="single"/>
        </w:rPr>
        <w:t>Zadanie częściowe nr 2:</w:t>
      </w:r>
    </w:p>
    <w:p w14:paraId="0A782E7A" w14:textId="6336143D" w:rsidR="00C62BA2" w:rsidRDefault="00C62BA2" w:rsidP="001B7CF4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C62BA2">
        <w:rPr>
          <w:sz w:val="22"/>
          <w:szCs w:val="22"/>
        </w:rPr>
        <w:t>system</w:t>
      </w:r>
      <w:r>
        <w:rPr>
          <w:sz w:val="22"/>
          <w:szCs w:val="22"/>
        </w:rPr>
        <w:t>u</w:t>
      </w:r>
      <w:r w:rsidRPr="00C62BA2">
        <w:rPr>
          <w:sz w:val="22"/>
          <w:szCs w:val="22"/>
        </w:rPr>
        <w:t xml:space="preserve"> pomiarów czasów życia fluorescencji metodą TCSPC</w:t>
      </w:r>
      <w:r>
        <w:rPr>
          <w:sz w:val="22"/>
          <w:szCs w:val="22"/>
        </w:rPr>
        <w:t>: …………………………………</w:t>
      </w:r>
    </w:p>
    <w:p w14:paraId="10888DB6" w14:textId="29C53BDC" w:rsidR="00D51688" w:rsidRPr="00D51688" w:rsidRDefault="00D51688" w:rsidP="00D51688">
      <w:pPr>
        <w:pStyle w:val="Tekstpodstawowy"/>
        <w:rPr>
          <w:sz w:val="22"/>
          <w:szCs w:val="22"/>
          <w:u w:val="single"/>
        </w:rPr>
      </w:pPr>
      <w:r w:rsidRPr="00C850AB">
        <w:rPr>
          <w:sz w:val="22"/>
          <w:szCs w:val="22"/>
          <w:highlight w:val="cyan"/>
          <w:u w:val="single"/>
        </w:rPr>
        <w:t>Zadanie częściowe nr 1:</w:t>
      </w:r>
    </w:p>
    <w:p w14:paraId="13205100" w14:textId="10045048" w:rsidR="001B7CF4" w:rsidRDefault="001B7CF4" w:rsidP="001B7CF4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8A0111">
        <w:rPr>
          <w:b/>
          <w:sz w:val="22"/>
          <w:szCs w:val="22"/>
        </w:rPr>
        <w:t xml:space="preserve">Termin realizacji umowy: </w:t>
      </w:r>
      <w:r w:rsidRPr="008A0111">
        <w:rPr>
          <w:b/>
          <w:bCs/>
          <w:sz w:val="22"/>
          <w:szCs w:val="22"/>
        </w:rPr>
        <w:t xml:space="preserve">……… dni od daty podpisania umowy </w:t>
      </w:r>
      <w:r w:rsidRPr="008A0111">
        <w:rPr>
          <w:sz w:val="22"/>
          <w:szCs w:val="22"/>
          <w:highlight w:val="yellow"/>
        </w:rPr>
        <w:t>(</w:t>
      </w:r>
      <w:r w:rsidRPr="008A0111">
        <w:rPr>
          <w:i/>
          <w:sz w:val="22"/>
          <w:szCs w:val="22"/>
          <w:highlight w:val="yellow"/>
        </w:rPr>
        <w:t>kryterium oceny ofert)</w:t>
      </w:r>
    </w:p>
    <w:p w14:paraId="01CF2E2E" w14:textId="7410F53D" w:rsidR="00D51688" w:rsidRPr="00D51688" w:rsidRDefault="00D51688" w:rsidP="00D51688">
      <w:pPr>
        <w:pStyle w:val="Tekstpodstawowy"/>
        <w:rPr>
          <w:sz w:val="22"/>
          <w:szCs w:val="22"/>
          <w:u w:val="single"/>
        </w:rPr>
      </w:pPr>
      <w:r w:rsidRPr="00C850AB">
        <w:rPr>
          <w:sz w:val="22"/>
          <w:szCs w:val="22"/>
          <w:highlight w:val="cyan"/>
          <w:u w:val="single"/>
        </w:rPr>
        <w:t xml:space="preserve">Zadanie częściowe nr </w:t>
      </w:r>
      <w:r>
        <w:rPr>
          <w:sz w:val="22"/>
          <w:szCs w:val="22"/>
          <w:highlight w:val="cyan"/>
          <w:u w:val="single"/>
        </w:rPr>
        <w:t>2</w:t>
      </w:r>
      <w:r w:rsidRPr="00C850AB">
        <w:rPr>
          <w:sz w:val="22"/>
          <w:szCs w:val="22"/>
          <w:highlight w:val="cyan"/>
          <w:u w:val="single"/>
        </w:rPr>
        <w:t>:</w:t>
      </w:r>
    </w:p>
    <w:p w14:paraId="7D5D295D" w14:textId="499D144F" w:rsidR="00D51688" w:rsidRDefault="00D51688" w:rsidP="001B7CF4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8A0111">
        <w:rPr>
          <w:b/>
          <w:sz w:val="22"/>
          <w:szCs w:val="22"/>
        </w:rPr>
        <w:t xml:space="preserve">Termin realizacji umowy: </w:t>
      </w:r>
      <w:r w:rsidRPr="008A0111">
        <w:rPr>
          <w:b/>
          <w:bCs/>
          <w:sz w:val="22"/>
          <w:szCs w:val="22"/>
        </w:rPr>
        <w:t xml:space="preserve">……… dni od daty podpisania umowy </w:t>
      </w:r>
      <w:r w:rsidRPr="008A0111">
        <w:rPr>
          <w:sz w:val="22"/>
          <w:szCs w:val="22"/>
          <w:highlight w:val="yellow"/>
        </w:rPr>
        <w:t>(</w:t>
      </w:r>
      <w:r w:rsidRPr="008A0111">
        <w:rPr>
          <w:i/>
          <w:sz w:val="22"/>
          <w:szCs w:val="22"/>
          <w:highlight w:val="yellow"/>
        </w:rPr>
        <w:t>kryterium oceny ofert)</w:t>
      </w:r>
    </w:p>
    <w:p w14:paraId="74EBC4DC" w14:textId="3745AA98" w:rsidR="00D51688" w:rsidRPr="00D51688" w:rsidRDefault="00D51688" w:rsidP="00D51688">
      <w:pPr>
        <w:pStyle w:val="Tekstpodstawowy"/>
        <w:rPr>
          <w:sz w:val="22"/>
          <w:szCs w:val="22"/>
          <w:u w:val="single"/>
        </w:rPr>
      </w:pPr>
      <w:r w:rsidRPr="00C850AB">
        <w:rPr>
          <w:sz w:val="22"/>
          <w:szCs w:val="22"/>
          <w:highlight w:val="cyan"/>
          <w:u w:val="single"/>
        </w:rPr>
        <w:t>Zadanie częściowe nr 1:</w:t>
      </w:r>
    </w:p>
    <w:p w14:paraId="59D03933" w14:textId="77777777" w:rsidR="001B7CF4" w:rsidRDefault="001B7CF4" w:rsidP="001B7CF4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8A0111">
        <w:rPr>
          <w:b/>
          <w:sz w:val="22"/>
          <w:szCs w:val="22"/>
        </w:rPr>
        <w:t>Okres udzielonej gwarancji wynosi:</w:t>
      </w:r>
      <w:r w:rsidRPr="008A0111">
        <w:rPr>
          <w:sz w:val="22"/>
          <w:szCs w:val="22"/>
        </w:rPr>
        <w:t xml:space="preserve"> </w:t>
      </w:r>
      <w:r w:rsidRPr="008A0111">
        <w:rPr>
          <w:b/>
          <w:bCs/>
          <w:sz w:val="22"/>
          <w:szCs w:val="22"/>
        </w:rPr>
        <w:t>…………… miesięcy</w:t>
      </w:r>
      <w:r>
        <w:rPr>
          <w:sz w:val="22"/>
          <w:szCs w:val="22"/>
        </w:rPr>
        <w:t xml:space="preserve"> </w:t>
      </w:r>
      <w:r w:rsidRPr="004311C8">
        <w:rPr>
          <w:sz w:val="22"/>
          <w:szCs w:val="22"/>
          <w:highlight w:val="yellow"/>
        </w:rPr>
        <w:t>(</w:t>
      </w:r>
      <w:r w:rsidRPr="008A0111">
        <w:rPr>
          <w:i/>
          <w:sz w:val="22"/>
          <w:szCs w:val="22"/>
          <w:highlight w:val="yellow"/>
        </w:rPr>
        <w:t>kryterium oceny ofert)</w:t>
      </w:r>
    </w:p>
    <w:p w14:paraId="61FA45FE" w14:textId="17C55F10" w:rsidR="00D51688" w:rsidRPr="00D51688" w:rsidRDefault="00D51688" w:rsidP="00D51688">
      <w:pPr>
        <w:pStyle w:val="Tekstpodstawowy"/>
        <w:rPr>
          <w:sz w:val="22"/>
          <w:szCs w:val="22"/>
          <w:u w:val="single"/>
        </w:rPr>
      </w:pPr>
      <w:r w:rsidRPr="00C850AB">
        <w:rPr>
          <w:sz w:val="22"/>
          <w:szCs w:val="22"/>
          <w:highlight w:val="cyan"/>
          <w:u w:val="single"/>
        </w:rPr>
        <w:t xml:space="preserve">Zadanie częściowe nr </w:t>
      </w:r>
      <w:r>
        <w:rPr>
          <w:sz w:val="22"/>
          <w:szCs w:val="22"/>
          <w:highlight w:val="cyan"/>
          <w:u w:val="single"/>
        </w:rPr>
        <w:t>2</w:t>
      </w:r>
      <w:r w:rsidRPr="00C850AB">
        <w:rPr>
          <w:sz w:val="22"/>
          <w:szCs w:val="22"/>
          <w:highlight w:val="cyan"/>
          <w:u w:val="single"/>
        </w:rPr>
        <w:t>:</w:t>
      </w:r>
    </w:p>
    <w:p w14:paraId="595BFA4A" w14:textId="77777777" w:rsidR="00D51688" w:rsidRDefault="00D51688" w:rsidP="00D51688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8A0111">
        <w:rPr>
          <w:b/>
          <w:sz w:val="22"/>
          <w:szCs w:val="22"/>
        </w:rPr>
        <w:t>Okres udzielonej gwarancji wynosi:</w:t>
      </w:r>
      <w:r w:rsidRPr="008A0111">
        <w:rPr>
          <w:sz w:val="22"/>
          <w:szCs w:val="22"/>
        </w:rPr>
        <w:t xml:space="preserve"> </w:t>
      </w:r>
      <w:r w:rsidRPr="008A0111">
        <w:rPr>
          <w:b/>
          <w:bCs/>
          <w:sz w:val="22"/>
          <w:szCs w:val="22"/>
        </w:rPr>
        <w:t>…………… miesięcy</w:t>
      </w:r>
      <w:r>
        <w:rPr>
          <w:sz w:val="22"/>
          <w:szCs w:val="22"/>
        </w:rPr>
        <w:t xml:space="preserve"> </w:t>
      </w:r>
      <w:r w:rsidRPr="004311C8">
        <w:rPr>
          <w:sz w:val="22"/>
          <w:szCs w:val="22"/>
          <w:highlight w:val="yellow"/>
        </w:rPr>
        <w:t>(</w:t>
      </w:r>
      <w:r w:rsidRPr="008A0111">
        <w:rPr>
          <w:i/>
          <w:sz w:val="22"/>
          <w:szCs w:val="22"/>
          <w:highlight w:val="yellow"/>
        </w:rPr>
        <w:t>kryterium oceny ofert)</w:t>
      </w:r>
    </w:p>
    <w:p w14:paraId="13D178F4" w14:textId="77777777" w:rsidR="00D51688" w:rsidRPr="008A0111" w:rsidRDefault="00D51688" w:rsidP="001B7CF4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242F4F51" w14:textId="77777777" w:rsidR="001B7CF4" w:rsidRPr="008A0111" w:rsidRDefault="001B7CF4" w:rsidP="001B7CF4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8A0111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8A0111">
        <w:rPr>
          <w:b/>
          <w:sz w:val="22"/>
          <w:szCs w:val="22"/>
        </w:rPr>
        <w:t xml:space="preserve"> TAK/NIE</w:t>
      </w:r>
    </w:p>
    <w:p w14:paraId="46029E95" w14:textId="77777777" w:rsidR="001B7CF4" w:rsidRPr="005846E9" w:rsidRDefault="001B7CF4" w:rsidP="001B7CF4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8A0111">
        <w:rPr>
          <w:sz w:val="22"/>
          <w:szCs w:val="22"/>
        </w:rPr>
        <w:t xml:space="preserve">Termin płatności: </w:t>
      </w:r>
      <w:r w:rsidRPr="008A0111">
        <w:rPr>
          <w:b w:val="0"/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6D8A90E5" w14:textId="77777777" w:rsidR="001B7CF4" w:rsidRPr="008A0111" w:rsidRDefault="001B7CF4" w:rsidP="001B7CF4">
      <w:pPr>
        <w:rPr>
          <w:b/>
          <w:sz w:val="22"/>
          <w:szCs w:val="22"/>
          <w:u w:val="single"/>
        </w:rPr>
      </w:pPr>
      <w:r w:rsidRPr="005846E9">
        <w:rPr>
          <w:sz w:val="22"/>
          <w:szCs w:val="22"/>
        </w:rPr>
        <w:br w:type="page"/>
      </w:r>
      <w:r w:rsidRPr="008A0111">
        <w:rPr>
          <w:b/>
          <w:sz w:val="22"/>
          <w:szCs w:val="22"/>
          <w:u w:val="single"/>
        </w:rPr>
        <w:lastRenderedPageBreak/>
        <w:t>Jednocześnie oświadczamy, że:</w:t>
      </w:r>
    </w:p>
    <w:p w14:paraId="77E58811" w14:textId="77777777" w:rsidR="001B7CF4" w:rsidRPr="008A0111" w:rsidRDefault="001B7CF4" w:rsidP="001B7CF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8A0111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3BA1DD27" w14:textId="77777777" w:rsidR="001B7CF4" w:rsidRPr="008A0111" w:rsidRDefault="001B7CF4" w:rsidP="001B7CF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8A0111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8A0111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8A0111">
        <w:rPr>
          <w:color w:val="000000"/>
          <w:sz w:val="22"/>
          <w:szCs w:val="22"/>
        </w:rPr>
        <w:t xml:space="preserve"> i nie wnosimy do nich żadnych zastrzeżeń.</w:t>
      </w:r>
    </w:p>
    <w:p w14:paraId="4BADE713" w14:textId="77777777" w:rsidR="001B7CF4" w:rsidRPr="008A0111" w:rsidRDefault="001B7CF4" w:rsidP="001B7CF4">
      <w:pPr>
        <w:numPr>
          <w:ilvl w:val="0"/>
          <w:numId w:val="1"/>
        </w:numPr>
        <w:jc w:val="both"/>
        <w:rPr>
          <w:sz w:val="22"/>
          <w:szCs w:val="22"/>
        </w:rPr>
      </w:pPr>
      <w:r w:rsidRPr="008A011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986AFCC" w14:textId="77777777" w:rsidR="001B7CF4" w:rsidRPr="008A0111" w:rsidRDefault="001B7CF4" w:rsidP="001B7CF4">
      <w:pPr>
        <w:ind w:left="360"/>
        <w:jc w:val="both"/>
        <w:rPr>
          <w:i/>
          <w:sz w:val="22"/>
          <w:szCs w:val="22"/>
        </w:rPr>
      </w:pPr>
      <w:r w:rsidRPr="008A011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131486" w14:textId="77777777" w:rsidR="001B7CF4" w:rsidRPr="008A0111" w:rsidRDefault="001B7CF4" w:rsidP="001B7CF4">
      <w:pPr>
        <w:ind w:left="360"/>
        <w:jc w:val="both"/>
        <w:rPr>
          <w:i/>
          <w:sz w:val="22"/>
          <w:szCs w:val="22"/>
        </w:rPr>
      </w:pPr>
      <w:r w:rsidRPr="008A011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A075CB4" w14:textId="77777777" w:rsidR="001B7CF4" w:rsidRPr="008A0111" w:rsidRDefault="001B7CF4" w:rsidP="001B7CF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8A011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B7CF4" w:rsidRPr="008A0111" w14:paraId="10AC3933" w14:textId="77777777" w:rsidTr="00A3217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7C4155" w14:textId="77777777" w:rsidR="001B7CF4" w:rsidRPr="008A0111" w:rsidRDefault="001B7CF4" w:rsidP="00A3217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A0111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E3087D" w14:textId="77777777" w:rsidR="001B7CF4" w:rsidRPr="008A0111" w:rsidRDefault="001B7CF4" w:rsidP="00A3217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A0111">
              <w:rPr>
                <w:sz w:val="22"/>
                <w:szCs w:val="22"/>
              </w:rPr>
              <w:t xml:space="preserve">Opis części zamówienia, którą wykonawca </w:t>
            </w:r>
          </w:p>
          <w:p w14:paraId="64C95622" w14:textId="77777777" w:rsidR="001B7CF4" w:rsidRPr="008A0111" w:rsidRDefault="001B7CF4" w:rsidP="00A3217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A0111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FA556F" w14:textId="77777777" w:rsidR="001B7CF4" w:rsidRPr="008A0111" w:rsidRDefault="001B7CF4" w:rsidP="00A3217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A0111">
              <w:rPr>
                <w:sz w:val="22"/>
                <w:szCs w:val="22"/>
              </w:rPr>
              <w:t>Nazwa podwykonawcy</w:t>
            </w:r>
            <w:r w:rsidRPr="008A0111">
              <w:rPr>
                <w:sz w:val="22"/>
                <w:szCs w:val="22"/>
              </w:rPr>
              <w:br/>
              <w:t>(o ile jest znana)</w:t>
            </w:r>
          </w:p>
        </w:tc>
      </w:tr>
      <w:tr w:rsidR="001B7CF4" w:rsidRPr="008A0111" w14:paraId="533472DE" w14:textId="77777777" w:rsidTr="00A3217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1B2402" w14:textId="77777777" w:rsidR="001B7CF4" w:rsidRPr="008A0111" w:rsidRDefault="001B7CF4" w:rsidP="00A3217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412955" w14:textId="77777777" w:rsidR="001B7CF4" w:rsidRPr="008A0111" w:rsidRDefault="001B7CF4" w:rsidP="00A3217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DB7C17" w14:textId="77777777" w:rsidR="001B7CF4" w:rsidRPr="008A0111" w:rsidRDefault="001B7CF4" w:rsidP="00A3217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1B7CF4" w:rsidRPr="008A0111" w14:paraId="2477ECE2" w14:textId="77777777" w:rsidTr="00A3217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799CC" w14:textId="77777777" w:rsidR="001B7CF4" w:rsidRPr="008A0111" w:rsidRDefault="001B7CF4" w:rsidP="00A3217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43F735" w14:textId="77777777" w:rsidR="001B7CF4" w:rsidRPr="008A0111" w:rsidRDefault="001B7CF4" w:rsidP="00A3217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6F8CC2" w14:textId="77777777" w:rsidR="001B7CF4" w:rsidRPr="008A0111" w:rsidRDefault="001B7CF4" w:rsidP="00A3217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7C75E10" w14:textId="77777777" w:rsidR="001B7CF4" w:rsidRPr="008A0111" w:rsidRDefault="001B7CF4" w:rsidP="001B7CF4">
      <w:pPr>
        <w:numPr>
          <w:ilvl w:val="0"/>
          <w:numId w:val="1"/>
        </w:numPr>
        <w:jc w:val="both"/>
        <w:rPr>
          <w:sz w:val="22"/>
          <w:szCs w:val="22"/>
        </w:rPr>
      </w:pPr>
      <w:r w:rsidRPr="008A0111">
        <w:rPr>
          <w:sz w:val="22"/>
          <w:szCs w:val="22"/>
        </w:rPr>
        <w:t>Upoważnionymi do reprezentowania naszej firmy są następujące osoby:</w:t>
      </w:r>
    </w:p>
    <w:p w14:paraId="26705BFD" w14:textId="77777777" w:rsidR="001B7CF4" w:rsidRPr="008A0111" w:rsidRDefault="001B7CF4" w:rsidP="001B7CF4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8A011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8A0111">
        <w:rPr>
          <w:rFonts w:ascii="Times New Roman" w:hAnsi="Times New Roman" w:cs="Times New Roman"/>
          <w:sz w:val="22"/>
          <w:szCs w:val="22"/>
        </w:rPr>
        <w:tab/>
      </w:r>
      <w:r w:rsidRPr="008A0111">
        <w:rPr>
          <w:rFonts w:ascii="Times New Roman" w:hAnsi="Times New Roman" w:cs="Times New Roman"/>
          <w:sz w:val="22"/>
          <w:szCs w:val="22"/>
        </w:rPr>
        <w:tab/>
      </w:r>
      <w:r w:rsidRPr="008A0111">
        <w:rPr>
          <w:rFonts w:ascii="Times New Roman" w:hAnsi="Times New Roman" w:cs="Times New Roman"/>
          <w:sz w:val="22"/>
          <w:szCs w:val="22"/>
        </w:rPr>
        <w:tab/>
      </w:r>
      <w:r w:rsidRPr="008A0111">
        <w:rPr>
          <w:rFonts w:ascii="Times New Roman" w:hAnsi="Times New Roman" w:cs="Times New Roman"/>
          <w:sz w:val="22"/>
          <w:szCs w:val="22"/>
        </w:rPr>
        <w:tab/>
      </w:r>
      <w:r w:rsidRPr="008A0111">
        <w:rPr>
          <w:rFonts w:ascii="Times New Roman" w:hAnsi="Times New Roman" w:cs="Times New Roman"/>
          <w:sz w:val="22"/>
          <w:szCs w:val="22"/>
        </w:rPr>
        <w:tab/>
      </w:r>
      <w:r w:rsidRPr="008A0111">
        <w:rPr>
          <w:rFonts w:ascii="Times New Roman" w:hAnsi="Times New Roman" w:cs="Times New Roman"/>
          <w:sz w:val="22"/>
          <w:szCs w:val="22"/>
        </w:rPr>
        <w:tab/>
      </w:r>
      <w:r w:rsidRPr="008A0111">
        <w:rPr>
          <w:rFonts w:ascii="Times New Roman" w:hAnsi="Times New Roman" w:cs="Times New Roman"/>
          <w:sz w:val="22"/>
          <w:szCs w:val="22"/>
        </w:rPr>
        <w:tab/>
      </w:r>
    </w:p>
    <w:p w14:paraId="3F85BA06" w14:textId="77777777" w:rsidR="001B7CF4" w:rsidRPr="008A0111" w:rsidRDefault="001B7CF4" w:rsidP="001B7CF4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083E4C1A" w14:textId="77777777" w:rsidR="001B7CF4" w:rsidRPr="008A0111" w:rsidRDefault="001B7CF4" w:rsidP="001B7CF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8A011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8A0111">
        <w:rPr>
          <w:sz w:val="22"/>
          <w:szCs w:val="22"/>
        </w:rPr>
        <w:tab/>
      </w:r>
      <w:r w:rsidRPr="008A0111">
        <w:rPr>
          <w:sz w:val="22"/>
          <w:szCs w:val="22"/>
        </w:rPr>
        <w:tab/>
      </w:r>
    </w:p>
    <w:p w14:paraId="58FA45B4" w14:textId="77777777" w:rsidR="001B7CF4" w:rsidRPr="008A0111" w:rsidRDefault="001B7CF4" w:rsidP="001B7CF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1450F671" w14:textId="77777777" w:rsidR="001B7CF4" w:rsidRPr="008A0111" w:rsidRDefault="001B7CF4" w:rsidP="001B7CF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8A011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8A0111">
        <w:rPr>
          <w:sz w:val="22"/>
          <w:szCs w:val="22"/>
        </w:rPr>
        <w:tab/>
      </w:r>
      <w:r w:rsidRPr="008A0111">
        <w:rPr>
          <w:sz w:val="22"/>
          <w:szCs w:val="22"/>
        </w:rPr>
        <w:tab/>
        <w:t xml:space="preserve"> </w:t>
      </w:r>
    </w:p>
    <w:p w14:paraId="010AFDAF" w14:textId="77777777" w:rsidR="001B7CF4" w:rsidRPr="008A0111" w:rsidRDefault="001B7CF4" w:rsidP="001B7CF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1DB2D1A2" w14:textId="77777777" w:rsidR="001B7CF4" w:rsidRPr="008A0111" w:rsidRDefault="001B7CF4" w:rsidP="001B7CF4">
      <w:pPr>
        <w:numPr>
          <w:ilvl w:val="0"/>
          <w:numId w:val="1"/>
        </w:numPr>
        <w:jc w:val="both"/>
        <w:rPr>
          <w:sz w:val="22"/>
          <w:szCs w:val="22"/>
        </w:rPr>
      </w:pPr>
      <w:r w:rsidRPr="008A0111">
        <w:rPr>
          <w:sz w:val="22"/>
          <w:szCs w:val="22"/>
        </w:rPr>
        <w:t>upoważnienie dla powyżej wskazanych osób wynika z następującego (</w:t>
      </w:r>
      <w:proofErr w:type="spellStart"/>
      <w:r w:rsidRPr="008A0111">
        <w:rPr>
          <w:sz w:val="22"/>
          <w:szCs w:val="22"/>
        </w:rPr>
        <w:t>ych</w:t>
      </w:r>
      <w:proofErr w:type="spellEnd"/>
      <w:r w:rsidRPr="008A0111">
        <w:rPr>
          <w:sz w:val="22"/>
          <w:szCs w:val="22"/>
        </w:rPr>
        <w:t>) dokumentu(ów)</w:t>
      </w:r>
    </w:p>
    <w:p w14:paraId="7020EA06" w14:textId="77777777" w:rsidR="001B7CF4" w:rsidRPr="008A0111" w:rsidRDefault="001B7CF4" w:rsidP="001B7CF4">
      <w:pPr>
        <w:jc w:val="both"/>
        <w:rPr>
          <w:sz w:val="22"/>
          <w:szCs w:val="22"/>
        </w:rPr>
      </w:pPr>
      <w:r w:rsidRPr="008A0111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9BEDA09" w14:textId="77777777" w:rsidR="001B7CF4" w:rsidRPr="008A0111" w:rsidRDefault="001B7CF4" w:rsidP="001B7CF4">
      <w:pPr>
        <w:numPr>
          <w:ilvl w:val="0"/>
          <w:numId w:val="1"/>
        </w:numPr>
        <w:jc w:val="both"/>
        <w:rPr>
          <w:sz w:val="22"/>
          <w:szCs w:val="22"/>
        </w:rPr>
      </w:pPr>
      <w:r w:rsidRPr="008A0111">
        <w:rPr>
          <w:sz w:val="22"/>
          <w:szCs w:val="22"/>
        </w:rPr>
        <w:t>załącznikami do niniejszej oferty są:</w:t>
      </w:r>
    </w:p>
    <w:p w14:paraId="69BF5213" w14:textId="77777777" w:rsidR="001B7CF4" w:rsidRPr="008A0111" w:rsidRDefault="001B7CF4" w:rsidP="001B7CF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A0111">
        <w:rPr>
          <w:sz w:val="22"/>
          <w:szCs w:val="22"/>
        </w:rPr>
        <w:t>………………………………………………………………………………………….</w:t>
      </w:r>
    </w:p>
    <w:p w14:paraId="6BBC95B1" w14:textId="77777777" w:rsidR="001B7CF4" w:rsidRPr="008A0111" w:rsidRDefault="001B7CF4" w:rsidP="001B7CF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A0111">
        <w:rPr>
          <w:sz w:val="22"/>
          <w:szCs w:val="22"/>
        </w:rPr>
        <w:t>……………………………………………..……………………………………………</w:t>
      </w:r>
    </w:p>
    <w:p w14:paraId="3CC78BA1" w14:textId="77777777" w:rsidR="001B7CF4" w:rsidRPr="008A0111" w:rsidRDefault="001B7CF4" w:rsidP="001B7CF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A0111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E4481B8" w14:textId="77777777" w:rsidR="001B7CF4" w:rsidRPr="008A0111" w:rsidRDefault="001B7CF4" w:rsidP="001B7CF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A0111">
        <w:rPr>
          <w:sz w:val="22"/>
          <w:szCs w:val="22"/>
        </w:rPr>
        <w:t>………………………………………………………………………………………….</w:t>
      </w:r>
    </w:p>
    <w:p w14:paraId="35314EB4" w14:textId="77777777" w:rsidR="001B7CF4" w:rsidRPr="008A0111" w:rsidRDefault="001B7CF4" w:rsidP="001B7CF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A0111">
        <w:rPr>
          <w:sz w:val="22"/>
          <w:szCs w:val="22"/>
        </w:rPr>
        <w:t>……………………………………………..……………………………………………</w:t>
      </w:r>
    </w:p>
    <w:p w14:paraId="3FA52795" w14:textId="77777777" w:rsidR="001B7CF4" w:rsidRPr="008A0111" w:rsidRDefault="001B7CF4" w:rsidP="001B7CF4">
      <w:pPr>
        <w:jc w:val="both"/>
        <w:rPr>
          <w:sz w:val="22"/>
          <w:szCs w:val="22"/>
        </w:rPr>
      </w:pPr>
    </w:p>
    <w:p w14:paraId="3DEC50F3" w14:textId="77777777" w:rsidR="001B7CF4" w:rsidRPr="008A0111" w:rsidRDefault="001B7CF4" w:rsidP="001B7CF4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8A0111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8A0111">
        <w:rPr>
          <w:color w:val="FF0000"/>
          <w:sz w:val="22"/>
          <w:szCs w:val="22"/>
          <w:lang w:eastAsia="zh-CN"/>
        </w:rPr>
        <w:t>.</w:t>
      </w:r>
    </w:p>
    <w:p w14:paraId="2DEA619B" w14:textId="77777777" w:rsidR="001B7CF4" w:rsidRPr="008A0111" w:rsidRDefault="001B7CF4" w:rsidP="001B7CF4">
      <w:pPr>
        <w:rPr>
          <w:b/>
          <w:sz w:val="22"/>
          <w:szCs w:val="22"/>
          <w:u w:val="single"/>
        </w:rPr>
      </w:pPr>
    </w:p>
    <w:p w14:paraId="13AF3D4B" w14:textId="77777777" w:rsidR="001B7CF4" w:rsidRPr="008A0111" w:rsidRDefault="001B7CF4" w:rsidP="001B7CF4">
      <w:pPr>
        <w:rPr>
          <w:b/>
          <w:sz w:val="22"/>
          <w:szCs w:val="22"/>
          <w:u w:val="single"/>
        </w:rPr>
      </w:pPr>
    </w:p>
    <w:p w14:paraId="189D2F1C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738F7C" w14:textId="77777777" w:rsidR="00493988" w:rsidRDefault="00493988">
      <w:r>
        <w:separator/>
      </w:r>
    </w:p>
  </w:endnote>
  <w:endnote w:type="continuationSeparator" w:id="0">
    <w:p w14:paraId="2B4DD4E4" w14:textId="77777777" w:rsidR="00493988" w:rsidRDefault="00493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5F518" w14:textId="77777777" w:rsidR="0032686F" w:rsidRDefault="0032686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A709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3F24EE" w14:textId="77777777" w:rsidR="0032686F" w:rsidRDefault="003268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7491A8" w14:textId="77777777" w:rsidR="00493988" w:rsidRDefault="00493988">
      <w:r>
        <w:separator/>
      </w:r>
    </w:p>
  </w:footnote>
  <w:footnote w:type="continuationSeparator" w:id="0">
    <w:p w14:paraId="3C2F78C7" w14:textId="77777777" w:rsidR="00493988" w:rsidRDefault="004939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97B81D" w14:textId="77777777" w:rsidR="0032686F" w:rsidRDefault="003268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651193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504E22" w14:textId="77777777" w:rsidR="0032686F" w:rsidRDefault="003268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6013883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298812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70426110">
    <w:abstractNumId w:val="0"/>
  </w:num>
  <w:num w:numId="4" w16cid:durableId="6159167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3988"/>
    <w:rsid w:val="00012286"/>
    <w:rsid w:val="000704FC"/>
    <w:rsid w:val="00071CCC"/>
    <w:rsid w:val="000A50A2"/>
    <w:rsid w:val="000B731D"/>
    <w:rsid w:val="000D6134"/>
    <w:rsid w:val="000E09C7"/>
    <w:rsid w:val="000F6589"/>
    <w:rsid w:val="00106636"/>
    <w:rsid w:val="00116EC6"/>
    <w:rsid w:val="001801DD"/>
    <w:rsid w:val="001B7CF4"/>
    <w:rsid w:val="001D4612"/>
    <w:rsid w:val="00207E98"/>
    <w:rsid w:val="002723B0"/>
    <w:rsid w:val="00315A4A"/>
    <w:rsid w:val="0032686F"/>
    <w:rsid w:val="00493988"/>
    <w:rsid w:val="004B7300"/>
    <w:rsid w:val="004C6753"/>
    <w:rsid w:val="00595C87"/>
    <w:rsid w:val="005B35B6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92711"/>
    <w:rsid w:val="00B774DC"/>
    <w:rsid w:val="00C62BA2"/>
    <w:rsid w:val="00C850AB"/>
    <w:rsid w:val="00C969A6"/>
    <w:rsid w:val="00CA7D36"/>
    <w:rsid w:val="00D24208"/>
    <w:rsid w:val="00D51688"/>
    <w:rsid w:val="00D60C38"/>
    <w:rsid w:val="00D66893"/>
    <w:rsid w:val="00D90ACB"/>
    <w:rsid w:val="00DB57FF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AE6CFF"/>
  <w15:chartTrackingRefBased/>
  <w15:docId w15:val="{9DC44425-22D7-431B-A4C9-5F56824B6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597</Words>
  <Characters>5259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2023-07-20T08:14:00Z</dcterms:created>
  <dcterms:modified xsi:type="dcterms:W3CDTF">2023-07-20T08:29:00Z</dcterms:modified>
</cp:coreProperties>
</file>