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9AF16" w14:textId="1D78923C" w:rsidR="004F1735" w:rsidRDefault="00104E42" w:rsidP="00104E42">
      <w:pPr>
        <w:spacing w:after="0" w:line="360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</w:t>
      </w:r>
      <w:r w:rsidR="004F1735">
        <w:rPr>
          <w:rFonts w:ascii="Arial" w:hAnsi="Arial" w:cs="Arial"/>
          <w:b/>
          <w:sz w:val="20"/>
          <w:szCs w:val="20"/>
        </w:rPr>
        <w:t xml:space="preserve">ałącznik nr 2A do SWZ  </w:t>
      </w:r>
    </w:p>
    <w:p w14:paraId="640EB23C" w14:textId="45E7FEEA" w:rsidR="004F1735" w:rsidRPr="00F851DE" w:rsidRDefault="00104E42" w:rsidP="00104E42">
      <w:pPr>
        <w:spacing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="004F1735" w:rsidRPr="00F851DE">
        <w:rPr>
          <w:rFonts w:ascii="Arial" w:hAnsi="Arial" w:cs="Arial"/>
          <w:b/>
          <w:sz w:val="20"/>
          <w:szCs w:val="20"/>
        </w:rPr>
        <w:t>Zamawiający:</w:t>
      </w:r>
    </w:p>
    <w:p w14:paraId="22D8A06F" w14:textId="77777777" w:rsidR="004F1735" w:rsidRDefault="004F1735" w:rsidP="00104E42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6B8F86BB" w14:textId="77777777" w:rsidR="004F1735" w:rsidRDefault="004F1735" w:rsidP="00104E42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7C30ADEA" w14:textId="77777777" w:rsidR="004F1735" w:rsidRPr="00CB4F56" w:rsidRDefault="004F1735" w:rsidP="00104E42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728CDF1E" w14:textId="77777777" w:rsidR="004F1735" w:rsidRPr="00F851DE" w:rsidRDefault="004F1735" w:rsidP="00104E42">
      <w:pPr>
        <w:spacing w:after="0" w:line="240" w:lineRule="auto"/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14:paraId="21587E82" w14:textId="77777777" w:rsidR="004F1735" w:rsidRPr="00F851DE" w:rsidRDefault="004F1735" w:rsidP="00104E42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5AF9F766" w14:textId="77777777" w:rsidR="004F1735" w:rsidRPr="00F851DE" w:rsidRDefault="004F1735" w:rsidP="00104E42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294EA68" w14:textId="77777777" w:rsidR="004F1735" w:rsidRPr="00F851DE" w:rsidRDefault="004F1735" w:rsidP="00104E4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65F17644" w14:textId="77777777" w:rsidR="004F1735" w:rsidRPr="00F851DE" w:rsidRDefault="004F1735" w:rsidP="00104E42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B52EA69" w14:textId="77777777" w:rsidR="004F1735" w:rsidRPr="00F851DE" w:rsidRDefault="004F1735" w:rsidP="00104E42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36F7CAF0" w14:textId="77777777" w:rsidR="004F1735" w:rsidRPr="00F851DE" w:rsidRDefault="004F1735" w:rsidP="00104E4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5B31185A" w14:textId="77777777" w:rsidR="004F1735" w:rsidRPr="00F851DE" w:rsidRDefault="004F1735" w:rsidP="004F1735">
      <w:pPr>
        <w:rPr>
          <w:rFonts w:ascii="Arial" w:hAnsi="Arial" w:cs="Arial"/>
        </w:rPr>
      </w:pPr>
    </w:p>
    <w:p w14:paraId="05801342" w14:textId="77777777" w:rsidR="004F1735" w:rsidRPr="00F851DE" w:rsidRDefault="004F1735" w:rsidP="004F1735">
      <w:pPr>
        <w:spacing w:after="0"/>
        <w:rPr>
          <w:rFonts w:ascii="Arial" w:hAnsi="Arial" w:cs="Arial"/>
          <w:b/>
          <w:sz w:val="20"/>
          <w:szCs w:val="20"/>
        </w:rPr>
      </w:pPr>
    </w:p>
    <w:p w14:paraId="1D6F874C" w14:textId="77777777" w:rsidR="004F1735" w:rsidRPr="00F851DE" w:rsidRDefault="004F1735" w:rsidP="004F173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5AA62A8D" w14:textId="77777777" w:rsidR="004F1735" w:rsidRPr="00F851DE" w:rsidRDefault="004F1735" w:rsidP="004F173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3BB490D" w14:textId="77777777" w:rsidR="004F1735" w:rsidRPr="00F851DE" w:rsidRDefault="004F1735" w:rsidP="004F173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2EE4BCB" w14:textId="214F2895" w:rsidR="004F1735" w:rsidRPr="00F851DE" w:rsidRDefault="004F1735" w:rsidP="004F173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851DE">
        <w:rPr>
          <w:rFonts w:ascii="Arial" w:hAnsi="Arial" w:cs="Arial"/>
          <w:sz w:val="21"/>
          <w:szCs w:val="21"/>
        </w:rPr>
        <w:br/>
        <w:t xml:space="preserve">pn. </w:t>
      </w:r>
      <w:r w:rsidR="00104E42" w:rsidRPr="00DB4EB0">
        <w:rPr>
          <w:b/>
        </w:rPr>
        <w:t xml:space="preserve">Dostawa </w:t>
      </w:r>
      <w:r w:rsidR="00104E42">
        <w:rPr>
          <w:b/>
        </w:rPr>
        <w:t>urządzeń drukujących wraz z materiałami eksploatacyjnymi na potrzeby Jednostek AGH</w:t>
      </w:r>
      <w:r>
        <w:rPr>
          <w:rFonts w:ascii="Arial" w:hAnsi="Arial" w:cs="Arial"/>
          <w:sz w:val="21"/>
          <w:szCs w:val="21"/>
        </w:rPr>
        <w:t xml:space="preserve">, znak sprawy: </w:t>
      </w:r>
      <w:r w:rsidRPr="00A72942">
        <w:rPr>
          <w:rFonts w:ascii="Arial" w:hAnsi="Arial" w:cs="Arial"/>
          <w:b/>
          <w:bCs/>
          <w:sz w:val="21"/>
          <w:szCs w:val="21"/>
        </w:rPr>
        <w:t>KC-zp.272-</w:t>
      </w:r>
      <w:r>
        <w:rPr>
          <w:rFonts w:ascii="Arial" w:hAnsi="Arial" w:cs="Arial"/>
          <w:b/>
          <w:bCs/>
          <w:sz w:val="21"/>
          <w:szCs w:val="21"/>
        </w:rPr>
        <w:t>3</w:t>
      </w:r>
      <w:r w:rsidR="00104E42">
        <w:rPr>
          <w:rFonts w:ascii="Arial" w:hAnsi="Arial" w:cs="Arial"/>
          <w:b/>
          <w:bCs/>
          <w:sz w:val="21"/>
          <w:szCs w:val="21"/>
        </w:rPr>
        <w:t>99</w:t>
      </w:r>
      <w:r w:rsidRPr="00A72942">
        <w:rPr>
          <w:rFonts w:ascii="Arial" w:hAnsi="Arial" w:cs="Arial"/>
          <w:b/>
          <w:bCs/>
          <w:sz w:val="21"/>
          <w:szCs w:val="21"/>
        </w:rPr>
        <w:t>/2</w:t>
      </w:r>
      <w:r>
        <w:rPr>
          <w:rFonts w:ascii="Arial" w:hAnsi="Arial" w:cs="Arial"/>
          <w:b/>
          <w:bCs/>
          <w:sz w:val="21"/>
          <w:szCs w:val="21"/>
        </w:rPr>
        <w:t>3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(nazwa postępowania)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prowadzonego przez ………………….……….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(oznaczenie zamawiającego),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14:paraId="7ADE7CF0" w14:textId="77777777" w:rsidR="004F1735" w:rsidRPr="00F851DE" w:rsidRDefault="004F1735" w:rsidP="004F173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46C0D5B" w14:textId="77777777" w:rsidR="004F1735" w:rsidRPr="00F851DE" w:rsidRDefault="004F1735" w:rsidP="004F1735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F851DE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004933CE" w14:textId="77777777" w:rsidR="004F1735" w:rsidRPr="00F851DE" w:rsidRDefault="004F1735" w:rsidP="004F173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13550DDA" w14:textId="77777777" w:rsidR="004F1735" w:rsidRPr="00F851DE" w:rsidRDefault="004F1735" w:rsidP="004F173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41011786" w14:textId="77777777" w:rsidR="004F1735" w:rsidRPr="00F851DE" w:rsidRDefault="004F1735" w:rsidP="004F173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61F041C8" w14:textId="77777777" w:rsidR="004F1735" w:rsidRPr="00F851DE" w:rsidRDefault="004F1735" w:rsidP="004F173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59187A5C" w14:textId="77777777" w:rsidR="004F1735" w:rsidRPr="00F851DE" w:rsidRDefault="004F1735" w:rsidP="004F173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1B1AFA0F" w14:textId="77777777" w:rsidR="004F1735" w:rsidRPr="00F851DE" w:rsidRDefault="004F1735" w:rsidP="004F173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74F7D4BB" w14:textId="77777777" w:rsidR="004F1735" w:rsidRPr="00F851DE" w:rsidRDefault="004F1735" w:rsidP="004F173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2A90E7B" w14:textId="77777777" w:rsidR="004F1735" w:rsidRPr="00F851DE" w:rsidRDefault="004F1735" w:rsidP="004F173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A9D6AF7" w14:textId="77777777" w:rsidR="004F1735" w:rsidRPr="00F851DE" w:rsidRDefault="004F1735" w:rsidP="004F173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541D36E2" w14:textId="77777777" w:rsidR="004F1735" w:rsidRPr="00F851DE" w:rsidRDefault="004F1735" w:rsidP="004F173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FCF5BEE" w14:textId="77777777" w:rsidR="004F1735" w:rsidRPr="00F851DE" w:rsidRDefault="004F1735" w:rsidP="004F17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06C5E0" w14:textId="77777777" w:rsidR="004F1735" w:rsidRPr="00F851DE" w:rsidRDefault="004F1735" w:rsidP="004F173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BE20B81" w14:textId="77777777" w:rsidR="004F1735" w:rsidRPr="00F851DE" w:rsidRDefault="004F1735" w:rsidP="004F1735">
      <w:pPr>
        <w:spacing w:after="0" w:line="360" w:lineRule="auto"/>
        <w:jc w:val="both"/>
        <w:rPr>
          <w:rFonts w:ascii="Arial" w:hAnsi="Arial" w:cs="Arial"/>
          <w:b/>
        </w:rPr>
      </w:pPr>
    </w:p>
    <w:p w14:paraId="79E00144" w14:textId="77777777" w:rsidR="004F1735" w:rsidRPr="00F851DE" w:rsidRDefault="004F1735" w:rsidP="004F173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19D90C1" w14:textId="77777777" w:rsidR="004F1735" w:rsidRPr="00F851DE" w:rsidRDefault="004F1735" w:rsidP="004F173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4C70A1D" w14:textId="77777777" w:rsidR="004F1735" w:rsidRPr="00F851DE" w:rsidRDefault="004F1735" w:rsidP="004F173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52DBD7BF" w14:textId="77777777" w:rsidR="004F1735" w:rsidRPr="00F851DE" w:rsidRDefault="004F1735" w:rsidP="004F173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6F092BA" w14:textId="77777777" w:rsidR="004F1735" w:rsidRPr="00F851DE" w:rsidRDefault="004F1735" w:rsidP="004F173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6639C954" w14:textId="77777777" w:rsidR="004F1735" w:rsidRPr="00F851DE" w:rsidRDefault="004F1735" w:rsidP="004F173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0BDF64" w14:textId="3A49DC5E" w:rsidR="00106AC7" w:rsidRPr="004F1735" w:rsidRDefault="004F1735" w:rsidP="00104E42">
      <w:pPr>
        <w:spacing w:line="360" w:lineRule="auto"/>
        <w:jc w:val="both"/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106AC7" w:rsidRPr="004F173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00040" w14:textId="77777777" w:rsidR="00836F43" w:rsidRDefault="00836F43">
      <w:r>
        <w:separator/>
      </w:r>
    </w:p>
  </w:endnote>
  <w:endnote w:type="continuationSeparator" w:id="0">
    <w:p w14:paraId="1F239DB4" w14:textId="77777777" w:rsidR="00836F43" w:rsidRDefault="0083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D5AD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4253B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6FA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778CFA8" w14:textId="77777777" w:rsidR="00336EEB" w:rsidRDefault="00104E42" w:rsidP="00336EEB">
    <w:pPr>
      <w:pStyle w:val="Stopka"/>
      <w:tabs>
        <w:tab w:val="clear" w:pos="4536"/>
      </w:tabs>
      <w:jc w:val="center"/>
    </w:pPr>
    <w:r>
      <w:rPr>
        <w:noProof/>
      </w:rPr>
      <w:pict w14:anchorId="0B064071">
        <v:line id="_x0000_s1025" style="position:absolute;left:0;text-align:left;z-index:251657728" from="-3.85pt,8.7pt" to="455.15pt,8.7pt"/>
      </w:pict>
    </w:r>
  </w:p>
  <w:p w14:paraId="00C3467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46909" w14:textId="77777777" w:rsidR="00646A68" w:rsidRDefault="00646A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A1BD2" w14:textId="77777777" w:rsidR="00836F43" w:rsidRDefault="00836F43">
      <w:r>
        <w:separator/>
      </w:r>
    </w:p>
  </w:footnote>
  <w:footnote w:type="continuationSeparator" w:id="0">
    <w:p w14:paraId="181087B4" w14:textId="77777777" w:rsidR="00836F43" w:rsidRDefault="00836F43">
      <w:r>
        <w:continuationSeparator/>
      </w:r>
    </w:p>
  </w:footnote>
  <w:footnote w:id="1">
    <w:p w14:paraId="760FD4AB" w14:textId="77777777" w:rsidR="004F1735" w:rsidRPr="00B929A1" w:rsidRDefault="004F1735" w:rsidP="004F173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85E8C92" w14:textId="77777777" w:rsidR="004F1735" w:rsidRDefault="004F1735" w:rsidP="004F1735">
      <w:pPr>
        <w:pStyle w:val="Tekstprzypisudolnego"/>
        <w:numPr>
          <w:ilvl w:val="0"/>
          <w:numId w:val="15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E439EF9" w14:textId="77777777" w:rsidR="004F1735" w:rsidRDefault="004F1735" w:rsidP="004F1735">
      <w:pPr>
        <w:pStyle w:val="Tekstprzypisudolnego"/>
        <w:numPr>
          <w:ilvl w:val="0"/>
          <w:numId w:val="15"/>
        </w:numPr>
        <w:spacing w:after="0" w:line="240" w:lineRule="auto"/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3367971" w14:textId="77777777" w:rsidR="004F1735" w:rsidRPr="00B929A1" w:rsidRDefault="004F1735" w:rsidP="004F1735">
      <w:pPr>
        <w:pStyle w:val="Tekstprzypisudolnego"/>
        <w:numPr>
          <w:ilvl w:val="0"/>
          <w:numId w:val="15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DDCCBA" w14:textId="77777777" w:rsidR="004F1735" w:rsidRPr="004E3F67" w:rsidRDefault="004F1735" w:rsidP="004F173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703CBE5" w14:textId="77777777" w:rsidR="004F1735" w:rsidRPr="00A82964" w:rsidRDefault="004F1735" w:rsidP="004F173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7B1DF3D" w14:textId="77777777" w:rsidR="004F1735" w:rsidRPr="00A82964" w:rsidRDefault="004F1735" w:rsidP="004F17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DCE1933" w14:textId="77777777" w:rsidR="004F1735" w:rsidRPr="00A82964" w:rsidRDefault="004F1735" w:rsidP="004F173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A9A4E6" w14:textId="77777777" w:rsidR="004F1735" w:rsidRPr="00896587" w:rsidRDefault="004F1735" w:rsidP="004F173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5B52E" w14:textId="77777777" w:rsidR="00646A68" w:rsidRDefault="00646A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BEE78" w14:textId="77777777" w:rsidR="00646A68" w:rsidRDefault="00646A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D1D98" w14:textId="77777777" w:rsidR="00646A68" w:rsidRDefault="00646A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982849">
    <w:abstractNumId w:val="14"/>
  </w:num>
  <w:num w:numId="2" w16cid:durableId="423500947">
    <w:abstractNumId w:val="0"/>
  </w:num>
  <w:num w:numId="3" w16cid:durableId="1640767740">
    <w:abstractNumId w:val="11"/>
  </w:num>
  <w:num w:numId="4" w16cid:durableId="229006903">
    <w:abstractNumId w:val="8"/>
  </w:num>
  <w:num w:numId="5" w16cid:durableId="1009873524">
    <w:abstractNumId w:val="7"/>
  </w:num>
  <w:num w:numId="6" w16cid:durableId="393049014">
    <w:abstractNumId w:val="1"/>
  </w:num>
  <w:num w:numId="7" w16cid:durableId="1861697466">
    <w:abstractNumId w:val="6"/>
  </w:num>
  <w:num w:numId="8" w16cid:durableId="2128696129">
    <w:abstractNumId w:val="3"/>
  </w:num>
  <w:num w:numId="9" w16cid:durableId="868487541">
    <w:abstractNumId w:val="2"/>
  </w:num>
  <w:num w:numId="10" w16cid:durableId="1710757526">
    <w:abstractNumId w:val="5"/>
  </w:num>
  <w:num w:numId="11" w16cid:durableId="969435730">
    <w:abstractNumId w:val="10"/>
  </w:num>
  <w:num w:numId="12" w16cid:durableId="113595109">
    <w:abstractNumId w:val="4"/>
  </w:num>
  <w:num w:numId="13" w16cid:durableId="1801069113">
    <w:abstractNumId w:val="9"/>
  </w:num>
  <w:num w:numId="14" w16cid:durableId="655189146">
    <w:abstractNumId w:val="12"/>
  </w:num>
  <w:num w:numId="15" w16cid:durableId="1712072364">
    <w:abstractNumId w:val="15"/>
  </w:num>
  <w:num w:numId="16" w16cid:durableId="15697311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F43"/>
    <w:rsid w:val="0000184A"/>
    <w:rsid w:val="00012997"/>
    <w:rsid w:val="000621A2"/>
    <w:rsid w:val="00075CEC"/>
    <w:rsid w:val="00101474"/>
    <w:rsid w:val="00104E42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1735"/>
    <w:rsid w:val="00533E9F"/>
    <w:rsid w:val="00542D0B"/>
    <w:rsid w:val="0056132E"/>
    <w:rsid w:val="005A5013"/>
    <w:rsid w:val="005C0D5A"/>
    <w:rsid w:val="005C3627"/>
    <w:rsid w:val="00641063"/>
    <w:rsid w:val="00646A68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6F43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858519"/>
  <w15:chartTrackingRefBased/>
  <w15:docId w15:val="{07E48192-7439-4E24-9FD3-E0E86A10D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F1735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677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2023-07-05T12:21:00Z</cp:lastPrinted>
  <dcterms:created xsi:type="dcterms:W3CDTF">2023-07-05T12:10:00Z</dcterms:created>
  <dcterms:modified xsi:type="dcterms:W3CDTF">2023-07-05T12:22:00Z</dcterms:modified>
</cp:coreProperties>
</file>