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45742" w14:textId="77777777" w:rsidR="00930DCF" w:rsidRDefault="00930DCF" w:rsidP="00930DC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4459F2" w14:textId="77777777" w:rsidR="00930DCF" w:rsidRDefault="00930DCF" w:rsidP="00930DC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B50A9" w14:textId="77777777" w:rsidR="00930DCF" w:rsidRPr="008B3C7B" w:rsidRDefault="00930DCF" w:rsidP="00930DCF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79242A0" w14:textId="548504CA" w:rsidR="00930DCF" w:rsidRPr="0000184A" w:rsidRDefault="00930DCF" w:rsidP="00930DC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</w:t>
      </w:r>
      <w:r w:rsidR="00910221">
        <w:rPr>
          <w:b/>
          <w:sz w:val="24"/>
        </w:rPr>
        <w:t>-425</w:t>
      </w:r>
      <w:r>
        <w:rPr>
          <w:b/>
          <w:sz w:val="24"/>
        </w:rPr>
        <w:t>/2</w:t>
      </w:r>
      <w:r w:rsidR="00A173BF">
        <w:rPr>
          <w:b/>
          <w:sz w:val="24"/>
        </w:rPr>
        <w:t>3</w:t>
      </w:r>
    </w:p>
    <w:p w14:paraId="4112EF28" w14:textId="77777777" w:rsidR="00930DCF" w:rsidRDefault="00930DCF" w:rsidP="00930DCF">
      <w:pPr>
        <w:pStyle w:val="Nagwek3"/>
        <w:ind w:left="0"/>
        <w:jc w:val="left"/>
        <w:rPr>
          <w:sz w:val="28"/>
        </w:rPr>
      </w:pPr>
    </w:p>
    <w:p w14:paraId="243DE9E5" w14:textId="604B3A23" w:rsidR="002E7859" w:rsidRDefault="00930DCF" w:rsidP="00930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0E6DB544" w14:textId="1D3563AF" w:rsidR="00930DCF" w:rsidRDefault="00930DCF" w:rsidP="00930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dotyczące przynależności lub braku przynależności do tej samej grupy kapitałowej</w:t>
      </w:r>
    </w:p>
    <w:p w14:paraId="21CF9C1D" w14:textId="77777777" w:rsidR="00930DCF" w:rsidRDefault="00930DCF" w:rsidP="00930DCF">
      <w:pPr>
        <w:jc w:val="center"/>
        <w:rPr>
          <w:b/>
          <w:sz w:val="28"/>
          <w:szCs w:val="28"/>
        </w:rPr>
      </w:pPr>
    </w:p>
    <w:p w14:paraId="34A4D708" w14:textId="77777777" w:rsidR="00930DCF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2DA2739" w14:textId="77777777" w:rsidR="00930DCF" w:rsidRPr="00030691" w:rsidRDefault="00930DCF" w:rsidP="00930DCF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61F7CF6" w14:textId="77777777" w:rsidR="00930DCF" w:rsidRPr="0000184A" w:rsidRDefault="00930DCF" w:rsidP="00930DC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109DF9B" w14:textId="185441C2" w:rsidR="00930DCF" w:rsidRPr="00EC0525" w:rsidRDefault="00930DCF" w:rsidP="004537D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</w:t>
      </w:r>
      <w:r w:rsidRPr="00EC0525">
        <w:rPr>
          <w:b/>
          <w:bCs/>
          <w:szCs w:val="24"/>
        </w:rPr>
        <w:t xml:space="preserve">w trybie </w:t>
      </w:r>
      <w:r w:rsidR="00E15F50">
        <w:rPr>
          <w:b/>
          <w:bCs/>
          <w:sz w:val="22"/>
          <w:szCs w:val="22"/>
        </w:rPr>
        <w:t>przetargu niegraniczonego</w:t>
      </w:r>
      <w:r w:rsidRPr="00EC0525">
        <w:rPr>
          <w:b/>
          <w:bCs/>
          <w:sz w:val="22"/>
          <w:szCs w:val="22"/>
        </w:rPr>
        <w:t xml:space="preserve"> </w:t>
      </w:r>
      <w:r w:rsidRPr="00EC0525">
        <w:rPr>
          <w:b/>
          <w:bCs/>
          <w:szCs w:val="24"/>
        </w:rPr>
        <w:t>na:</w:t>
      </w:r>
    </w:p>
    <w:p w14:paraId="1C457081" w14:textId="3076E6C6" w:rsidR="004537D4" w:rsidRPr="001C2CF5" w:rsidRDefault="00910221" w:rsidP="004537D4">
      <w:pPr>
        <w:pStyle w:val="Nagwek5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color w:val="273238"/>
          <w:sz w:val="24"/>
          <w:szCs w:val="24"/>
        </w:rPr>
      </w:pPr>
      <w:r w:rsidRPr="00910221">
        <w:rPr>
          <w:rFonts w:ascii="Times New Roman" w:hAnsi="Times New Roman" w:cs="Times New Roman"/>
          <w:b/>
          <w:bCs/>
          <w:color w:val="273238"/>
          <w:sz w:val="24"/>
          <w:szCs w:val="24"/>
        </w:rPr>
        <w:t>Dostawa 1 szt.</w:t>
      </w:r>
      <w:r>
        <w:rPr>
          <w:rFonts w:ascii="Times New Roman" w:hAnsi="Times New Roman" w:cs="Times New Roman"/>
          <w:b/>
          <w:bCs/>
          <w:color w:val="273238"/>
          <w:sz w:val="24"/>
          <w:szCs w:val="24"/>
        </w:rPr>
        <w:t xml:space="preserve"> </w:t>
      </w:r>
      <w:bookmarkStart w:id="0" w:name="_GoBack"/>
      <w:bookmarkEnd w:id="0"/>
      <w:r w:rsidRPr="00910221">
        <w:rPr>
          <w:rFonts w:ascii="Times New Roman" w:hAnsi="Times New Roman" w:cs="Times New Roman"/>
          <w:b/>
          <w:bCs/>
          <w:color w:val="273238"/>
          <w:sz w:val="24"/>
          <w:szCs w:val="24"/>
        </w:rPr>
        <w:t xml:space="preserve">laptopa dla </w:t>
      </w:r>
      <w:proofErr w:type="spellStart"/>
      <w:r w:rsidRPr="00910221">
        <w:rPr>
          <w:rFonts w:ascii="Times New Roman" w:hAnsi="Times New Roman" w:cs="Times New Roman"/>
          <w:b/>
          <w:bCs/>
          <w:color w:val="273238"/>
          <w:sz w:val="24"/>
          <w:szCs w:val="24"/>
        </w:rPr>
        <w:t>WIMiR</w:t>
      </w:r>
      <w:proofErr w:type="spellEnd"/>
      <w:r w:rsidRPr="00910221">
        <w:rPr>
          <w:rFonts w:ascii="Times New Roman" w:hAnsi="Times New Roman" w:cs="Times New Roman"/>
          <w:b/>
          <w:bCs/>
          <w:color w:val="273238"/>
          <w:sz w:val="24"/>
          <w:szCs w:val="24"/>
        </w:rPr>
        <w:t xml:space="preserve"> - KC-zp.272-425/23</w:t>
      </w:r>
      <w:r w:rsidR="004537D4" w:rsidRPr="001C2CF5">
        <w:rPr>
          <w:rFonts w:ascii="Times New Roman" w:hAnsi="Times New Roman" w:cs="Times New Roman"/>
          <w:b/>
          <w:bCs/>
          <w:color w:val="273238"/>
          <w:sz w:val="24"/>
          <w:szCs w:val="24"/>
        </w:rPr>
        <w:t>,</w:t>
      </w:r>
    </w:p>
    <w:p w14:paraId="7B6C76C9" w14:textId="1FEE6FA9" w:rsidR="00930DCF" w:rsidRPr="005A4C35" w:rsidRDefault="00930DCF" w:rsidP="004537D4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prowadzonego przez Akademię Górniczo-Hutniczą w Krakowie, </w:t>
      </w:r>
      <w:r>
        <w:rPr>
          <w:b/>
          <w:bCs/>
          <w:sz w:val="24"/>
          <w:szCs w:val="24"/>
        </w:rPr>
        <w:t xml:space="preserve">składam </w:t>
      </w:r>
      <w:r w:rsidRPr="00094B04">
        <w:rPr>
          <w:b/>
          <w:bCs/>
          <w:sz w:val="24"/>
          <w:szCs w:val="24"/>
        </w:rPr>
        <w:t>oświadcz</w:t>
      </w:r>
      <w:r>
        <w:rPr>
          <w:b/>
          <w:bCs/>
          <w:sz w:val="24"/>
          <w:szCs w:val="24"/>
        </w:rPr>
        <w:t>enie</w:t>
      </w:r>
      <w:r w:rsidRPr="00094B0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w </w:t>
      </w:r>
      <w:r w:rsidRPr="00402626">
        <w:rPr>
          <w:b/>
          <w:bCs/>
          <w:sz w:val="24"/>
          <w:szCs w:val="24"/>
        </w:rPr>
        <w:t>zakresie</w:t>
      </w:r>
      <w:r w:rsidRPr="00402626">
        <w:rPr>
          <w:sz w:val="24"/>
          <w:szCs w:val="24"/>
        </w:rPr>
        <w:t xml:space="preserve"> </w:t>
      </w:r>
      <w:r w:rsidRPr="00402626">
        <w:rPr>
          <w:b/>
          <w:bCs/>
          <w:sz w:val="24"/>
          <w:szCs w:val="24"/>
        </w:rPr>
        <w:t>art. 108 ust. 1 pkt 5)</w:t>
      </w:r>
      <w:r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402626">
        <w:rPr>
          <w:sz w:val="24"/>
          <w:szCs w:val="24"/>
        </w:rPr>
        <w:t>t.j</w:t>
      </w:r>
      <w:proofErr w:type="spellEnd"/>
      <w:r w:rsidRPr="00402626">
        <w:rPr>
          <w:sz w:val="24"/>
          <w:szCs w:val="24"/>
        </w:rPr>
        <w:t xml:space="preserve">. Dz. U. z 2019r. poz. 2019 z </w:t>
      </w:r>
      <w:proofErr w:type="spellStart"/>
      <w:r w:rsidRPr="00402626">
        <w:rPr>
          <w:sz w:val="24"/>
          <w:szCs w:val="24"/>
        </w:rPr>
        <w:t>późn</w:t>
      </w:r>
      <w:proofErr w:type="spellEnd"/>
      <w:r w:rsidRPr="00402626">
        <w:rPr>
          <w:sz w:val="24"/>
          <w:szCs w:val="24"/>
        </w:rPr>
        <w:t xml:space="preserve">. zm.) </w:t>
      </w:r>
      <w:r w:rsidRPr="00402626">
        <w:rPr>
          <w:b/>
          <w:sz w:val="24"/>
          <w:szCs w:val="24"/>
        </w:rPr>
        <w:t>o braku przynależności do tej samej grupy kapitałowej</w:t>
      </w:r>
      <w:r w:rsidRPr="005A4C35">
        <w:rPr>
          <w:sz w:val="24"/>
          <w:szCs w:val="24"/>
        </w:rPr>
        <w:t>, w rozumieniu ustawy z dnia 16.02.2007 r. o ochronie konkurencji i konsumentów</w:t>
      </w:r>
      <w:r>
        <w:rPr>
          <w:sz w:val="24"/>
          <w:szCs w:val="24"/>
        </w:rPr>
        <w:t>,</w:t>
      </w:r>
      <w:r w:rsidRPr="005A4C35">
        <w:rPr>
          <w:sz w:val="24"/>
          <w:szCs w:val="24"/>
        </w:rPr>
        <w:t xml:space="preserve"> </w:t>
      </w:r>
      <w:r w:rsidRPr="005A4C35">
        <w:rPr>
          <w:b/>
          <w:sz w:val="24"/>
          <w:szCs w:val="24"/>
        </w:rPr>
        <w:t>z innym wykonawcą, który złożył odrębną ofertę</w:t>
      </w:r>
      <w:r w:rsidRPr="005A4C35">
        <w:rPr>
          <w:sz w:val="24"/>
          <w:szCs w:val="24"/>
        </w:rPr>
        <w:t xml:space="preserve">, ofertę częściową </w:t>
      </w:r>
      <w:bookmarkStart w:id="1" w:name="_Hlk62574451"/>
      <w:r w:rsidRPr="005A4C35">
        <w:rPr>
          <w:sz w:val="24"/>
          <w:szCs w:val="24"/>
        </w:rPr>
        <w:t>lub wniosek o dopuszczenie do udziału w postępowaniu</w:t>
      </w:r>
      <w:bookmarkEnd w:id="1"/>
      <w:r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6AE794C" w14:textId="77777777" w:rsidR="00930DCF" w:rsidRPr="00BE7FD3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E703538" w14:textId="77777777" w:rsidR="00930DCF" w:rsidRPr="00BE7FD3" w:rsidRDefault="00930DCF" w:rsidP="00930DC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41B692AA" w14:textId="77777777" w:rsidR="00930DCF" w:rsidRPr="002C53F8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14255E20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5D29AA">
        <w:rPr>
          <w:b/>
          <w:bCs/>
          <w:sz w:val="24"/>
          <w:szCs w:val="24"/>
        </w:rPr>
        <w:t>nie należy do jakiejkolwiek/ żadnej grupy kapitałowej.</w:t>
      </w:r>
    </w:p>
    <w:p w14:paraId="7898A758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nie 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358E43E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930DCF" w:rsidRPr="00BE7FD3" w14:paraId="6993BD44" w14:textId="77777777" w:rsidTr="00E921CF">
        <w:tc>
          <w:tcPr>
            <w:tcW w:w="543" w:type="dxa"/>
          </w:tcPr>
          <w:p w14:paraId="5438C902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21842B31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679CBFE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930DCF" w:rsidRPr="00BE7FD3" w14:paraId="1C0E58A3" w14:textId="77777777" w:rsidTr="00E921CF">
        <w:tc>
          <w:tcPr>
            <w:tcW w:w="543" w:type="dxa"/>
          </w:tcPr>
          <w:p w14:paraId="63D0CC6B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5C3F023B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84577B5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30DCF" w:rsidRPr="00BE7FD3" w14:paraId="5250CF05" w14:textId="77777777" w:rsidTr="00E921CF">
        <w:tc>
          <w:tcPr>
            <w:tcW w:w="543" w:type="dxa"/>
          </w:tcPr>
          <w:p w14:paraId="6D6B1EAF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418505A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2735B44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30DCF" w:rsidRPr="00BE7FD3" w14:paraId="178A6E17" w14:textId="77777777" w:rsidTr="00E921CF">
        <w:tc>
          <w:tcPr>
            <w:tcW w:w="543" w:type="dxa"/>
          </w:tcPr>
          <w:p w14:paraId="0122CF82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2F7F55CA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30AFCA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4AE2FFD" w14:textId="77777777" w:rsidR="00930DCF" w:rsidRDefault="00930DCF" w:rsidP="00930DCF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1973C944" w14:textId="77777777" w:rsidR="00930DCF" w:rsidRPr="00BE7FD3" w:rsidRDefault="00930DCF" w:rsidP="00930DCF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09FCECB4" w14:textId="77777777" w:rsidR="00930DCF" w:rsidRPr="00BE7FD3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lastRenderedPageBreak/>
        <w:t>1)………………………………………………………………………………………………</w:t>
      </w:r>
    </w:p>
    <w:p w14:paraId="4711754E" w14:textId="77777777" w:rsidR="00930DCF" w:rsidRPr="00BE7FD3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03CE08DB" w14:textId="77777777" w:rsidR="00930DCF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12367308" w14:textId="77777777" w:rsidR="00930DCF" w:rsidRPr="005A4C35" w:rsidRDefault="00930DCF" w:rsidP="00930DC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DE7B998" w14:textId="77777777" w:rsidR="00930DCF" w:rsidRPr="009A4A2C" w:rsidRDefault="00930DCF" w:rsidP="00930DC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4DC7E531" w14:textId="6B8B96F6" w:rsidR="00930DCF" w:rsidRDefault="00930DCF" w:rsidP="00930DC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>
        <w:rPr>
          <w:rFonts w:eastAsia="Calibri"/>
          <w:b/>
          <w:highlight w:val="yellow"/>
          <w:lang w:eastAsia="zh-CN"/>
        </w:rPr>
        <w:t>Oferta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powinna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być sporządzona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highlight w:val="yellow"/>
          <w:lang w:eastAsia="zh-CN"/>
        </w:rPr>
        <w:t>.</w:t>
      </w:r>
    </w:p>
    <w:p w14:paraId="08B07500" w14:textId="77777777" w:rsidR="00930DCF" w:rsidRPr="00B53789" w:rsidRDefault="00930DCF" w:rsidP="00930DCF"/>
    <w:p w14:paraId="74853F90" w14:textId="77777777" w:rsidR="00930DCF" w:rsidRPr="00C261C5" w:rsidRDefault="00930DCF" w:rsidP="00930DCF"/>
    <w:p w14:paraId="23DE9180" w14:textId="01AC1A29" w:rsidR="00E67EFE" w:rsidRPr="00930DCF" w:rsidRDefault="00E67EFE" w:rsidP="00930DCF"/>
    <w:sectPr w:rsidR="00E67EFE" w:rsidRPr="00930DC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E05B9" w14:textId="77777777" w:rsidR="00461376" w:rsidRDefault="00461376">
      <w:r>
        <w:separator/>
      </w:r>
    </w:p>
  </w:endnote>
  <w:endnote w:type="continuationSeparator" w:id="0">
    <w:p w14:paraId="1E664A34" w14:textId="77777777" w:rsidR="00461376" w:rsidRDefault="0046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FAA56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6698A1" w14:textId="77777777" w:rsidR="00336EEB" w:rsidRDefault="0091022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6E227" w14:textId="77777777" w:rsidR="00336EEB" w:rsidRDefault="00910221" w:rsidP="004704CB">
    <w:pPr>
      <w:pStyle w:val="Stopka"/>
      <w:framePr w:wrap="around" w:vAnchor="text" w:hAnchor="margin" w:xAlign="right" w:y="1"/>
      <w:rPr>
        <w:rStyle w:val="Numerstrony"/>
      </w:rPr>
    </w:pPr>
  </w:p>
  <w:p w14:paraId="6C6ED406" w14:textId="19745DB7" w:rsidR="00336EEB" w:rsidRDefault="00BE0E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E190DA" wp14:editId="351C4A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C777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2C8CC8F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CFBEF" w14:textId="77777777" w:rsidR="00903726" w:rsidRDefault="00910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01E2B" w14:textId="77777777" w:rsidR="00461376" w:rsidRDefault="00461376">
      <w:r>
        <w:separator/>
      </w:r>
    </w:p>
  </w:footnote>
  <w:footnote w:type="continuationSeparator" w:id="0">
    <w:p w14:paraId="63E575F1" w14:textId="77777777" w:rsidR="00461376" w:rsidRDefault="00461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E859B" w14:textId="77777777" w:rsidR="00903726" w:rsidRDefault="00910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7C9DC" w14:textId="77777777" w:rsidR="00903726" w:rsidRDefault="00910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72D48" w14:textId="77777777" w:rsidR="00903726" w:rsidRDefault="009102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C02"/>
    <w:rsid w:val="000563B7"/>
    <w:rsid w:val="000945C6"/>
    <w:rsid w:val="000E6C60"/>
    <w:rsid w:val="001279AD"/>
    <w:rsid w:val="001C2CF5"/>
    <w:rsid w:val="001F4E82"/>
    <w:rsid w:val="00206F29"/>
    <w:rsid w:val="00237270"/>
    <w:rsid w:val="00285E58"/>
    <w:rsid w:val="002E7859"/>
    <w:rsid w:val="00307C8A"/>
    <w:rsid w:val="00392FA6"/>
    <w:rsid w:val="003D1274"/>
    <w:rsid w:val="0040190D"/>
    <w:rsid w:val="00430A9F"/>
    <w:rsid w:val="004537D4"/>
    <w:rsid w:val="00461376"/>
    <w:rsid w:val="0051121F"/>
    <w:rsid w:val="00537FAB"/>
    <w:rsid w:val="005E5BD1"/>
    <w:rsid w:val="00623F70"/>
    <w:rsid w:val="006847D1"/>
    <w:rsid w:val="0068538E"/>
    <w:rsid w:val="00717D6E"/>
    <w:rsid w:val="00834410"/>
    <w:rsid w:val="008A79D4"/>
    <w:rsid w:val="008D5ED8"/>
    <w:rsid w:val="00910221"/>
    <w:rsid w:val="00927537"/>
    <w:rsid w:val="00930DCF"/>
    <w:rsid w:val="0093180B"/>
    <w:rsid w:val="009F460B"/>
    <w:rsid w:val="00A173BF"/>
    <w:rsid w:val="00A67C15"/>
    <w:rsid w:val="00BC579B"/>
    <w:rsid w:val="00BE0E22"/>
    <w:rsid w:val="00BF6B4B"/>
    <w:rsid w:val="00C83C02"/>
    <w:rsid w:val="00D137A1"/>
    <w:rsid w:val="00D70839"/>
    <w:rsid w:val="00E15F50"/>
    <w:rsid w:val="00E67EFE"/>
    <w:rsid w:val="00EE1CDA"/>
    <w:rsid w:val="00F26182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E9542F"/>
  <w15:docId w15:val="{1562D9B9-AB48-4667-97AF-AAD98758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0DCF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15F5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930DCF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E15F50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1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993B1-49BA-4B76-80DF-765200C25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Jolata Oleksy</cp:lastModifiedBy>
  <cp:revision>3</cp:revision>
  <dcterms:created xsi:type="dcterms:W3CDTF">2023-07-13T07:57:00Z</dcterms:created>
  <dcterms:modified xsi:type="dcterms:W3CDTF">2023-07-13T07:59:00Z</dcterms:modified>
</cp:coreProperties>
</file>